
<file path=[Content_Types].xml><?xml version="1.0" encoding="utf-8"?>
<Types xmlns="http://schemas.openxmlformats.org/package/2006/content-types">
  <Default Extension="bin" ContentType="application/vnd.ms-word.attachedToolbars"/>
  <Default Extension="emf" ContentType="image/x-emf"/>
  <Default Extension="jpeg" ContentType="image/jpeg"/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4430C2" w14:textId="2856D34C" w:rsidR="00E4779A" w:rsidRDefault="00A102CE" w:rsidP="00A102CE">
      <w:pPr>
        <w:spacing w:after="120" w:line="240" w:lineRule="atLeast"/>
        <w:ind w:firstLine="0"/>
        <w:jc w:val="left"/>
        <w:rPr>
          <w:b/>
          <w:lang w:bidi="fa-IR"/>
        </w:rPr>
      </w:pPr>
      <w:bookmarkStart w:id="0" w:name="_Hlk42242446"/>
      <w:bookmarkEnd w:id="0"/>
      <w:r w:rsidRPr="00A102CE">
        <w:rPr>
          <w:b/>
          <w:lang w:bidi="fa-IR"/>
        </w:rPr>
        <w:t xml:space="preserve">Appendix </w:t>
      </w:r>
      <w:r w:rsidR="00477C29">
        <w:rPr>
          <w:b/>
          <w:lang w:bidi="fa-IR"/>
        </w:rPr>
        <w:t>A</w:t>
      </w:r>
      <w:r w:rsidRPr="00A102CE">
        <w:rPr>
          <w:b/>
          <w:lang w:bidi="fa-IR"/>
        </w:rPr>
        <w:t xml:space="preserve">. </w:t>
      </w:r>
      <w:r w:rsidR="0061606B" w:rsidRPr="00A102CE">
        <w:rPr>
          <w:b/>
          <w:lang w:bidi="fa-IR"/>
        </w:rPr>
        <w:t xml:space="preserve">Table of </w:t>
      </w:r>
      <w:r w:rsidR="00421145" w:rsidRPr="00A102CE">
        <w:rPr>
          <w:b/>
          <w:lang w:bidi="fa-IR"/>
        </w:rPr>
        <w:t>Fractional Factorial</w:t>
      </w:r>
      <w:r w:rsidR="0061606B" w:rsidRPr="00A102CE">
        <w:rPr>
          <w:b/>
          <w:lang w:bidi="fa-IR"/>
        </w:rPr>
        <w:t xml:space="preserve"> Designs </w:t>
      </w:r>
    </w:p>
    <w:p w14:paraId="3B89F7EF" w14:textId="396941A8" w:rsidR="006A4118" w:rsidRPr="006A4118" w:rsidRDefault="006A4118" w:rsidP="006A4118">
      <w:pPr>
        <w:autoSpaceDE w:val="0"/>
        <w:autoSpaceDN w:val="0"/>
        <w:adjustRightInd w:val="0"/>
        <w:spacing w:line="240" w:lineRule="auto"/>
        <w:ind w:firstLine="0"/>
        <w:jc w:val="lef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54"/>
        <w:gridCol w:w="740"/>
        <w:gridCol w:w="730"/>
        <w:gridCol w:w="729"/>
        <w:gridCol w:w="742"/>
        <w:gridCol w:w="742"/>
        <w:gridCol w:w="742"/>
        <w:gridCol w:w="735"/>
        <w:gridCol w:w="731"/>
        <w:gridCol w:w="750"/>
        <w:gridCol w:w="750"/>
      </w:tblGrid>
      <w:tr w:rsidR="00E4779A" w14:paraId="3D841DAE" w14:textId="77777777" w:rsidTr="0095560E">
        <w:tc>
          <w:tcPr>
            <w:tcW w:w="14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20F48FC" w14:textId="77777777" w:rsidR="00E4779A" w:rsidRPr="00B470C3" w:rsidRDefault="00E4779A" w:rsidP="00A71913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rFonts w:ascii="Cambria Math" w:hAnsi="Cambria Math"/>
                <w:szCs w:val="16"/>
              </w:rPr>
              <w:t>Runs</w:t>
            </w:r>
          </w:p>
        </w:tc>
        <w:tc>
          <w:tcPr>
            <w:tcW w:w="739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F6FC277" w14:textId="77777777" w:rsidR="00E4779A" w:rsidRPr="00B470C3" w:rsidRDefault="00E4779A" w:rsidP="00A71913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rFonts w:ascii="Cambria Math" w:hAnsi="Cambria Math"/>
                <w:szCs w:val="16"/>
              </w:rPr>
              <w:t>Factors</w:t>
            </w:r>
          </w:p>
        </w:tc>
      </w:tr>
      <w:tr w:rsidR="00E4779A" w14:paraId="76861247" w14:textId="77777777" w:rsidTr="0095560E"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0737CDF" w14:textId="77777777" w:rsidR="00E4779A" w:rsidRPr="00B470C3" w:rsidRDefault="00E4779A" w:rsidP="00A71913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98A36A0" w14:textId="3BB5B39F" w:rsidR="00E4779A" w:rsidRPr="00B470C3" w:rsidRDefault="00103C16" w:rsidP="00A71913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m:oMath>
              <m:sSub>
                <m:sSubPr>
                  <m:ctrlPr>
                    <w:rPr>
                      <w:rFonts w:ascii="Cambria Math" w:eastAsia="Times New Roman" w:hAnsi="Cambria Math"/>
                      <w:i/>
                      <w:lang w:bidi="fa-IR"/>
                    </w:rPr>
                  </m:ctrlPr>
                </m:sSubPr>
                <m:e>
                  <m:r>
                    <w:rPr>
                      <w:rFonts w:ascii="Cambria Math" w:eastAsia="Times New Roman" w:hAnsi="Cambria Math"/>
                      <w:lang w:bidi="fa-IR"/>
                    </w:rPr>
                    <m:t>γ</m:t>
                  </m:r>
                </m:e>
                <m:sub>
                  <m:r>
                    <w:rPr>
                      <w:rFonts w:ascii="Cambria Math" w:hAnsi="Cambria Math"/>
                      <w:vertAlign w:val="subscript"/>
                      <w:lang w:bidi="fa-IR"/>
                    </w:rPr>
                    <m:t>1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vertAlign w:val="subscript"/>
                          <w:lang w:bidi="fa-IR"/>
                        </w:rPr>
                      </m:ctrlPr>
                    </m:accPr>
                    <m:e>
                      <m:r>
                        <w:rPr>
                          <w:rFonts w:ascii="Cambria Math" w:hAnsi="Cambria Math"/>
                          <w:vertAlign w:val="subscript"/>
                          <w:lang w:bidi="fa-IR"/>
                        </w:rPr>
                        <m:t>i</m:t>
                      </m:r>
                    </m:e>
                  </m:acc>
                </m:sub>
              </m:sSub>
            </m:oMath>
            <w:r w:rsidR="00CD064B" w:rsidRPr="00F61BF5">
              <w:t xml:space="preserve">  </w:t>
            </w: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65E7A23" w14:textId="7A09EB3D" w:rsidR="00E4779A" w:rsidRPr="00B470C3" w:rsidRDefault="00103C16" w:rsidP="00A71913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16"/>
                      </w:rPr>
                      <m:t>α</m:t>
                    </m:r>
                  </m:e>
                  <m:sub>
                    <m:r>
                      <w:rPr>
                        <w:rFonts w:ascii="Cambria Math" w:hAnsi="Cambria Math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180344E" w14:textId="344D9DF7" w:rsidR="00E4779A" w:rsidRPr="00B470C3" w:rsidRDefault="00103C16" w:rsidP="00A71913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16"/>
                      </w:rPr>
                      <m:t>β</m:t>
                    </m:r>
                  </m:e>
                  <m:sub>
                    <m:r>
                      <w:rPr>
                        <w:rFonts w:ascii="Cambria Math" w:hAnsi="Cambria Math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7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E6378E3" w14:textId="6212B5CA" w:rsidR="00E4779A" w:rsidRPr="00B470C3" w:rsidRDefault="00103C16" w:rsidP="00A71913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16"/>
                      </w:rPr>
                      <m:t>δ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Cs w:val="16"/>
                      </w:rPr>
                      <m:t>11</m:t>
                    </m:r>
                  </m:sub>
                </m:sSub>
              </m:oMath>
            </m:oMathPara>
          </w:p>
        </w:tc>
        <w:tc>
          <w:tcPr>
            <w:tcW w:w="7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92193AD" w14:textId="3E87BB67" w:rsidR="00E4779A" w:rsidRPr="00B470C3" w:rsidRDefault="00103C16" w:rsidP="00A71913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16"/>
                      </w:rPr>
                      <m:t>δ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Cs w:val="16"/>
                      </w:rPr>
                      <m:t>12</m:t>
                    </m:r>
                  </m:sub>
                </m:sSub>
              </m:oMath>
            </m:oMathPara>
          </w:p>
        </w:tc>
        <w:tc>
          <w:tcPr>
            <w:tcW w:w="7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82B2D51" w14:textId="77811F6B" w:rsidR="00E4779A" w:rsidRPr="00B470C3" w:rsidRDefault="00103C16" w:rsidP="001875BE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Times New Roman" w:hAnsi="Cambria Math"/>
                        <w:i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/>
                        <w:lang w:bidi="fa-IR"/>
                      </w:rPr>
                      <m:t>θ</m:t>
                    </m:r>
                  </m:e>
                  <m:sub>
                    <m:r>
                      <w:rPr>
                        <w:rFonts w:ascii="Cambria Math" w:eastAsia="Times New Roman" w:hAnsi="Cambria Math"/>
                        <w:lang w:bidi="fa-IR"/>
                      </w:rPr>
                      <m:t>1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vertAlign w:val="subscript"/>
                            <w:lang w:bidi="fa-IR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/>
                            <w:vertAlign w:val="subscript"/>
                            <w:lang w:bidi="fa-IR"/>
                          </w:rPr>
                          <m:t>i</m:t>
                        </m:r>
                      </m:e>
                    </m:acc>
                  </m:sub>
                </m:sSub>
              </m:oMath>
            </m:oMathPara>
          </w:p>
        </w:tc>
        <w:tc>
          <w:tcPr>
            <w:tcW w:w="7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B762B41" w14:textId="0D2AC72B" w:rsidR="00E4779A" w:rsidRPr="00B470C3" w:rsidRDefault="00103C16" w:rsidP="00A71913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16"/>
                      </w:rPr>
                      <m:t>μ</m:t>
                    </m:r>
                  </m:e>
                  <m:sub>
                    <m:r>
                      <w:rPr>
                        <w:rFonts w:ascii="Cambria Math" w:hAnsi="Cambria Math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F664A9B" w14:textId="6185F027" w:rsidR="00E4779A" w:rsidRPr="00B470C3" w:rsidRDefault="00103C16" w:rsidP="00FF71A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16"/>
                      </w:rPr>
                      <m:t>η</m:t>
                    </m:r>
                  </m:e>
                  <m:sub>
                    <m:r>
                      <w:rPr>
                        <w:rFonts w:ascii="Cambria Math" w:hAnsi="Cambria Math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2490F07" w14:textId="3FEA26DE" w:rsidR="00E4779A" w:rsidRPr="00B470C3" w:rsidRDefault="00103C16" w:rsidP="00A71913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16"/>
                      </w:rPr>
                      <m:t>λ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Cs w:val="16"/>
                      </w:rPr>
                      <m:t>11</m:t>
                    </m:r>
                  </m:sub>
                </m:sSub>
              </m:oMath>
            </m:oMathPara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7D2369E" w14:textId="3957334D" w:rsidR="00E4779A" w:rsidRPr="00B470C3" w:rsidRDefault="00103C16" w:rsidP="00A71913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16"/>
                      </w:rPr>
                      <m:t>λ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Cs w:val="16"/>
                      </w:rPr>
                      <m:t>12</m:t>
                    </m:r>
                  </m:sub>
                </m:sSub>
              </m:oMath>
            </m:oMathPara>
          </w:p>
        </w:tc>
      </w:tr>
      <w:tr w:rsidR="00A3622D" w14:paraId="56C24E21" w14:textId="77777777" w:rsidTr="0095560E">
        <w:tc>
          <w:tcPr>
            <w:tcW w:w="145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078278E" w14:textId="7D6CD9F1" w:rsidR="00A3622D" w:rsidRPr="00B470C3" w:rsidRDefault="00A3622D" w:rsidP="00A3622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C922C81" w14:textId="0AF7CB96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20</w:t>
            </w: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EC23A5D" w14:textId="5F49F030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C45D209" w14:textId="32905235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D976B59" w14:textId="65AE7CE4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10</w:t>
            </w:r>
          </w:p>
        </w:tc>
        <w:tc>
          <w:tcPr>
            <w:tcW w:w="7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4FE2B7F" w14:textId="71FA1529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4</w:t>
            </w:r>
          </w:p>
        </w:tc>
        <w:tc>
          <w:tcPr>
            <w:tcW w:w="7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5D76BC5" w14:textId="3668B3D8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</w:t>
            </w:r>
          </w:p>
        </w:tc>
        <w:tc>
          <w:tcPr>
            <w:tcW w:w="7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44E4D17" w14:textId="2037BBF6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AF0542F" w14:textId="73EEB2D8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3360</w:t>
            </w: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0DA46F8" w14:textId="2750053A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9</w:t>
            </w: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0E18544" w14:textId="43E5462E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10</w:t>
            </w:r>
          </w:p>
        </w:tc>
      </w:tr>
      <w:tr w:rsidR="00A3622D" w14:paraId="7DDC445B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3C2C50" w14:textId="01122949" w:rsidR="00A3622D" w:rsidRPr="00B470C3" w:rsidRDefault="00A3622D" w:rsidP="00A3622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7D0195" w14:textId="4DC230D2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B2892C" w14:textId="2DD7C786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4520DF" w14:textId="4A0E3459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0AD438" w14:textId="1DFB1DEA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7C2D94" w14:textId="45B75CD8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ED5A50" w14:textId="21976440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AE76D8" w14:textId="529DB6BF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1216C1" w14:textId="389AD897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FFE598" w14:textId="2773EBA7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17DF3F" w14:textId="2524347F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</w:t>
            </w:r>
          </w:p>
        </w:tc>
      </w:tr>
      <w:tr w:rsidR="00A3622D" w14:paraId="50EFB991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375A69" w14:textId="4A6B9CDB" w:rsidR="00A3622D" w:rsidRPr="00B470C3" w:rsidRDefault="00A3622D" w:rsidP="00A3622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9431A8" w14:textId="78FEA2E8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41C6C3" w14:textId="5BBC9604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72DA51" w14:textId="6CD3FB7B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2E2719" w14:textId="1B638A55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9EC378" w14:textId="54BEA10A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BDC72E" w14:textId="2C7635AD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8F21D4" w14:textId="3748C983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118E11" w14:textId="4BAB971F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840A07" w14:textId="10D14C51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817EF1" w14:textId="486980EA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10</w:t>
            </w:r>
          </w:p>
        </w:tc>
      </w:tr>
      <w:tr w:rsidR="00A3622D" w14:paraId="6C7777D3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AEDD99" w14:textId="0510F907" w:rsidR="00A3622D" w:rsidRPr="00B470C3" w:rsidRDefault="00A3622D" w:rsidP="00A3622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77FBF8" w14:textId="12836169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0A1436" w14:textId="553CA8CC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B64186" w14:textId="13248808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FC665C" w14:textId="7B836049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EF7F22" w14:textId="7A11D85C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ED1F88" w14:textId="52900FBD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DF78B4" w14:textId="625AFD48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265221" w14:textId="16C315A9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29936E" w14:textId="5522AE77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09BBD4" w14:textId="2E8BDC4E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10</w:t>
            </w:r>
          </w:p>
        </w:tc>
      </w:tr>
      <w:tr w:rsidR="00A3622D" w14:paraId="7B76F55F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3CC241" w14:textId="42759555" w:rsidR="00A3622D" w:rsidRPr="00B470C3" w:rsidRDefault="00A3622D" w:rsidP="00A3622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F500F8" w14:textId="468F6458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32FD44" w14:textId="06094CCE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2AE501" w14:textId="2DD41D3B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A04641" w14:textId="3D722239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B42539" w14:textId="5E97AA9D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04CE0D" w14:textId="5F98A7C8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61BA76" w14:textId="1E23A516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3B36E2" w14:textId="6C19FE79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B532CD" w14:textId="3C444ACA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6AACE1" w14:textId="22F5F157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10</w:t>
            </w:r>
          </w:p>
        </w:tc>
      </w:tr>
      <w:tr w:rsidR="00A3622D" w14:paraId="190F2BB7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B04236" w14:textId="6A10483C" w:rsidR="00A3622D" w:rsidRPr="00B470C3" w:rsidRDefault="00A3622D" w:rsidP="00A3622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E8DF79" w14:textId="503854CC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D1CDDE" w14:textId="1C19E6CF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D39E3B" w14:textId="28B85EBB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6A1C72" w14:textId="4416E302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D2012E" w14:textId="3D0F8A9C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840B4A" w14:textId="4577AABF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B1FDF5" w14:textId="6939535D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68854E" w14:textId="22AC5422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CEF15C" w14:textId="482470B8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0DF8D1" w14:textId="390530EA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10</w:t>
            </w:r>
          </w:p>
        </w:tc>
      </w:tr>
      <w:tr w:rsidR="00A3622D" w14:paraId="0A7DBE88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0CDCE3" w14:textId="37AEF6B1" w:rsidR="00A3622D" w:rsidRPr="00B470C3" w:rsidRDefault="00A3622D" w:rsidP="00A3622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82EB02" w14:textId="17325455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7E9B98" w14:textId="00D9F3C2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23F753" w14:textId="446919C4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D41495" w14:textId="0F0E4834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263B0C" w14:textId="31F4A338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B40791" w14:textId="3CE89E49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9305BE" w14:textId="4C0D2FA4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50091D" w14:textId="6EE2C2EB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7A7521" w14:textId="0C5C9DF2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EC336E" w14:textId="58240808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</w:t>
            </w:r>
          </w:p>
        </w:tc>
      </w:tr>
      <w:tr w:rsidR="00A3622D" w14:paraId="668ADCB0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032A65" w14:textId="3F3E3582" w:rsidR="00A3622D" w:rsidRPr="00B470C3" w:rsidRDefault="00A3622D" w:rsidP="00A3622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7E2701" w14:textId="795500CE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AB21B0" w14:textId="4D0CE03D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382BFD" w14:textId="02035251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FC5496" w14:textId="54798BD9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45E9DD" w14:textId="55F6D3EF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29A84A" w14:textId="63AFC2C6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29F307" w14:textId="7B1F8B09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5D2CB6" w14:textId="37A2322F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88FB6F" w14:textId="646C0C24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22CFCE" w14:textId="201A9D78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</w:t>
            </w:r>
          </w:p>
        </w:tc>
      </w:tr>
      <w:tr w:rsidR="00A3622D" w14:paraId="2E51B5F2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413762" w14:textId="623C9DA8" w:rsidR="00A3622D" w:rsidRPr="00B470C3" w:rsidRDefault="00A3622D" w:rsidP="00A3622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F69692" w14:textId="3817B6A6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FB5581" w14:textId="00C6BEAC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0BF016" w14:textId="638D8115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0634A3" w14:textId="469DF01A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1E3758" w14:textId="3410E2D9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3DF48D" w14:textId="33912E73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DB86EF" w14:textId="3A9B0F88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D46420" w14:textId="1721EE5F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120FA5" w14:textId="0BC2610C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EEF5A0" w14:textId="3B11B51E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10</w:t>
            </w:r>
          </w:p>
        </w:tc>
      </w:tr>
      <w:tr w:rsidR="00A3622D" w14:paraId="3F85D231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BDCEF2" w14:textId="24370F18" w:rsidR="00A3622D" w:rsidRPr="00B470C3" w:rsidRDefault="00A3622D" w:rsidP="00A3622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B8DF12" w14:textId="315E1CBC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52A87A" w14:textId="0281342A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1642BC" w14:textId="31BAD6E5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0B0E39" w14:textId="67D2EC67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2D7812" w14:textId="21C41AC3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6442CE" w14:textId="75AFD66C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637A7B" w14:textId="10ABBBDE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5E8983" w14:textId="4310D015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CE55B5" w14:textId="770B9A7B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BAE8E8" w14:textId="13324D42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</w:t>
            </w:r>
          </w:p>
        </w:tc>
      </w:tr>
      <w:tr w:rsidR="00A3622D" w14:paraId="506BC913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DD6756" w14:textId="26DCB60E" w:rsidR="00A3622D" w:rsidRPr="00B470C3" w:rsidRDefault="00A3622D" w:rsidP="00A3622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D2174C" w14:textId="0BCA9819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D49C45" w14:textId="7639B69E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7BDEDB" w14:textId="1F1FCCCD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213E98" w14:textId="2200A2A0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6B0831" w14:textId="0D6B98EA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25F167" w14:textId="676D5491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AADFB3" w14:textId="3448537A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54A35A" w14:textId="11019073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0B9EEC" w14:textId="040F4FBE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DC7471" w14:textId="5A72D5D5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</w:t>
            </w:r>
          </w:p>
        </w:tc>
      </w:tr>
      <w:tr w:rsidR="00A3622D" w14:paraId="58204239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0DB651" w14:textId="645346E0" w:rsidR="00A3622D" w:rsidRPr="00B470C3" w:rsidRDefault="00A3622D" w:rsidP="00A3622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182826" w14:textId="028233DC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C93B23" w14:textId="580C2C7A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EE4E9C" w14:textId="66132EF2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4A868C" w14:textId="08FCD69B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187FEE" w14:textId="66C19FDE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F0837D" w14:textId="68522CE5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F10477" w14:textId="66E78191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450998" w14:textId="1C6FCE4A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8DE72F" w14:textId="0849A921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EAC8A5" w14:textId="0CEA0BF7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10</w:t>
            </w:r>
          </w:p>
        </w:tc>
      </w:tr>
      <w:tr w:rsidR="00A3622D" w14:paraId="0B0C71D2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996E34" w14:textId="5BB84410" w:rsidR="00A3622D" w:rsidRPr="00B470C3" w:rsidRDefault="00A3622D" w:rsidP="00A3622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25B780" w14:textId="09D9C652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FD97F1" w14:textId="0299E520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BAEEB6" w14:textId="64F7ABFA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64A730" w14:textId="0C8D8E3C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6ECBEE" w14:textId="2D965A4E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924E18" w14:textId="0199BF59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CAA006" w14:textId="71BB2FDE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69CD96" w14:textId="6E34E38B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00D14E" w14:textId="7E0A3870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6A60B3" w14:textId="69242515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10</w:t>
            </w:r>
          </w:p>
        </w:tc>
      </w:tr>
      <w:tr w:rsidR="00A3622D" w14:paraId="040A6FBC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774101" w14:textId="7C7264C5" w:rsidR="00A3622D" w:rsidRPr="00B470C3" w:rsidRDefault="00A3622D" w:rsidP="00A3622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05BAA6" w14:textId="2AAF9556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D652BD" w14:textId="2D00BDA4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30EDBC" w14:textId="1077F54D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1D0D4D" w14:textId="650A51B4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94322A" w14:textId="57ED5236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556460" w14:textId="7AD710A7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F89F19" w14:textId="0DEBC3A7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FC7553" w14:textId="3429C56B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2DB2B7" w14:textId="4187646D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2DEDD9" w14:textId="0224792D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</w:t>
            </w:r>
          </w:p>
        </w:tc>
      </w:tr>
      <w:tr w:rsidR="00A3622D" w14:paraId="1BBC7E11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6D20DE" w14:textId="0C1F4D6D" w:rsidR="00A3622D" w:rsidRPr="00B470C3" w:rsidRDefault="00A3622D" w:rsidP="00A3622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92A683" w14:textId="4C496314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0ABC77" w14:textId="366AC4CB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ED0901" w14:textId="390C7803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7F5B3B" w14:textId="2E64E3E2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DBC78A" w14:textId="6F8711F1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82E28F" w14:textId="632D99AC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3A513B" w14:textId="0E6FC7D8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4B10A3" w14:textId="20C60FB6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CA0CA5" w14:textId="69556E8A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53B7BB" w14:textId="0D7E9188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10</w:t>
            </w:r>
          </w:p>
        </w:tc>
      </w:tr>
      <w:tr w:rsidR="00A3622D" w14:paraId="7CCF8153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3D12D7" w14:textId="55789A6E" w:rsidR="00A3622D" w:rsidRPr="00B470C3" w:rsidRDefault="00A3622D" w:rsidP="00A3622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089295" w14:textId="4BA1C960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EC14C1" w14:textId="18B73FD8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E4F38D" w14:textId="4918FE63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602DFC" w14:textId="5EE3E94A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D0D424" w14:textId="6879A71A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6760BD" w14:textId="365482E0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F70F92" w14:textId="4976A257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1D36DF" w14:textId="6E295F41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CED2E4" w14:textId="44382757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7D5269" w14:textId="394A0FA5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10</w:t>
            </w:r>
          </w:p>
        </w:tc>
      </w:tr>
      <w:tr w:rsidR="00A3622D" w14:paraId="6E1D047F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A13EAB" w14:textId="5BA62BB4" w:rsidR="00A3622D" w:rsidRPr="00B470C3" w:rsidRDefault="00A3622D" w:rsidP="00A3622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EE0728" w14:textId="6946FB04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95459F" w14:textId="6318ACA1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9CD888" w14:textId="44A39712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2B7EF2" w14:textId="52E76DAC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B1E3D5" w14:textId="13673B0D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7E14A8" w14:textId="460B309B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EB464E" w14:textId="02C3FF0F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F4DD94" w14:textId="4B3E66E2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E535EF" w14:textId="33FDD9F3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52CA05" w14:textId="2C9EFDB2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</w:t>
            </w:r>
          </w:p>
        </w:tc>
      </w:tr>
      <w:tr w:rsidR="00A3622D" w14:paraId="4EC40042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425E71" w14:textId="1AEDA969" w:rsidR="00A3622D" w:rsidRPr="00B470C3" w:rsidRDefault="00A3622D" w:rsidP="00A3622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2DFAE2" w14:textId="6A7754E7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FE5DCE" w14:textId="7F010771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61A065" w14:textId="65877EF9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532693" w14:textId="1A1EF94A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FB8DBF" w14:textId="314E55C3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79C902" w14:textId="27A6D376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21056E" w14:textId="6AC04990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DA0D2D" w14:textId="512A0506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38445F" w14:textId="540F9823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A3E639" w14:textId="754C5233" w:rsidR="00A3622D" w:rsidRPr="00B470C3" w:rsidRDefault="00A3622D" w:rsidP="00A3622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D763F">
              <w:t>1</w:t>
            </w:r>
          </w:p>
        </w:tc>
      </w:tr>
      <w:tr w:rsidR="00506FE2" w14:paraId="09ACCAA3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4ABF04" w14:textId="5DED0DF5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8ECA87" w14:textId="5E4747B3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FC8139" w14:textId="6F9684E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F63BED" w14:textId="7C757AD0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65D33B" w14:textId="41F5892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6559FF" w14:textId="039B864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3A6421" w14:textId="40D80680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200D53" w14:textId="75EAB5B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ABD9A1" w14:textId="2CA6080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C8E356" w14:textId="788DF01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C618A8" w14:textId="784126E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506FE2" w14:paraId="3536DD3E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E68E61" w14:textId="5093A39C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20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F0FDCC" w14:textId="767EE53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455DCA" w14:textId="7D2BE20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2BF0B0" w14:textId="178AA37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BD75C3" w14:textId="3CAE21B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5BB446" w14:textId="7F502B4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1FB3C7" w14:textId="3A7E33D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40A4AD" w14:textId="73796CE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FA29FB" w14:textId="393EEAF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2977AC" w14:textId="3DC99F1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E0D420" w14:textId="7AE8EB2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</w:tr>
      <w:tr w:rsidR="00506FE2" w14:paraId="77A5CB6A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D252B1" w14:textId="37446A7B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21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BB087F" w14:textId="5492210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41D2D2" w14:textId="050A6FCD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417E3C" w14:textId="7C6FC5E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948343" w14:textId="670895E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7C7568" w14:textId="4F6C5893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B10F57" w14:textId="16989D8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A6607C" w14:textId="01E379C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D053D4" w14:textId="6DA6CE7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2CE39A" w14:textId="334BC3B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2460E2" w14:textId="7C9FE92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506FE2" w14:paraId="64C11121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799187" w14:textId="14220B25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22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D0B0CD" w14:textId="1DC0FE7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1B6A42" w14:textId="0FEF388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C85240" w14:textId="675790D1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0826C9" w14:textId="255B879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C4B613" w14:textId="436E0B71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89D491" w14:textId="77E0CBC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AC7419" w14:textId="7D2CBF05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EED07A" w14:textId="4095222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C0B9A7" w14:textId="344C846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9F13A3" w14:textId="7680CA9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506FE2" w14:paraId="0F25E80C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BB12AD" w14:textId="4B3499AC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23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C86211" w14:textId="45E82ABD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67239B" w14:textId="76BC7D7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CDCDD9" w14:textId="3826DC4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5EBDD2" w14:textId="45DE89A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A4FFC6" w14:textId="0553CC6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F52AA4" w14:textId="05F6EC9D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71BC01" w14:textId="4C46C1D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4657D1" w14:textId="7BF9A05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A3C484" w14:textId="328A5C5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B6E2C0" w14:textId="01054AF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506FE2" w14:paraId="4629F6A8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43D76C" w14:textId="3E056D19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24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AC1384" w14:textId="431921D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757B29" w14:textId="363445F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027CF4" w14:textId="0E6C1821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808B28" w14:textId="63E65AD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677AA9" w14:textId="1737D46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D98C6B" w14:textId="6CDFE99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ECDBC8" w14:textId="47BC872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B86BB0" w14:textId="09640BF0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080539" w14:textId="5E2ABA7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BD1DB8" w14:textId="283F937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506FE2" w14:paraId="49B8DFEF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E86A90" w14:textId="6D2CC049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25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4D06DB" w14:textId="2A08ECD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0CD2A7" w14:textId="3373895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FA3B5E" w14:textId="7268AB2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C451CD" w14:textId="347A6A6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82F857" w14:textId="5751DC9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7E1DC3" w14:textId="65126781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489AEE" w14:textId="55757B23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6C752C" w14:textId="4869A7A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D81B95" w14:textId="1851AF8D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A7140B" w14:textId="10C86DB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</w:tr>
      <w:tr w:rsidR="00506FE2" w14:paraId="00866EDC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73A9EA" w14:textId="7DD42F33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26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4A6AE5" w14:textId="7425055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F3BAD1" w14:textId="4B4B36A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52C5DB" w14:textId="1F7D2A65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7D4BE8" w14:textId="1FD02A3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D5EBF4" w14:textId="0FF0BC21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C9E655" w14:textId="0E19ABB0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95F390" w14:textId="3B6277F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ADCD5B" w14:textId="333C16B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ABE112" w14:textId="2340E54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E62E2F" w14:textId="0BA839A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</w:tr>
      <w:tr w:rsidR="00506FE2" w14:paraId="7631A7F9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57A0B9" w14:textId="02D10F57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27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BDB8E3" w14:textId="4FB9386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6AE669" w14:textId="0FB594B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160D0E" w14:textId="4418283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FFB3CC" w14:textId="6DCCCFF3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A14731" w14:textId="6552A00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34F179" w14:textId="09DC410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20A485" w14:textId="0878D4A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545C01" w14:textId="4A9C77C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5A7C76" w14:textId="6FAC47F0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659C80" w14:textId="3F50ADE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506FE2" w14:paraId="29BE7C1C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05F49D" w14:textId="0536813B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28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86204D" w14:textId="152D8B75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91E7B7" w14:textId="0F4BD4F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7324BC" w14:textId="6B3673F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5509B0" w14:textId="230C3303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618EC6" w14:textId="260DB0DD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AF1E65" w14:textId="61B764F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2DC1B6" w14:textId="0704CF95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0.</w:t>
            </w:r>
            <w:r>
              <w:t>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6D45BA" w14:textId="2FABB06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18A58B" w14:textId="689C3D2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93AF72" w14:textId="4CE40A0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</w:tr>
      <w:tr w:rsidR="00506FE2" w14:paraId="2420FC35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AC13E5" w14:textId="35E0C5D7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29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83E3DF" w14:textId="6361226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C9DE3E" w14:textId="2071B94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5FD082" w14:textId="45DE06A0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CED8DA" w14:textId="71B1118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6203EE" w14:textId="30FB1781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3D880C" w14:textId="53A90CC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98EBE2" w14:textId="297B89C0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9E076D" w14:textId="4B3D1AE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8FE7FF" w14:textId="023D279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C3DDCD" w14:textId="7F25B83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</w:tr>
      <w:tr w:rsidR="00506FE2" w14:paraId="28DC75AD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78451D" w14:textId="61365B4C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30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00246E" w14:textId="6519957D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8260F5" w14:textId="2188B61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CE7E68" w14:textId="14BEC72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D428BD" w14:textId="75EC115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2B7CAE" w14:textId="7C622A71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5AE486" w14:textId="175C1F3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FD9CD5" w14:textId="22A3F62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765B0A" w14:textId="1BE707D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8F694C" w14:textId="0924911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C75A36" w14:textId="5ADF9605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506FE2" w14:paraId="75967C0F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9B4032" w14:textId="678B95CA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31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FA898A" w14:textId="4E8B162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7B68FE" w14:textId="48DDDC4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77CDC4" w14:textId="0258E1F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1D847C" w14:textId="26E1ADD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70704C" w14:textId="3AD6637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90F8FD" w14:textId="44262A31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ACD289" w14:textId="2308420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159654" w14:textId="54DD702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34F613" w14:textId="4E249F5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D0FD6A" w14:textId="6E02EE7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506FE2" w14:paraId="0D577703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224044" w14:textId="68C3F068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32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082B13" w14:textId="0183BEE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693E7C" w14:textId="363F4BB5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8EF8EF" w14:textId="3548238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F0B328" w14:textId="2B8840B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15C032" w14:textId="2526C52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7B46FC" w14:textId="072D6FE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5EFF19" w14:textId="44C4591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6D3BD9" w14:textId="47F9407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9DBE88" w14:textId="402B2060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A36B47" w14:textId="5185D080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</w:tr>
      <w:tr w:rsidR="00506FE2" w14:paraId="301CC0D8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7D5713" w14:textId="29AC4966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33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825B74" w14:textId="159C9F3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FB4C2E" w14:textId="34958761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A64EC9" w14:textId="6777721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295932" w14:textId="6C61FFF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4FCDBF" w14:textId="06A514AD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94F884" w14:textId="752A72B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0EE1E1" w14:textId="5FFA4B1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FC4D3A" w14:textId="7534145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2B97C4" w14:textId="69FDE0BD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6A110B" w14:textId="4BA3B243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506FE2" w14:paraId="57425728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1EDD08" w14:textId="7E0EC25E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34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126F71" w14:textId="61FA9AFD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4A45B2" w14:textId="6618D64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60C368" w14:textId="61E0E04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3575D3" w14:textId="0B09852D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F60208" w14:textId="0746C05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B8D9B5" w14:textId="787FBE1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849E56" w14:textId="7FC274E1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BB422D" w14:textId="4DD68B0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E698A1" w14:textId="3AA07EC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7A41FC" w14:textId="3A2CA66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506FE2" w14:paraId="1A0248A6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16880D" w14:textId="13BB38D4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35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6E317E" w14:textId="5DF9B9C1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6D6F49" w14:textId="5057FB40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532C6B" w14:textId="5A4EB3C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DBEA1A" w14:textId="1854620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B0AA22" w14:textId="7841032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7BA728" w14:textId="09C93861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C863FA" w14:textId="53DB72C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B03B5F" w14:textId="3D6AAAA3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E28546" w14:textId="40210CE1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1FBF7F" w14:textId="4EF7E02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</w:tr>
      <w:tr w:rsidR="00506FE2" w14:paraId="7AF3DEAC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A9D627" w14:textId="12E9DDE3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36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898BCE" w14:textId="165F8F9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C53E6B" w14:textId="6B144FA5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F86DE2" w14:textId="05406B33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9C36DD" w14:textId="135D398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F1AC3B" w14:textId="7A75AEA3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691526" w14:textId="12DF2B9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0.</w:t>
            </w:r>
            <w:r>
              <w:t>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5D11BF" w14:textId="4374FF11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7E960A" w14:textId="4A8F17E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4EECAD" w14:textId="6E95E9A3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DA8A2F" w14:textId="08310CCD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</w:tr>
      <w:tr w:rsidR="00506FE2" w14:paraId="53642A31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B27620" w14:textId="513A36C8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37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6A9D63" w14:textId="5CC4CE3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24D13C" w14:textId="0528FC1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7B9E6B" w14:textId="105BB07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7974D9" w14:textId="288E4C61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84539E" w14:textId="7614FC1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88A360" w14:textId="1F9E935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F05E96" w14:textId="523900F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6969A0" w14:textId="35730E9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05DD63" w14:textId="1A04C70D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0B1CFE" w14:textId="4454F6A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506FE2" w14:paraId="70D1A130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B3858C" w14:textId="5D9DBEA1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38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172D58" w14:textId="0A87D9C3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334882" w14:textId="18B9C6F0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717E43" w14:textId="2A11A86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05C4C7" w14:textId="0276284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5AEAA0" w14:textId="09F3C965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E7B7EB" w14:textId="582E102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878A43" w14:textId="317A104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D008A6" w14:textId="10A4210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E8C01E" w14:textId="0393CC8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1F0361" w14:textId="581A3FB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</w:tr>
      <w:tr w:rsidR="00506FE2" w14:paraId="15587FE8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219F81" w14:textId="2E653570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lastRenderedPageBreak/>
              <w:t>39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F0F572" w14:textId="020B462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051198" w14:textId="058FAEAD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80E5BD" w14:textId="742CC82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FA3E41" w14:textId="7507CF4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331F1B" w14:textId="47A70A2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3CF9F7" w14:textId="09FA0980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4E6A8B" w14:textId="4EEBE1B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5A5353" w14:textId="39DE861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3B88AB" w14:textId="28CBAB40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F6E914" w14:textId="2875903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506FE2" w14:paraId="2FDB9667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2FA060" w14:textId="08274AA5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40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286C73" w14:textId="412B53C5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D54F11" w14:textId="36397DB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473078" w14:textId="5698A47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1B37A5" w14:textId="38E9E13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329CCB" w14:textId="7F71C41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B5E825" w14:textId="0AF2AFCD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97A976" w14:textId="6094120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4CDB6C" w14:textId="2349765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8AA9FB" w14:textId="544E5AB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A7E3D0" w14:textId="5CFC3B7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506FE2" w14:paraId="57AE1483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25C037" w14:textId="263BB814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41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4BCCCE" w14:textId="5382E5AD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FCD7FA" w14:textId="5FB211A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F63CD4" w14:textId="4D5D5FB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8874E5" w14:textId="122E7E20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F953E7" w14:textId="1CA9486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148F2B" w14:textId="602744B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C5650C" w14:textId="32BBC1FD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C26417" w14:textId="6103AE0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867B07" w14:textId="6538332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2AAFFB" w14:textId="380F85F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506FE2" w14:paraId="18389E40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55C7BF" w14:textId="28EA625A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42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DCC248" w14:textId="4692EE95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15FA1A" w14:textId="0DD7972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28AF42" w14:textId="22CEA8E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D83B76" w14:textId="6D31A74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6DF874" w14:textId="24EB9CC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E16B22" w14:textId="4A6E3ECD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D7CDE4" w14:textId="76EFBD5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029C2A" w14:textId="425D9AF1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2DC64F" w14:textId="1C0DF71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1D9060" w14:textId="5ECD7B55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506FE2" w14:paraId="7C90EC19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1BBBE4" w14:textId="215C7189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43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03EDF8" w14:textId="0C01526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CD42A0" w14:textId="29C23FA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81AD98" w14:textId="1C1109D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ED8646" w14:textId="54B44A7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44EE0A" w14:textId="23996F4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6CE1D5" w14:textId="26C9544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2066F2" w14:textId="5C92361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1A1F17" w14:textId="1BE7D58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2792A5" w14:textId="27F6910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317CE3" w14:textId="39277BB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</w:tr>
      <w:tr w:rsidR="00506FE2" w14:paraId="06ED079E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BE80E7" w14:textId="2695D76C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44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6407A4" w14:textId="3AC2B73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8603BC" w14:textId="5AFC4DC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49FF03" w14:textId="1C40314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C90D5F" w14:textId="65AFE2F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12FC50" w14:textId="27A2D39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6633DA" w14:textId="7232C2A5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DFDACF" w14:textId="51A86AF3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D9FBE9" w14:textId="2405C020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A1E2C6" w14:textId="0BA859C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85AA8F" w14:textId="5488EC1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</w:tr>
      <w:tr w:rsidR="00506FE2" w14:paraId="68FE2938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49FFCE" w14:textId="131CFA96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45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E75FA6" w14:textId="23D58B5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4D26AA" w14:textId="52504F4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D12CE8" w14:textId="6DFEC84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B4C8BA" w14:textId="625682C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855892" w14:textId="2BE388E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A39A14" w14:textId="78CC738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5ABE37" w14:textId="554181E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4032B9" w14:textId="7C9B8E05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E6CEE0" w14:textId="76A44F6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9B6853" w14:textId="1887DAF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506FE2" w14:paraId="30F4B392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8026DA" w14:textId="1B0269E4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46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5F6D69" w14:textId="2EE7415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F5247F" w14:textId="78C3899D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85DD54" w14:textId="00833D6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88940A" w14:textId="45D76B83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A42A23" w14:textId="74446B4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F146C5" w14:textId="2FF56620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34ED67" w14:textId="3F7964E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0.</w:t>
            </w:r>
            <w:r>
              <w:t>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844962" w14:textId="00FAB6B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FFFA96" w14:textId="2D407D6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3D18FE" w14:textId="1E18642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</w:tr>
      <w:tr w:rsidR="00506FE2" w14:paraId="75E90560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99C613" w14:textId="44CA0A02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47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509F2B" w14:textId="28C6782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F70D69" w14:textId="60FB714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CA585A" w14:textId="2935867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AC3B0E" w14:textId="0574B1A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625112" w14:textId="68D09B33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CCCFDE" w14:textId="015C45B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4F578F" w14:textId="29919B3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DECF9A" w14:textId="7C5C57F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CF5229" w14:textId="7DA8680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8FDB9E" w14:textId="40AC2D7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</w:tr>
      <w:tr w:rsidR="00506FE2" w14:paraId="0AECEBDB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8030EF" w14:textId="15EEB670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48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E1FA71" w14:textId="2858DC03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51B50B" w14:textId="73FD3840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9B215D" w14:textId="5463F54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5BD9BB" w14:textId="19C63CCD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BCB8D2" w14:textId="6517564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0B1A9F" w14:textId="481C1D4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09006E" w14:textId="54C31FDD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625E6B" w14:textId="2C5B0D7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CCFC6B" w14:textId="3C20798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FC9500" w14:textId="44E30E1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506FE2" w14:paraId="79E47706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20F5A5" w14:textId="01D993A6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49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7C808E" w14:textId="559FED8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5C713E" w14:textId="7368533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71576E" w14:textId="044C8860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33CCD7" w14:textId="07186AE0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45F839" w14:textId="4EC8B5F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506B51" w14:textId="45AA8F9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31B646" w14:textId="0DC71CF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2A8FF2" w14:textId="730EF03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E0FBC7" w14:textId="1F2312A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27B1FF" w14:textId="1F8F570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506FE2" w14:paraId="5B82AD1A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B716E4" w14:textId="1301FA2F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50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F61075" w14:textId="590A708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E213FF" w14:textId="008B9B60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260005" w14:textId="06D46B6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DB863F" w14:textId="1E29D4E5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BA1532" w14:textId="45D91F2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CC1819" w14:textId="6A971CE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C5575D" w14:textId="162C0D71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B57449" w14:textId="0A3693C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3AE4C5" w14:textId="6AD132A1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6721A6" w14:textId="769040C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</w:tr>
      <w:tr w:rsidR="00506FE2" w14:paraId="5441AE8E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37A971" w14:textId="4DE79D5D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51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6C3C93" w14:textId="1712CB1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5CBC27" w14:textId="4707253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AAFB75" w14:textId="782BE80D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7DA8CD" w14:textId="47722D9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C1662A" w14:textId="024BBED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791ABE" w14:textId="44F9ED63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03E1C9" w14:textId="7C53D96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F9B20A" w14:textId="5DE26CB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2FF131" w14:textId="527158B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44AA2F" w14:textId="6165FD3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506FE2" w14:paraId="384884A7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D2637C" w14:textId="498CE3C8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52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3F8D74" w14:textId="20B0D7F1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2242EE" w14:textId="3B58F6A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6E693F" w14:textId="5EFBC7D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C8745F" w14:textId="7C2EC5D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253C38" w14:textId="2968CC8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843D23" w14:textId="3FCC390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2A26E2" w14:textId="7C8F20F5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22644D" w14:textId="0CFA2EA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6E9A4A" w14:textId="74DC3E8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21EB31" w14:textId="405822B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506FE2" w14:paraId="3239234F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15C9F1" w14:textId="3D0B582F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53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F10322" w14:textId="1039174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120E5C" w14:textId="793FEE1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BDC58C" w14:textId="249DD1A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507BE0" w14:textId="557FEF45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AD2F6C" w14:textId="280B057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00FD33" w14:textId="3B0EF50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FE8BDA" w14:textId="353CF35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4833FC" w14:textId="16EC236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FF4C40" w14:textId="7C1681D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1CF6E9" w14:textId="06806FD3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</w:tr>
      <w:tr w:rsidR="00506FE2" w14:paraId="08D497E1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0C5F4C" w14:textId="7742C575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54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B0B908" w14:textId="084EAD3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B73A40" w14:textId="4D5826B1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429AFE" w14:textId="49D13CF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40D1C5" w14:textId="7B1D132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BC680F" w14:textId="2574417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F0B3BB" w14:textId="2B7DBE3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0.</w:t>
            </w:r>
            <w:r>
              <w:t>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2BF42F" w14:textId="66FA2C3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43949B" w14:textId="3FBC45D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A8B680" w14:textId="34D0784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6E558C" w14:textId="3CA37C4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</w:tr>
      <w:tr w:rsidR="00506FE2" w14:paraId="57F08779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D3592B" w14:textId="579E1728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55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10BCEE" w14:textId="66E3C85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2CEF65" w14:textId="4B89D14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E8D61F" w14:textId="012E6D8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6B5AB3" w14:textId="6D2DB57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834D2E" w14:textId="0D9801C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34DAD8" w14:textId="11F84DB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BC50FB" w14:textId="2259DCE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7B9616" w14:textId="05AF8980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3988DB" w14:textId="3A3A9751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44229C" w14:textId="74CBD185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506FE2" w14:paraId="1D3E4053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8A0DC4" w14:textId="66EB4AE5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56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3EE5C0" w14:textId="4A31C60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00F6E0" w14:textId="7286541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0BE071" w14:textId="265562A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AE2C8F" w14:textId="34B7832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F05E2A" w14:textId="7F2F561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59409C" w14:textId="7DCAC66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1061DC" w14:textId="0C9B90E3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870FCF" w14:textId="48F6EBFE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765EB3" w14:textId="43C85AC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1BE572" w14:textId="785010A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</w:tr>
      <w:tr w:rsidR="00506FE2" w14:paraId="7841E44A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3677EE" w14:textId="6BA52C93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57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A3E61D" w14:textId="329CFBD7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BFBBBB" w14:textId="4B764118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91BC90" w14:textId="12AC1555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FBD306" w14:textId="6EBB08A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DB90E7" w14:textId="184830BC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52D457" w14:textId="672AB54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A9196C" w14:textId="19B07B43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411BFA" w14:textId="079453F9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DB1432" w14:textId="6066298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A29BDB" w14:textId="4A5346F4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506FE2" w14:paraId="741B7188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DFF2E1" w14:textId="3AABE722" w:rsidR="00506FE2" w:rsidRPr="00B470C3" w:rsidRDefault="00506FE2" w:rsidP="00506FE2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58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756F4A" w14:textId="77D5D99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3B43A6" w14:textId="6209D66A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9F0202" w14:textId="2E7388E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1CE43C" w14:textId="215720E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6CC603" w14:textId="2696908B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F5305D" w14:textId="6C799732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4D405F" w14:textId="0CFC29B0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AB3528" w14:textId="4B1A4953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2325A8" w14:textId="4A7BC8C6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688DFA" w14:textId="09D222AF" w:rsidR="00506FE2" w:rsidRPr="00B470C3" w:rsidRDefault="00506FE2" w:rsidP="00506FE2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D02D8">
              <w:t>10</w:t>
            </w:r>
          </w:p>
        </w:tc>
      </w:tr>
      <w:tr w:rsidR="00D35A7D" w14:paraId="03391DE9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DF53B5" w14:textId="6FCED432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59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9B36C6" w14:textId="7A3D784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91129C" w14:textId="7EECC0B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83CBDC" w14:textId="1DD3B96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305A96" w14:textId="6CA4F1E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101804" w14:textId="42EE746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761E1A" w14:textId="130720B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6DC4AE" w14:textId="2D5C591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1F1D01" w14:textId="4A88289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A88860" w14:textId="3AF3062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84C2FC" w14:textId="60379B4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</w:tr>
      <w:tr w:rsidR="00D35A7D" w14:paraId="0529D929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3D1763" w14:textId="6CAF81FD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60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B6FD18" w14:textId="5EAC9C2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18612E" w14:textId="4836B5E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54E4EB" w14:textId="467704C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DF08F4" w14:textId="0C83919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673C9A" w14:textId="75602D6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8CB01E" w14:textId="17F4B06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4D5660" w14:textId="140201D4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F774CC" w14:textId="5DB50AB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487A5E" w14:textId="3D36C87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8B5433" w14:textId="6A8D50D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</w:tr>
      <w:tr w:rsidR="00D35A7D" w14:paraId="586FF284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7CA8F3" w14:textId="241AC29E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61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6A4ED1" w14:textId="6DD7183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5E67EB" w14:textId="00367DF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C55A7E" w14:textId="002F5EA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2D6F7C" w14:textId="792C6E2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1ACE7A" w14:textId="16AD017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6FDD7C" w14:textId="0E4A651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90BC9B" w14:textId="0755272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A07FFE" w14:textId="44A7860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5B0C83" w14:textId="2C80CEB1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FBE43F" w14:textId="088D9AA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</w:tr>
      <w:tr w:rsidR="00D35A7D" w14:paraId="61E225DC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B7A38B" w14:textId="31A8FD0B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62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09F36B" w14:textId="306C9EE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CC4D9A" w14:textId="10CBF0C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C9DEFE" w14:textId="70B6CFE3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7C8C24" w14:textId="5BC9FCE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192110" w14:textId="3E867AB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163070" w14:textId="09AE5AB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4D196C" w14:textId="1A677E0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D50AD2" w14:textId="513BE8A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0CD1CF" w14:textId="4673230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D9E2E5" w14:textId="1C288851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</w:tr>
      <w:tr w:rsidR="00D35A7D" w14:paraId="56649CE7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D34B61" w14:textId="3B005A13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63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FF95A4" w14:textId="276FA4D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1C8067" w14:textId="61240A8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76E8BA" w14:textId="5E3C680D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CB0467" w14:textId="523390A3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74E5A5" w14:textId="0B8E0A2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9AB917" w14:textId="69576861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BB9281" w14:textId="27799BE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F02F1C" w14:textId="25C4EC2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4C339E" w14:textId="6D46FE1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650458" w14:textId="127D261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</w:tr>
      <w:tr w:rsidR="00D35A7D" w14:paraId="475E0D72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E42A59" w14:textId="178C64E5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64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398FC5" w14:textId="7DA41D6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4D40B9" w14:textId="20C64B9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B8CFF9" w14:textId="6A9FAEA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0F6A55" w14:textId="201BC6C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6F27C8" w14:textId="6CDE584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55E286" w14:textId="00DAF434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DFF15F" w14:textId="794DFDD3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3B6FF4" w14:textId="0FE8F8E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429E16" w14:textId="0896DF5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B78B0C" w14:textId="77D80B3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</w:tr>
      <w:tr w:rsidR="00D35A7D" w14:paraId="384A1361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36B031" w14:textId="00075E71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65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124994" w14:textId="4A6D8BF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9D7D52" w14:textId="7F2F700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DD825E" w14:textId="77DDD2FD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DEFFE1" w14:textId="19B9B74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0B2944" w14:textId="4B8B1DF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3AD6F8" w14:textId="6AD71A9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55A397" w14:textId="2E96B16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7193DF" w14:textId="1654816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42BED0" w14:textId="5C7CE86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9EDB26" w14:textId="12571C21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</w:tr>
      <w:tr w:rsidR="00D35A7D" w14:paraId="4E4D4CE8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D6388C" w14:textId="35BEBFD6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66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441134" w14:textId="29F3E9F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54B029" w14:textId="1F356A8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F6FE8A" w14:textId="741B63F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8FF8D4" w14:textId="2712186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49D13A" w14:textId="0F4F982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EC93C8" w14:textId="59234F4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EE4736" w14:textId="153DDFE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2E9725" w14:textId="4E8E542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692695" w14:textId="44F10CD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F9E830" w14:textId="4B7339E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</w:tr>
      <w:tr w:rsidR="00D35A7D" w14:paraId="6C0AA14D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8C4776" w14:textId="71D243B7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67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9E31EA" w14:textId="5B2EF0B3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EDB2C1" w14:textId="2F68917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EF5A4D" w14:textId="728B6894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67FAB0" w14:textId="2282413D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090D0D" w14:textId="75FA8C7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4680C4" w14:textId="3AA4F59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C6BF42" w14:textId="4266205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A441EF" w14:textId="0CE45A7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824A70" w14:textId="5812501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6E71A6" w14:textId="452F1544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</w:tr>
      <w:tr w:rsidR="00D35A7D" w14:paraId="299D5103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DB096C" w14:textId="2A7CBC31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68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055736" w14:textId="1B529DB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EFB0DF" w14:textId="2CADA6C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613752" w14:textId="02AC307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943C9A" w14:textId="0B46CD6D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E5A482" w14:textId="55695584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E4CA6B" w14:textId="656E6E6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3657BE" w14:textId="583F885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D0EAF2" w14:textId="4E18390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D1EE01" w14:textId="48E77DAD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A456A8" w14:textId="1F977C8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</w:tr>
      <w:tr w:rsidR="00D35A7D" w14:paraId="61FD0A17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399BBC" w14:textId="0E4C6F42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69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184541" w14:textId="125D946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258CCE" w14:textId="0C5C517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978B8A" w14:textId="3D8EB2F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D0D24D" w14:textId="6F68069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208B0B" w14:textId="73CF90A4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83123D" w14:textId="588F643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5FA7EC" w14:textId="2639696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B9C2A7" w14:textId="7E6D488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6D6A2B" w14:textId="65BC137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8EC3DE" w14:textId="0643E6C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</w:tr>
      <w:tr w:rsidR="00D35A7D" w14:paraId="54AC6881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790A84" w14:textId="2554E715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70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9554F4" w14:textId="00A6386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E8D6CE" w14:textId="78F2DCA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855F39" w14:textId="2942DB7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A2E500" w14:textId="5271D10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37FBEE" w14:textId="13D2D7E1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C8A583" w14:textId="1004DEFD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827A71" w14:textId="0DE706A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A01173" w14:textId="20DF8FC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CA3ECB" w14:textId="6D208A2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D7DFAA" w14:textId="3FCC08D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</w:tr>
      <w:tr w:rsidR="00D35A7D" w14:paraId="354DE79F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31FE58" w14:textId="4531DBA2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71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F75BE0" w14:textId="52631B7D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8C550D" w14:textId="2416AC5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A7A1CC" w14:textId="0871E8B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F6F34A" w14:textId="4DC8AA63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E0321A" w14:textId="2068C4C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EEEF94" w14:textId="1DC2EE5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69DC53" w14:textId="2E58CB44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365B02" w14:textId="5DD215E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4E2323" w14:textId="7757473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A6AD2A" w14:textId="15D10851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</w:tr>
      <w:tr w:rsidR="00D35A7D" w14:paraId="7803C412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BB7D8E" w14:textId="24C3A8E0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72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CC6C4E" w14:textId="0EAD195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63BD43" w14:textId="442D583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606D68" w14:textId="5582C093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522638" w14:textId="0E3A889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90FA59" w14:textId="0E7389A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E11786" w14:textId="5A3EE14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505ECD" w14:textId="411D530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51A043" w14:textId="7960948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7DF040" w14:textId="722153A3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768CC8" w14:textId="29B37A4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</w:tr>
      <w:tr w:rsidR="00D35A7D" w14:paraId="2477D6B7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85EAA3" w14:textId="013256BF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73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87520D" w14:textId="3105106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63603C" w14:textId="31F68FF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6FE1BE" w14:textId="6648A9A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343149" w14:textId="17FEB09D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53695B" w14:textId="085D434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FD8581" w14:textId="3955B19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F76E3C" w14:textId="0AC844D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4CD038" w14:textId="6EF34BA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DCE36D" w14:textId="5BB227B4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0D9E20" w14:textId="01EC7F34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</w:tr>
      <w:tr w:rsidR="00D35A7D" w14:paraId="7D82DDEC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7500F3" w14:textId="033687CD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74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B23548" w14:textId="5868D3B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B2DE2D" w14:textId="111E436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024814" w14:textId="7EE2810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93F80A" w14:textId="2518FA5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9F6A22" w14:textId="3994DE3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B74D4E" w14:textId="278BDD2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1D7099" w14:textId="5A7C1F81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754718" w14:textId="0D50ECA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352F52" w14:textId="6D9A841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654132" w14:textId="0938D5A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</w:tr>
      <w:tr w:rsidR="00D35A7D" w14:paraId="3B5A5EAA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88A0DF" w14:textId="5E046F9B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75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90417C" w14:textId="60071A73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2D0DE9" w14:textId="78934BE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7B71A5" w14:textId="1998511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C3A426" w14:textId="48EB4343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7D4482" w14:textId="4401213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BA0F0E" w14:textId="3BB00A71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E09880" w14:textId="0CD88E7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474FA1" w14:textId="38DA4FE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C680E5" w14:textId="5A2612D4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4BADE0" w14:textId="6DAB8CB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</w:tr>
      <w:tr w:rsidR="00D35A7D" w14:paraId="6A35F23C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EE7601" w14:textId="6B3A721F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76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31BA77" w14:textId="215526B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CB2040" w14:textId="713C461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A119DB" w14:textId="1295CC8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69C1E5" w14:textId="21193F3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405824" w14:textId="42EBD6D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8230C5" w14:textId="6B8D72C1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95F1A5" w14:textId="1484432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643F5B" w14:textId="158B75A4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DF3590" w14:textId="2D0EBB3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16B54D" w14:textId="612318C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</w:tr>
      <w:tr w:rsidR="00D35A7D" w14:paraId="2D73B7D8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9AC888" w14:textId="3C38F491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77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0BCFFC" w14:textId="63F302F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36FACC" w14:textId="1B7DD89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402E84" w14:textId="342771C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453F97" w14:textId="3025D78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A56231" w14:textId="7E77950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B4BF94" w14:textId="2C7850E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265913" w14:textId="46AF7F7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33EC3E" w14:textId="6BFC153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FAE528" w14:textId="2A80B35D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361941" w14:textId="58AAF831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</w:tr>
      <w:tr w:rsidR="00D35A7D" w14:paraId="160F239B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609C28" w14:textId="700B2854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78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537755" w14:textId="50F9000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15D8B0" w14:textId="706F8BD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26A57D" w14:textId="66BE1763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A7862E" w14:textId="3C1901E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D3370D" w14:textId="4B53DA0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F3CB3C" w14:textId="1EC53C7D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C88AA6" w14:textId="5255A9E3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7BD194" w14:textId="583B9F3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23FB59" w14:textId="2AE107B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6E646B" w14:textId="0CFA790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</w:tr>
      <w:tr w:rsidR="00D35A7D" w14:paraId="1061594B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D5B6C4" w14:textId="77170D8E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lastRenderedPageBreak/>
              <w:t>79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D165A7" w14:textId="41ABA7F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359972" w14:textId="4667055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4CAC43" w14:textId="5B41514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797E4D" w14:textId="552A87D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EF2264" w14:textId="21688F2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074F0B" w14:textId="0FAE373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6FFE15" w14:textId="69F75A8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736875" w14:textId="1A5C5B4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7B4206" w14:textId="42BDC0F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A09AD9" w14:textId="1D74022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</w:tr>
      <w:tr w:rsidR="00D35A7D" w14:paraId="6F6A6B5A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AB394A" w14:textId="4A700848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80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C17159" w14:textId="4C37533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263648" w14:textId="465D6DF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FD358F" w14:textId="618D95A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FC7AC8" w14:textId="10F5050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FEF73D" w14:textId="01216FA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5FBBEC" w14:textId="4E13601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B921A1" w14:textId="0568B9B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4BEF9D" w14:textId="394911C3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341083" w14:textId="530C87A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6A2716" w14:textId="1B180A6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</w:tr>
      <w:tr w:rsidR="00D35A7D" w14:paraId="44535905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A55F45" w14:textId="46FA8A32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81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44B268" w14:textId="250A36E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7D1F8A" w14:textId="7192728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2FD039" w14:textId="348D55A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53BB14" w14:textId="2BC79E0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3CB3B9" w14:textId="1C37F09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C7A8A9" w14:textId="585A7DF1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9E16D0" w14:textId="65E7695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DE04F9" w14:textId="3BB784F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71B55F" w14:textId="4A65B7C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47F373" w14:textId="6BD2A88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</w:tr>
      <w:tr w:rsidR="00D35A7D" w14:paraId="0E8B9467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8AF147" w14:textId="14948A6A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82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57102E" w14:textId="1479DFF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1470F3" w14:textId="73192E5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3E1BFA" w14:textId="1AFF7F5D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C42FD8" w14:textId="7C22EC3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6C4C23" w14:textId="60161F7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B185F3" w14:textId="229E5EB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6C8DB4" w14:textId="7B1DA9B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84DE5F" w14:textId="3AF0574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53D440" w14:textId="3D429DA4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029143" w14:textId="7039571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</w:tr>
      <w:tr w:rsidR="00D35A7D" w14:paraId="1690FE6D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C8FDD3" w14:textId="218ECDB7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83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BE494B" w14:textId="636995E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0E7A39" w14:textId="4D8D0A0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73841E" w14:textId="034F575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A06191" w14:textId="5D00782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CBDC61" w14:textId="1F4AE89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D253E0" w14:textId="30A570D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E87BA8" w14:textId="2C18EC2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DCE095" w14:textId="4903AD3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A0740A" w14:textId="4CB9F8F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90A184" w14:textId="02C596F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</w:tr>
      <w:tr w:rsidR="00D35A7D" w14:paraId="01E36D7B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7D5B49" w14:textId="7E76AAB6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84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23E87F" w14:textId="5E7DCD3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9B15F7" w14:textId="0BBC9FF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A6B007" w14:textId="5BA38DA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BBA36F" w14:textId="641F7C5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799737" w14:textId="33AB104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AAF42C" w14:textId="2916BA3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65F1A2" w14:textId="32BD11B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F3AFC9" w14:textId="07C38AD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ABAD59" w14:textId="2E254C3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262EF0" w14:textId="1B7F1A5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</w:tr>
      <w:tr w:rsidR="00D35A7D" w14:paraId="5BCBD27D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EBB552" w14:textId="29800207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85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97AFA8" w14:textId="313A2D0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3A9896" w14:textId="0F8AAE51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FC97DE" w14:textId="0C0F830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5B16A3" w14:textId="4FD9A17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802FC5" w14:textId="2B76CAB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B5A07C" w14:textId="67F2E1A4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DAB8FE" w14:textId="72FF5A8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F7E387" w14:textId="56A6DCAD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E0AA9A" w14:textId="1904051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FDB9BF" w14:textId="4AD4BC5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</w:tr>
      <w:tr w:rsidR="00D35A7D" w14:paraId="0ACE2186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56FA39" w14:textId="2EDA8E67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86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CA3D5D" w14:textId="40581BA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A0FEC3" w14:textId="5CA6AE7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5A60D8" w14:textId="203F0F5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422EC8" w14:textId="5441877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09B992" w14:textId="6FBFF1D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210D41" w14:textId="6BC72E9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0629B6" w14:textId="0364BDF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7B26AD" w14:textId="5301021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87828F" w14:textId="43899DF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A854E8" w14:textId="26901A6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</w:tr>
      <w:tr w:rsidR="00D35A7D" w14:paraId="0AF81789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E8D1F8" w14:textId="1195C051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87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CBEB17" w14:textId="0DB62664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069C96" w14:textId="290C7C1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B1E80D" w14:textId="4BA3BCD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203875" w14:textId="27C9505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228C09" w14:textId="52E50CC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632391" w14:textId="5354154D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58338B" w14:textId="21B6DB9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BE0203" w14:textId="5014BAB3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5FEE81" w14:textId="50F3CE1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4D9FCC" w14:textId="22875C3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</w:tr>
      <w:tr w:rsidR="00D35A7D" w14:paraId="046DA611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ABAA5C" w14:textId="38FF8E10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88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B38DD5" w14:textId="6804F03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551705" w14:textId="143F252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60F135" w14:textId="5EABB35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1268A7" w14:textId="1BA7F45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45A5CF" w14:textId="07CAB0A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F6D98D" w14:textId="5BC203E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04F107" w14:textId="04D0584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9F8E94" w14:textId="101D88F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2DB953" w14:textId="5F24913D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2BA534" w14:textId="1BCAFF4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</w:tr>
      <w:tr w:rsidR="00D35A7D" w14:paraId="036A108D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889C7C" w14:textId="3EF9BCDA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89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E837BB" w14:textId="551C400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AEF658" w14:textId="193A1A4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2D8016" w14:textId="76DB3D0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97980B" w14:textId="3648F15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B0C5D8" w14:textId="2D6DCB7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A2E63B" w14:textId="3D1CF2C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673B86" w14:textId="794A89B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637892" w14:textId="6057AB9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153A4C" w14:textId="2B3B95D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6A7DD5" w14:textId="6B37A5F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</w:tr>
      <w:tr w:rsidR="00D35A7D" w14:paraId="1724F6FD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099F3B" w14:textId="0DCEC426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90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2E6223" w14:textId="1A232EC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77D265" w14:textId="1AC75C8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CF6C4C" w14:textId="4978CDA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7A5FFA" w14:textId="6DA4703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C0AE6D" w14:textId="4108D914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F02C57" w14:textId="1A9AED8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E1EDE8" w14:textId="53D03A2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70B121" w14:textId="2FEAAFD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47FC48" w14:textId="42BD28C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A61FF7" w14:textId="275141D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</w:tr>
      <w:tr w:rsidR="00D35A7D" w14:paraId="311CC0D6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23FA7E" w14:textId="5047AE2F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91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4D582F" w14:textId="0A51986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3D0DEB" w14:textId="3B18865D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4BC890" w14:textId="694C8224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5A0E22" w14:textId="4DC2D90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DD15AE" w14:textId="4AA09CC3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957A32" w14:textId="4496113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7D9CAA" w14:textId="0CC32B2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F0110E" w14:textId="21BE6CF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CB2420" w14:textId="1639C0E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359187" w14:textId="3BFE9D2D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</w:tr>
      <w:tr w:rsidR="00D35A7D" w14:paraId="6D443565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1E8E96" w14:textId="68F22CBE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92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50D6DA" w14:textId="13606B6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4F322C" w14:textId="77C001F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44BF0A" w14:textId="7F3A3F8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61C29E" w14:textId="632DB414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73F506" w14:textId="3621E033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8BC7EA" w14:textId="4C1FD41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8122AB" w14:textId="55DB1F3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1BB89C" w14:textId="3546FCA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86253F" w14:textId="750AF96D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4F9CEE" w14:textId="12129831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</w:tr>
      <w:tr w:rsidR="00D35A7D" w14:paraId="2E07F364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C142D9" w14:textId="2DAB75E7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93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2E730C" w14:textId="41CF3E8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0062B6" w14:textId="75121BD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D7A14E" w14:textId="18E079CD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54083A" w14:textId="77EB13B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CC5935" w14:textId="694F475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8732AC" w14:textId="7C1806B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AFEA66" w14:textId="7F9C3481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BFEC7A" w14:textId="6431C84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DFB83E" w14:textId="7706EB6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AC1E01" w14:textId="1F73BF1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</w:tr>
      <w:tr w:rsidR="00D35A7D" w14:paraId="4F0CE214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1113CE" w14:textId="25D6E295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94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317C75" w14:textId="719641D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807E4E" w14:textId="5648FC1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7A5319" w14:textId="01E0D97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D2BAFA" w14:textId="7B4C4B1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5BDAF0" w14:textId="6D0D4E4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EB2C64" w14:textId="40C57EB4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12ADE8" w14:textId="126F532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A64BE2" w14:textId="0120CA5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BA1C8F" w14:textId="1B1A80F1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E64C60" w14:textId="1374875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</w:tr>
      <w:tr w:rsidR="00D35A7D" w14:paraId="61423900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4A05FD" w14:textId="3FBF226E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95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D483E3" w14:textId="4B47AED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D49885" w14:textId="6668B36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EC064D" w14:textId="020BE01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BA859A" w14:textId="4A8A892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A41F50" w14:textId="5815780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522D03" w14:textId="739AA77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95839C" w14:textId="78676A6A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E6E85D" w14:textId="2F4920A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6D18D2" w14:textId="75884DD3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5DEC62" w14:textId="768654C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</w:tr>
      <w:tr w:rsidR="00D35A7D" w14:paraId="0144C9BE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91A731" w14:textId="2298A78F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96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C7D5C0" w14:textId="48AD29D4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5FDD25" w14:textId="19C346B4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B3CFB2" w14:textId="7F89357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33D827" w14:textId="29BB3192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F806A4" w14:textId="226F4CD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239D70" w14:textId="0F176589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5BC60E" w14:textId="35A69773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C9BE01" w14:textId="1374176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8B3209" w14:textId="42784FB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0B5EE8" w14:textId="3D30D0E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</w:tr>
      <w:tr w:rsidR="00D35A7D" w14:paraId="3DA0E437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FC413C" w14:textId="5560EB5F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97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5F7203" w14:textId="520E48EC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A5D2E1" w14:textId="57F8107D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97C9E5" w14:textId="4FC885C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292CF5" w14:textId="5F3C779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AE99E1" w14:textId="49E9048D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5235A4" w14:textId="0F9F026D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E09372" w14:textId="31F654E4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853F1A" w14:textId="2FB5F876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D29540" w14:textId="51C6442D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B472B1" w14:textId="2DE3399B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</w:tr>
      <w:tr w:rsidR="00D35A7D" w14:paraId="41EBE497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5FEBD1" w14:textId="02326DDD" w:rsidR="00D35A7D" w:rsidRPr="00B470C3" w:rsidRDefault="00D35A7D" w:rsidP="00D35A7D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98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E6A8F6" w14:textId="20B1135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ECBEC1" w14:textId="5E5793CF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5EE6B3" w14:textId="688C2F53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C55324" w14:textId="5AC2A505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137E6C" w14:textId="08C11A8E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E5AFE7" w14:textId="622CD84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9A135F" w14:textId="37394590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E61747" w14:textId="7490EC68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17CA9E" w14:textId="490315F3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C508B6" w14:textId="13DB6077" w:rsidR="00D35A7D" w:rsidRPr="00B470C3" w:rsidRDefault="00D35A7D" w:rsidP="00D35A7D">
            <w:pPr>
              <w:pStyle w:val="Els-table-text"/>
              <w:ind w:firstLine="0"/>
              <w:jc w:val="left"/>
              <w:rPr>
                <w:szCs w:val="16"/>
              </w:rPr>
            </w:pPr>
            <w:r w:rsidRPr="000753E6">
              <w:t>10</w:t>
            </w:r>
          </w:p>
        </w:tc>
      </w:tr>
      <w:tr w:rsidR="00787B59" w14:paraId="4FA54991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AD50B9" w14:textId="63AD5C4C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99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FE70D8" w14:textId="0B70BAF3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3BEBAD" w14:textId="7EC0A26A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CD4A8E" w14:textId="3F23A7CE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B1E30E" w14:textId="55E967DF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607623" w14:textId="7642AE46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A105B0" w14:textId="67B9EAE7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641D23" w14:textId="3CBFEF5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BE8648" w14:textId="224B468C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324555" w14:textId="3CDE34B0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9AAB2A" w14:textId="339816E2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</w:tr>
      <w:tr w:rsidR="00787B59" w14:paraId="51017CD5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041B51" w14:textId="0CBAC57A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100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98AB86" w14:textId="6CB2B8DC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F8F6E4" w14:textId="1F6ACB2E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24600B" w14:textId="5F0175E8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857052" w14:textId="56152916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32CA0A" w14:textId="04D608BD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7DA9B6" w14:textId="6275884B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E4A148" w14:textId="0CA8EE7F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0C0BCB" w14:textId="34081415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2D2CE8" w14:textId="34F74B43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20A909" w14:textId="0E0F16D2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</w:tr>
      <w:tr w:rsidR="00787B59" w14:paraId="7B306C44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1EEAEB" w14:textId="74369915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101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2716A8" w14:textId="73EB22B8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9D0A57" w14:textId="1E9FE20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A2873F" w14:textId="76AF2A0A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2B34FC" w14:textId="38ECB95E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9C6AC2" w14:textId="6C902F2D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B86BB1" w14:textId="51FA800F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084F9F" w14:textId="688C25C3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E37D4D" w14:textId="2AFAF7F0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4AB416" w14:textId="79066A15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EB83EA" w14:textId="062094CE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</w:tr>
      <w:tr w:rsidR="00787B59" w14:paraId="36C52E6C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B658C1" w14:textId="6D9BAA92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102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7794E4" w14:textId="2AF948FA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97D22F" w14:textId="387163C1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672985" w14:textId="710CC125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B0A1FD" w14:textId="115AA713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435C78" w14:textId="5DC8367A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3F67A6" w14:textId="120F9EFC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780F1D" w14:textId="63133DBF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E8B423" w14:textId="1FB95610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536C12" w14:textId="24277377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65C1B7" w14:textId="188552EE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</w:tr>
      <w:tr w:rsidR="00787B59" w14:paraId="673589CE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92ADC4" w14:textId="07EB8B45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103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210B73" w14:textId="4DCB3EDD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C10D0D" w14:textId="09378C4A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1E7022" w14:textId="330DAADB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C09BF9" w14:textId="2E606156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2C6E34" w14:textId="4282E88C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8CBD6D" w14:textId="7C52F3B9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4BADBB" w14:textId="27C3BD3F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549C13" w14:textId="0DAA3691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F46723" w14:textId="55FC10A5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256236" w14:textId="42177E15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</w:tr>
      <w:tr w:rsidR="00787B59" w14:paraId="4502EFDF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F49C06" w14:textId="724A7CA7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104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125325" w14:textId="1A4CB3F0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0C786C" w14:textId="0B9FBC88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74BA19" w14:textId="0A1065AE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143C62" w14:textId="3219877F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5D3346" w14:textId="186FF153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84DCB2" w14:textId="155CF9AB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138876" w14:textId="7B206A2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66CAA4" w14:textId="0AD8583F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78E31F" w14:textId="28BE2834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AE0BAF" w14:textId="22191907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</w:tr>
      <w:tr w:rsidR="00787B59" w14:paraId="38303684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B919CD" w14:textId="2E9D016A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105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1F9482" w14:textId="37E1D59E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90FA32" w14:textId="6DCCF173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DB2821" w14:textId="6A57CDEC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9F5D46" w14:textId="4583CE65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C9ED64" w14:textId="6C91D59A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A5008C" w14:textId="2AE2D988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12F84A" w14:textId="7613600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CC0B6B" w14:textId="4ED45071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DEEE39" w14:textId="421ECFC0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65DF31" w14:textId="3314C447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</w:tr>
      <w:tr w:rsidR="00787B59" w14:paraId="4E3F7163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A82605" w14:textId="584C04F7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106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C74CE8" w14:textId="3EBAB53B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DE37DE" w14:textId="1BC75F51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124CD0" w14:textId="4AA079D2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19A97E" w14:textId="096E4D80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88301F" w14:textId="679FE3AA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AAFDF0" w14:textId="5BC00A06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DCB082" w14:textId="350EB85B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6C60A3" w14:textId="72022A13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C43F54" w14:textId="5815218C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BE6BEF" w14:textId="3DB4E16F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</w:tr>
      <w:tr w:rsidR="00787B59" w14:paraId="02FABE5A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EDBA54" w14:textId="7767602D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107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1220C7" w14:textId="5F39368A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803A4D" w14:textId="30EE3675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4964CE" w14:textId="3DABF6AD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ACFB96" w14:textId="09233254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3CB802" w14:textId="264E6E13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6BEAC8" w14:textId="714D7D4A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1AF47E" w14:textId="2EF0807F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2246BD" w14:textId="5E212F8A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0086A5" w14:textId="3A29BCEA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3A3471" w14:textId="6E41398B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</w:tr>
      <w:tr w:rsidR="00787B59" w14:paraId="1473D85B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653A5D" w14:textId="53E1A67E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108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7D006B" w14:textId="57496FD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85D24C" w14:textId="3754B678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E1AE1C" w14:textId="47E8DCE1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E155CB" w14:textId="4B6E81EC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A51C9F" w14:textId="697B20EF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47CB5E" w14:textId="44CC7C6A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519331" w14:textId="1A78E5E2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888191" w14:textId="07002BEE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DF4516" w14:textId="2CA20F98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6A1351" w14:textId="603D14A8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</w:tr>
      <w:tr w:rsidR="00787B59" w14:paraId="16D608ED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3FCAF0" w14:textId="12BD0B44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109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5935A7" w14:textId="224E5417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6C00B1" w14:textId="31FCAEC7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63428B" w14:textId="45C9D984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FCA9D5" w14:textId="6BAA72E5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0C3A54" w14:textId="0506A226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267C36" w14:textId="73CDC426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77F957" w14:textId="4B5984E0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A52A4A" w14:textId="670C0C05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542EC1" w14:textId="54360C35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925BBB" w14:textId="387F38C7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</w:tr>
      <w:tr w:rsidR="00787B59" w14:paraId="17BFBFAE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212678" w14:textId="7965DADC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CD902E" w14:textId="03B1F6E0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20EC3B" w14:textId="5D5894EA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138421" w14:textId="2A55AEEC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C0A0A8" w14:textId="34246C60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E02F7C" w14:textId="745E7424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8A9BD0" w14:textId="37EAD73F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884663" w14:textId="1A0978BC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013D47" w14:textId="33FD52AD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988345" w14:textId="1859957C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F0A390" w14:textId="3FC87955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</w:tr>
      <w:tr w:rsidR="00787B59" w14:paraId="37841471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292D0F" w14:textId="538A1BBD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B270C9" w14:textId="08E39011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9DD525" w14:textId="1D1A9C04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06A550" w14:textId="20E01601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00C2BB" w14:textId="4FB8E1F4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3B6384" w14:textId="02C13353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6581CB" w14:textId="47506606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30FD1E" w14:textId="015B5626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6B66D3" w14:textId="2245B00B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54A178" w14:textId="667F6BB6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C332E4" w14:textId="41541D87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</w:tr>
      <w:tr w:rsidR="00787B59" w14:paraId="49A3E8AF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11150E" w14:textId="7456F833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61AA67" w14:textId="52FD99E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D315F9" w14:textId="66065FA0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FEC228" w14:textId="1D8F711E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6B440E" w14:textId="22F34645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1ED0E3" w14:textId="69DB8BA6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405B6C" w14:textId="7266E1B9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001898" w14:textId="54AE1631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BC81AB" w14:textId="05381206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C76019" w14:textId="53182C5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BE9D43" w14:textId="616A26B3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</w:tr>
      <w:tr w:rsidR="00787B59" w14:paraId="79E2EC95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225725" w14:textId="477CB4DD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113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75EA8D" w14:textId="405B8F1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B40155" w14:textId="138D8568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A3F91D" w14:textId="374399A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98A234" w14:textId="376AA8AF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938879" w14:textId="11D61592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E74CCB" w14:textId="6FEE6579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79E27C" w14:textId="5E25C2EB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F2879C" w14:textId="03E424DC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496056" w14:textId="6266B774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0195F7" w14:textId="1998CB70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</w:tr>
      <w:tr w:rsidR="00787B59" w14:paraId="4D45130F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9B17C1" w14:textId="16335156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114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EAF1E7" w14:textId="15C1498D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4ED388" w14:textId="332F731A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15CD1D" w14:textId="3E5F6DDC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6AC108" w14:textId="6E065A5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7C0E2C" w14:textId="04C508D7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3885A7" w14:textId="27B7C91F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6C1F13" w14:textId="2B827F2A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F0F9B6" w14:textId="4D1418FA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A8A4D7" w14:textId="170F133A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C8B143" w14:textId="38615AD5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</w:tr>
      <w:tr w:rsidR="00787B59" w14:paraId="7B965B28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F8F75F" w14:textId="49C41BEB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115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36D7F3" w14:textId="09E67127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07300F" w14:textId="688F9B7D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CBA4CA" w14:textId="684CFEB2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7DB519" w14:textId="6CD3EF44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994025" w14:textId="198F0688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3EB0E4" w14:textId="31945FDE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1518C9" w14:textId="09BEC423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649775" w14:textId="79395A02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13456F" w14:textId="283EE96E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5B9CAC" w14:textId="108DDE55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</w:tr>
      <w:tr w:rsidR="00787B59" w14:paraId="5FF6F7BB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340438" w14:textId="036FF1BF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116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92A765" w14:textId="2D970D4A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2C995F" w14:textId="16E5A262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049686" w14:textId="02933C8F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0F5153" w14:textId="6586DAD7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AF8AEF" w14:textId="0186605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71CBFD" w14:textId="242EA576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AB8897" w14:textId="568A9A3E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A40757" w14:textId="3BC3641C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BA3919" w14:textId="51E4687A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2D392C" w14:textId="4288F626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</w:tr>
      <w:tr w:rsidR="00787B59" w14:paraId="4A4ECCEA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8A9F9C" w14:textId="7899EB06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117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19D73A" w14:textId="1B57E3E0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627E59" w14:textId="15CDDA93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95F199" w14:textId="1546F6D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627B03" w14:textId="5E789435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15E273" w14:textId="52DAA9FE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9D571A" w14:textId="2C8E633B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236E11" w14:textId="6C191061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42521F" w14:textId="65093FDC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556833" w14:textId="2EE3CEC3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8B2672" w14:textId="747FE1A2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</w:tr>
      <w:tr w:rsidR="00787B59" w14:paraId="05A5E15B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17FD41" w14:textId="43DA3FB0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118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5B950F" w14:textId="68FFF90A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723040" w14:textId="3F01D1C5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B1CBE2" w14:textId="43D943F0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E785A1" w14:textId="01103212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FE33E1" w14:textId="655D94E2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18EFAB" w14:textId="6D818D39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AF3E0E" w14:textId="5A4B5D4C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EC5BC8" w14:textId="24E85513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89C013" w14:textId="0014763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9A907D" w14:textId="2C0824A7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</w:tr>
      <w:tr w:rsidR="00787B59" w14:paraId="44C917FB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C320A6" w14:textId="26CA1C2E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lastRenderedPageBreak/>
              <w:t>119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C849D0" w14:textId="4F72DA22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C46B4E" w14:textId="04272C10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5578C2" w14:textId="6DD20FE4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069A1F" w14:textId="2EB892DE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53639E" w14:textId="79E71DFF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215B66" w14:textId="1E13A5CA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BC17F8" w14:textId="7A1C80EF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F05C9C" w14:textId="3CA39165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1DAC82" w14:textId="6A0DB3DE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6FB6EA" w14:textId="2ABA463C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</w:tr>
      <w:tr w:rsidR="00787B59" w14:paraId="6128BFE7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A9E461" w14:textId="32A7D100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120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AB422B" w14:textId="47252591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1638DF" w14:textId="771F073C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90A744" w14:textId="7C6587A6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6DB6E4" w14:textId="5E11D913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0E24D7" w14:textId="6DC18BC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A8280A" w14:textId="72CC0761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1502F7" w14:textId="6B73C912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1F96F8" w14:textId="28B43D43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EF8EBE" w14:textId="259F00BE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440962" w14:textId="5FEC44D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</w:tr>
      <w:tr w:rsidR="00787B59" w14:paraId="24A1C62D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56EFCF" w14:textId="6B09C0FE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121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3AD1CE" w14:textId="061A3225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8FC48C" w14:textId="36026BD7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73FA3C" w14:textId="15EFEC01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53C5A8" w14:textId="303D8E1F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D2B398" w14:textId="4482181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40A7D5" w14:textId="1843FBA4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737983" w14:textId="257F6D91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0955FC" w14:textId="6D8E7D37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344B48" w14:textId="0E66A5B0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3905D7" w14:textId="12EF0A6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</w:tr>
      <w:tr w:rsidR="00787B59" w14:paraId="44FCAF23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3C613F" w14:textId="703DC1DD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122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6B90DE" w14:textId="776F1DD5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A16C89" w14:textId="7CD85D5A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CDC672" w14:textId="138231F8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42D4DD" w14:textId="04C3BCB5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ECE6C4" w14:textId="642B156A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5DEE27" w14:textId="03198F89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863F3D" w14:textId="101059D1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34BE62" w14:textId="4CFEE531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788A6C" w14:textId="69AB5586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6327DA" w14:textId="6CFCF5E1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</w:tr>
      <w:tr w:rsidR="00787B59" w14:paraId="3F7DDD07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D79C7F" w14:textId="0C432337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123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9B7240" w14:textId="3F71B0C6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7AF157" w14:textId="0797757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898C9E" w14:textId="588258C1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E46689" w14:textId="1B93CDFD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3E6725" w14:textId="10522FA4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07B3F5" w14:textId="06A41CCA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8F9CB7" w14:textId="19FE009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7BE2BC" w14:textId="385397DE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B6205C" w14:textId="79F5EDDF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045001" w14:textId="6AB37620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</w:tr>
      <w:tr w:rsidR="00787B59" w14:paraId="584947E0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9524E4" w14:textId="06AAA610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124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B52662" w14:textId="01C79C0B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8E3221" w14:textId="61BA137B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25DC22" w14:textId="3A8A4C73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7AA40C" w14:textId="66A39E6F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F433D5" w14:textId="2E01ED2E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754195" w14:textId="60F136B1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61A462" w14:textId="32EF449C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EC005D" w14:textId="7A57843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D6FBE7" w14:textId="0A78843C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8A9A2B" w14:textId="4C75994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</w:tr>
      <w:tr w:rsidR="00787B59" w14:paraId="3B8A8603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573791" w14:textId="5BB16650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125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FB6B53" w14:textId="568654CB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512B17" w14:textId="7A6FD053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EEE653" w14:textId="2E980587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06D73D" w14:textId="1918CBCF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7C3E3E" w14:textId="674F8DC7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6C8666" w14:textId="20CC15CF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6CC189" w14:textId="341EA9FB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496D60" w14:textId="7CC125CB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F5D617" w14:textId="18D3CBCB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22FE81" w14:textId="103DE5B8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</w:tr>
      <w:tr w:rsidR="00787B59" w14:paraId="76371680" w14:textId="77777777" w:rsidTr="00A05772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43F130" w14:textId="3FAEF53C" w:rsidR="00787B59" w:rsidRPr="00B470C3" w:rsidRDefault="00787B59" w:rsidP="00787B59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126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889EF1" w14:textId="31A27573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4681F4" w14:textId="408079B2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60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F457E4" w14:textId="1BC96EFE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DC8F09" w14:textId="19B3CB23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681181" w14:textId="2184AE6C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745568" w14:textId="506D77DF" w:rsidR="00787B59" w:rsidRPr="00B470C3" w:rsidRDefault="00787B59" w:rsidP="002273E5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FD64EE" w14:textId="20D8F8DC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0.36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15B262" w14:textId="058E620F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695516" w14:textId="42548E0D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F1EDA7" w14:textId="40DA4FD4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</w:tr>
      <w:tr w:rsidR="00787B59" w14:paraId="5CD3A040" w14:textId="77777777" w:rsidTr="00421145"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5448EA" w14:textId="0B284E77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470C3">
              <w:rPr>
                <w:szCs w:val="16"/>
              </w:rPr>
              <w:t>127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7E0BA7" w14:textId="12356052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91ECEB" w14:textId="24BCD746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3AD8C0" w14:textId="7B9B55B8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9A0E5F" w14:textId="11346404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263D70" w14:textId="21ED9DC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0FACE2" w14:textId="0D1865B3" w:rsidR="00787B59" w:rsidRPr="00B470C3" w:rsidRDefault="002273E5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68209B" w14:textId="4875D8F4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B7D798" w14:textId="673027BB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3360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D68A4E" w14:textId="3D711D81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84B2FE" w14:textId="3785BF45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</w:tr>
      <w:tr w:rsidR="00787B59" w14:paraId="12192738" w14:textId="77777777" w:rsidTr="00421145"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B8121FC" w14:textId="39468A3D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470C3">
              <w:rPr>
                <w:szCs w:val="16"/>
              </w:rPr>
              <w:t>128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4016EED" w14:textId="21079901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60964A5" w14:textId="3B85742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166F32B" w14:textId="09C61699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58BA1BF" w14:textId="0F5DACEC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0</w:t>
            </w:r>
          </w:p>
        </w:tc>
        <w:tc>
          <w:tcPr>
            <w:tcW w:w="7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8C8F029" w14:textId="17BF9C33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FB20B37" w14:textId="13E8D877" w:rsidR="00787B59" w:rsidRPr="00B470C3" w:rsidRDefault="002273E5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0.5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C653146" w14:textId="5DD3459B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0.65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11FFA4E" w14:textId="725DD635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1920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2D28528" w14:textId="14EF9396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9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14B556E" w14:textId="45FD9D5C" w:rsidR="00787B59" w:rsidRPr="00B470C3" w:rsidRDefault="00787B59" w:rsidP="00787B59">
            <w:pPr>
              <w:pStyle w:val="Els-table-text"/>
              <w:ind w:firstLine="0"/>
              <w:jc w:val="left"/>
              <w:rPr>
                <w:szCs w:val="16"/>
              </w:rPr>
            </w:pPr>
            <w:r w:rsidRPr="00E445F1">
              <w:t>1</w:t>
            </w:r>
          </w:p>
        </w:tc>
      </w:tr>
    </w:tbl>
    <w:p w14:paraId="7290E426" w14:textId="77777777" w:rsidR="00A102CE" w:rsidRDefault="00A102CE" w:rsidP="00A102CE">
      <w:pPr>
        <w:pStyle w:val="Els-appendixhead"/>
        <w:numPr>
          <w:ilvl w:val="0"/>
          <w:numId w:val="0"/>
        </w:numPr>
        <w:rPr>
          <w:highlight w:val="lightGray"/>
          <w:lang w:bidi="fa-IR"/>
        </w:rPr>
      </w:pPr>
    </w:p>
    <w:p w14:paraId="3D8EE12A" w14:textId="77777777" w:rsidR="00A102CE" w:rsidRDefault="00A102CE">
      <w:pPr>
        <w:rPr>
          <w:b/>
          <w:highlight w:val="lightGray"/>
          <w:lang w:bidi="fa-IR"/>
        </w:rPr>
      </w:pPr>
      <w:r>
        <w:rPr>
          <w:highlight w:val="lightGray"/>
          <w:lang w:bidi="fa-IR"/>
        </w:rPr>
        <w:br w:type="page"/>
      </w:r>
    </w:p>
    <w:p w14:paraId="47C0F9F3" w14:textId="7FAB4470" w:rsidR="00631FE7" w:rsidRDefault="00A102CE" w:rsidP="00A102CE">
      <w:pPr>
        <w:pStyle w:val="Els-appendixhead"/>
        <w:numPr>
          <w:ilvl w:val="0"/>
          <w:numId w:val="0"/>
        </w:numPr>
        <w:rPr>
          <w:lang w:bidi="fa-IR"/>
        </w:rPr>
      </w:pPr>
      <w:r>
        <w:rPr>
          <w:lang w:bidi="fa-IR"/>
        </w:rPr>
        <w:lastRenderedPageBreak/>
        <w:t xml:space="preserve">Appendix </w:t>
      </w:r>
      <w:r w:rsidR="00382236">
        <w:rPr>
          <w:lang w:bidi="fa-IR"/>
        </w:rPr>
        <w:t>B</w:t>
      </w:r>
      <w:r>
        <w:rPr>
          <w:lang w:bidi="fa-IR"/>
        </w:rPr>
        <w:t xml:space="preserve">. </w:t>
      </w:r>
      <w:r w:rsidR="00421145">
        <w:rPr>
          <w:lang w:bidi="fa-IR"/>
        </w:rPr>
        <w:t xml:space="preserve">Table of Responses for Fractional Factorial Designs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53"/>
        <w:gridCol w:w="740"/>
        <w:gridCol w:w="730"/>
        <w:gridCol w:w="729"/>
        <w:gridCol w:w="742"/>
        <w:gridCol w:w="742"/>
        <w:gridCol w:w="742"/>
        <w:gridCol w:w="872"/>
        <w:gridCol w:w="900"/>
      </w:tblGrid>
      <w:tr w:rsidR="005F7D98" w:rsidRPr="00B470C3" w14:paraId="1C1A61EB" w14:textId="77777777" w:rsidTr="004641A6">
        <w:tc>
          <w:tcPr>
            <w:tcW w:w="145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0BF4423" w14:textId="77777777" w:rsidR="005F7D98" w:rsidRPr="00B470C3" w:rsidRDefault="005F7D98" w:rsidP="005607C7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rFonts w:ascii="Cambria Math" w:hAnsi="Cambria Math"/>
                <w:szCs w:val="16"/>
              </w:rPr>
              <w:t>Runs</w:t>
            </w:r>
          </w:p>
        </w:tc>
        <w:tc>
          <w:tcPr>
            <w:tcW w:w="619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B7CF8DF" w14:textId="2A991F91" w:rsidR="005F7D98" w:rsidRPr="00B470C3" w:rsidRDefault="005F7D98" w:rsidP="005607C7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>
              <w:rPr>
                <w:rFonts w:ascii="Cambria Math" w:hAnsi="Cambria Math"/>
                <w:szCs w:val="16"/>
              </w:rPr>
              <w:t>Responses</w:t>
            </w:r>
          </w:p>
        </w:tc>
      </w:tr>
      <w:tr w:rsidR="005F7D98" w:rsidRPr="00B470C3" w14:paraId="0C7CA895" w14:textId="77777777" w:rsidTr="004641A6"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B2B3509" w14:textId="77777777" w:rsidR="005F7D98" w:rsidRPr="00B470C3" w:rsidRDefault="005F7D98" w:rsidP="005607C7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39E6ABF" w14:textId="42881D57" w:rsidR="005F7D98" w:rsidRPr="00B470C3" w:rsidRDefault="00103C16" w:rsidP="005607C7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16"/>
                      </w:rPr>
                      <m:t>s</m:t>
                    </m:r>
                  </m:e>
                  <m:sub>
                    <m:r>
                      <w:rPr>
                        <w:rFonts w:ascii="Cambria Math" w:hAnsi="Cambria Math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F71D802" w14:textId="6E29FBAD" w:rsidR="005F7D98" w:rsidRPr="00B470C3" w:rsidRDefault="00103C16" w:rsidP="001875BE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Cs w:val="16"/>
                      </w:rPr>
                      <m:t>11</m:t>
                    </m:r>
                  </m:sub>
                </m:sSub>
              </m:oMath>
            </m:oMathPara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D78AE86" w14:textId="0CC0A36F" w:rsidR="005F7D98" w:rsidRPr="00B470C3" w:rsidRDefault="00103C16" w:rsidP="001875BE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16"/>
                      </w:rPr>
                      <m:t xml:space="preserve"> r</m:t>
                    </m:r>
                  </m:e>
                  <m:sub>
                    <m:r>
                      <w:rPr>
                        <w:rFonts w:ascii="Cambria Math" w:hAnsi="Cambria Math"/>
                        <w:szCs w:val="16"/>
                      </w:rPr>
                      <m:t>12</m:t>
                    </m:r>
                  </m:sub>
                </m:sSub>
              </m:oMath>
            </m:oMathPara>
          </w:p>
        </w:tc>
        <w:tc>
          <w:tcPr>
            <w:tcW w:w="7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9CC36CE" w14:textId="2ACE6634" w:rsidR="005F7D98" w:rsidRPr="00B470C3" w:rsidRDefault="00103C16" w:rsidP="005607C7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16"/>
                      </w:rPr>
                      <m:t>w</m:t>
                    </m:r>
                  </m:e>
                  <m:sub>
                    <m:r>
                      <w:rPr>
                        <w:rFonts w:ascii="Cambria Math" w:hAnsi="Cambria Math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7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A5F3482" w14:textId="792067CF" w:rsidR="005F7D98" w:rsidRPr="00B470C3" w:rsidRDefault="00103C16" w:rsidP="005607C7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16"/>
                      </w:rPr>
                      <m:t>z</m:t>
                    </m:r>
                  </m:e>
                  <m:sub>
                    <m:r>
                      <w:rPr>
                        <w:rFonts w:ascii="Cambria Math" w:hAnsi="Cambria Math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7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16E377E" w14:textId="5E278934" w:rsidR="005F7D98" w:rsidRPr="00B470C3" w:rsidRDefault="00103C16" w:rsidP="001875BE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16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C53B590" w14:textId="0B2DAE14" w:rsidR="005F7D98" w:rsidRPr="00B470C3" w:rsidRDefault="00103C16" w:rsidP="001875BE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bidi="fa-IR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lang w:bidi="fa-IR"/>
                      </w:rPr>
                      <m:t>12</m:t>
                    </m:r>
                  </m:sub>
                </m:sSub>
                <m:r>
                  <w:rPr>
                    <w:rFonts w:ascii="Cambria Math" w:hAnsi="Cambria Math"/>
                    <w:lang w:bidi="fa-IR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bidi="fa-IR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lang w:bidi="fa-IR"/>
                      </w:rPr>
                      <m:t>13</m:t>
                    </m:r>
                  </m:sub>
                </m:sSub>
              </m:oMath>
            </m:oMathPara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2693884" w14:textId="08E6BA5C" w:rsidR="005F7D98" w:rsidRPr="00B470C3" w:rsidRDefault="00103C16" w:rsidP="005607C7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bidi="fa-IR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lang w:bidi="fa-IR"/>
                      </w:rPr>
                      <m:t>21</m:t>
                    </m:r>
                  </m:sub>
                </m:sSub>
                <m:r>
                  <w:rPr>
                    <w:rFonts w:ascii="Cambria Math" w:hAnsi="Cambria Math"/>
                    <w:lang w:bidi="fa-IR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bidi="fa-IR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lang w:bidi="fa-IR"/>
                      </w:rPr>
                      <m:t>31</m:t>
                    </m:r>
                  </m:sub>
                </m:sSub>
              </m:oMath>
            </m:oMathPara>
          </w:p>
        </w:tc>
      </w:tr>
      <w:tr w:rsidR="006D203C" w:rsidRPr="00B470C3" w14:paraId="09CEFFF2" w14:textId="77777777" w:rsidTr="004641A6">
        <w:tc>
          <w:tcPr>
            <w:tcW w:w="145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55C118E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81A3B9E" w14:textId="5D98CE3D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16DFDBC" w14:textId="67FF7518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3ABC6E6" w14:textId="4E3C1919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</w:t>
            </w:r>
          </w:p>
        </w:tc>
        <w:tc>
          <w:tcPr>
            <w:tcW w:w="7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FFA48D7" w14:textId="729BA5D3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7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FC912AE" w14:textId="5835965F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7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FDE8E5A" w14:textId="1AD6AB22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0.64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807F72C" w14:textId="386FEB0E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4A24314" w14:textId="3899384D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4.20</w:t>
            </w:r>
          </w:p>
        </w:tc>
      </w:tr>
      <w:tr w:rsidR="006D203C" w:rsidRPr="00B470C3" w14:paraId="782B2A28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3DA8A0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7AE76F" w14:textId="1A5F800C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0D309D" w14:textId="66736259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0EE614" w14:textId="7390D7E1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9D6E72" w14:textId="16B6D3FE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A2FBCE" w14:textId="7EEF777C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A2F95B" w14:textId="43C7C370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0.64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450B00" w14:textId="61A16F09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C3CAE6" w14:textId="092D93D3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4.20</w:t>
            </w:r>
          </w:p>
        </w:tc>
      </w:tr>
      <w:tr w:rsidR="006D203C" w:rsidRPr="00B470C3" w14:paraId="04B06661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FD3C77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05657D" w14:textId="2ED5A51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135874" w14:textId="15CF36DA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0.01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35577F" w14:textId="49780F41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6A78A1" w14:textId="1DEE0416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A29BFE" w14:textId="4F1F80CE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474182" w14:textId="069D3D40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0.76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A8D0B9" w14:textId="59436EA1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5C2166" w14:textId="0AF8010A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4.20</w:t>
            </w:r>
          </w:p>
        </w:tc>
      </w:tr>
      <w:tr w:rsidR="006D203C" w:rsidRPr="00B470C3" w14:paraId="2E7D5678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543D60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C3772D" w14:textId="30EC4A1D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BFB104" w14:textId="00F08073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0.56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F6E516" w14:textId="257C6A76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3.0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BF3AE1" w14:textId="310CEA90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0.56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42CB4B" w14:textId="578F7668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0.56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7DB1F7" w14:textId="35BE5F0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215A00" w14:textId="6350F053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4.66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8682DA" w14:textId="33209D5C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</w:tr>
      <w:tr w:rsidR="006D203C" w:rsidRPr="00B470C3" w14:paraId="5E92C249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6B05F3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CFF247" w14:textId="25D02A2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8E4DB4" w14:textId="40BA17B2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47F045" w14:textId="3E2BED4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D966E6" w14:textId="363A2F3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4D6B9C" w14:textId="7132C8FE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0.14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260249" w14:textId="44559AF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32705B" w14:textId="23266506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0D119F" w14:textId="12FE5D9E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4.20</w:t>
            </w:r>
          </w:p>
        </w:tc>
      </w:tr>
      <w:tr w:rsidR="006D203C" w:rsidRPr="00B470C3" w14:paraId="23992801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344628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744BFD" w14:textId="456DB7B6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24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94127C" w14:textId="7389D91D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2.13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95F643" w14:textId="0A5B342F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1.1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1552AA" w14:textId="67EDB248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0.24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1113EE" w14:textId="24DD71BD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0.24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3678F0" w14:textId="5E61239E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CA631C" w14:textId="4FA05AEF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5.27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48ED6E" w14:textId="55CD6A4D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</w:tr>
      <w:tr w:rsidR="006D203C" w:rsidRPr="00B470C3" w14:paraId="2D6789DC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A082CF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C70DE0" w14:textId="143B7837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6C1994" w14:textId="2C61187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0.10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1DF604" w14:textId="23F3DFD3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0.5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73DA96" w14:textId="5DDE78A5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956BE2" w14:textId="3AC7275C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0.42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588A33" w14:textId="053DD0F6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0.76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BAC335" w14:textId="2F862D5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DFABAE" w14:textId="4986DA8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3.40</w:t>
            </w:r>
          </w:p>
        </w:tc>
      </w:tr>
      <w:tr w:rsidR="006D203C" w:rsidRPr="00B470C3" w14:paraId="3CB00C9E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20957C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13AAB7" w14:textId="2C1D8AC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32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88DAEA" w14:textId="6644F1AE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2.48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4311D5" w14:textId="7DF885A9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0.3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0FF584" w14:textId="422CA259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4A9A54" w14:textId="455D1735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0F4607" w14:textId="1F503528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FE7F9E" w14:textId="6313FE65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729AA7" w14:textId="111351BE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</w:tr>
      <w:tr w:rsidR="006D203C" w:rsidRPr="00B470C3" w14:paraId="62233EF7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E0D8BF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E7FEEF" w14:textId="4D0EF11F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2C1814" w14:textId="33602976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A4777B" w14:textId="0B23616C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8876B7" w14:textId="675D1FA2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3F0A78" w14:textId="7A937AEA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817C14" w14:textId="06DF66E3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0.64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81E6FA" w14:textId="437AB9F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86EB3F" w14:textId="563C94EA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4.20</w:t>
            </w:r>
          </w:p>
        </w:tc>
      </w:tr>
      <w:tr w:rsidR="006D203C" w:rsidRPr="00B470C3" w14:paraId="0EC7D4AC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336BA9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B61BBF" w14:textId="7646B64C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5330D9" w14:textId="742840DD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0.10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85D318" w14:textId="474D446A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0.5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000687" w14:textId="7A466029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073578" w14:textId="78E3F3EF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0.42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9B20EC" w14:textId="5C121F85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0.76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4ADFE4" w14:textId="3E50095C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7C05B9" w14:textId="1F83D24F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3.40</w:t>
            </w:r>
          </w:p>
        </w:tc>
      </w:tr>
      <w:tr w:rsidR="006D203C" w:rsidRPr="00B470C3" w14:paraId="589F166B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368A37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6112E4" w14:textId="7EE5E40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1EB225" w14:textId="59452E8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0.51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A51AAB" w14:textId="4E16517F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FCFB3F" w14:textId="49416348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3F73A7" w14:textId="6C8A9B71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44D0B8" w14:textId="1C7A3989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0.76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07F0D8" w14:textId="17FDFD6F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0.12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AF6BAE" w14:textId="05F05BCD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</w:tr>
      <w:tr w:rsidR="006D203C" w:rsidRPr="00B470C3" w14:paraId="164844C4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2BDB8A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9220B7" w14:textId="0FE53142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FDCF52" w14:textId="6E38488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0.56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07312B" w14:textId="0042DC1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3.0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F5F0D3" w14:textId="2001A2F1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0.56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249CF4" w14:textId="79D4A97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0.56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A60F5C" w14:textId="6E75AE50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A82AA4" w14:textId="33AD37E9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4.66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78B6D6" w14:textId="1746C16F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</w:tr>
      <w:tr w:rsidR="006D203C" w:rsidRPr="00B470C3" w14:paraId="34A797DD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82DB95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2ECECD" w14:textId="69BB07CA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C06910" w14:textId="546A326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8B5571" w14:textId="091BFE4C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59A698" w14:textId="11F76687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58E730" w14:textId="5B25165E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0.14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AA11B4" w14:textId="38D7FF5F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75E434" w14:textId="516CB69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C09979" w14:textId="52A52827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4.20</w:t>
            </w:r>
          </w:p>
        </w:tc>
      </w:tr>
      <w:tr w:rsidR="006D203C" w:rsidRPr="00B470C3" w14:paraId="4C0F9BE3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79C09F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DF443F" w14:textId="5119ABE0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49C601" w14:textId="614192D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3DF924" w14:textId="2BABB686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8BBFAE" w14:textId="7585F9C9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455BBC" w14:textId="2FCC7C52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0.34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DD404B" w14:textId="52CA29A2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F866F9" w14:textId="30AC0F82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931D3F" w14:textId="53DBB808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4.20</w:t>
            </w:r>
          </w:p>
        </w:tc>
      </w:tr>
      <w:tr w:rsidR="006D203C" w:rsidRPr="00B470C3" w14:paraId="37D0BF60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DC248A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728A23" w14:textId="01DB6ECA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2A4FE9" w14:textId="5AEBAA9E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0.01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486667" w14:textId="1DFD608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8D3F35" w14:textId="1C6D729D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BE9A29" w14:textId="2DD2BAC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2D02CA" w14:textId="0853C0D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0.76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D0EECD" w14:textId="101A4842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660C21" w14:textId="5B52D661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4.20</w:t>
            </w:r>
          </w:p>
        </w:tc>
      </w:tr>
      <w:tr w:rsidR="006D203C" w:rsidRPr="00B470C3" w14:paraId="0A808A38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4A99B8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F80B7F" w14:textId="2CA6FA2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DDF74E" w14:textId="0CDC1580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0.56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654208" w14:textId="723176E9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3.0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A2E674" w14:textId="6EABB750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0.56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6FB6CC" w14:textId="4CA45CD7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0.56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C494F6" w14:textId="588A89C8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938DF0" w14:textId="55D4AA27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4.66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B91199" w14:textId="5A90749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</w:tr>
      <w:tr w:rsidR="006D203C" w:rsidRPr="00B470C3" w14:paraId="079047DE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4347AF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21C709" w14:textId="5B5AFBF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DD8289" w14:textId="20966B92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0.51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E5709A" w14:textId="45A99156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1D8B95" w14:textId="15396D28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80791F" w14:textId="571D53FF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B35144" w14:textId="1B2C4DE2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0.76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414E41" w14:textId="0DB48E5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0.12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64086D" w14:textId="62C4DAF8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</w:tr>
      <w:tr w:rsidR="006D203C" w:rsidRPr="00B470C3" w14:paraId="6E0CC6F4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21B33D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E60FB7" w14:textId="236EA758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32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F5B02D" w14:textId="73DB3AA0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2.48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74A03E" w14:textId="3C650DFA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0.2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342199" w14:textId="0BD6016C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F9B176" w14:textId="2C01384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19F5A0" w14:textId="45D96798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F0DB68" w14:textId="4067FD99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0.12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1E0E47" w14:textId="7078A61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</w:tr>
      <w:tr w:rsidR="006D203C" w:rsidRPr="00B470C3" w14:paraId="6BFBF8D0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396584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F861ED" w14:textId="1495A199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D1AD5E" w14:textId="0975B8C3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0.89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F4DB0B" w14:textId="043DD1B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84246B" w14:textId="52A3B1F3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75D42B" w14:textId="6CEE87E6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0.12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595169" w14:textId="15E06D7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0.80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94F02D" w14:textId="5DD4C2F3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CECFAE" w14:textId="4647D81E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0.40</w:t>
            </w:r>
          </w:p>
        </w:tc>
      </w:tr>
      <w:tr w:rsidR="006D203C" w:rsidRPr="00B470C3" w14:paraId="26EF0197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852EC9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20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60AC29" w14:textId="06129C9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B98441" w14:textId="6358807D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0.56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135F8A" w14:textId="5546188C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3.0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453E99" w14:textId="7D28843A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0.56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7F4B05" w14:textId="1665AF51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0.56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6DFE0B" w14:textId="56036ED9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B7D652" w14:textId="5CC04C0E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4.66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A5D7F6" w14:textId="58328B07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</w:tr>
      <w:tr w:rsidR="006D203C" w:rsidRPr="00B470C3" w14:paraId="0F474AE8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1CC38A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21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865C1F" w14:textId="23278157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890D0B" w14:textId="46913BA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C63B89" w14:textId="4CA9E3AF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E6B6C2" w14:textId="2C909A00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FE0EF7" w14:textId="4270BB48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0.34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90CF14" w14:textId="79CD855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6518B2" w14:textId="5C81E9D8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7123C1" w14:textId="7EF4F1FC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4.20</w:t>
            </w:r>
          </w:p>
        </w:tc>
      </w:tr>
      <w:tr w:rsidR="006D203C" w:rsidRPr="00B470C3" w14:paraId="3E23CD69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11514A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22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6867C3" w14:textId="50EC6A1A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61828D" w14:textId="5854CCDF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0.01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DA257A" w14:textId="48447DD9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DC9362" w14:textId="069CCAD2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0EFD2D" w14:textId="481D9DB9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0.14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139ABD" w14:textId="3338AE5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0.76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241403" w14:textId="2084AA7A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207846" w14:textId="1C8CDB9F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4.20</w:t>
            </w:r>
          </w:p>
        </w:tc>
      </w:tr>
      <w:tr w:rsidR="006D203C" w:rsidRPr="00B470C3" w14:paraId="464AE9AD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8C047D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23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953D53" w14:textId="667C8870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5E7430" w14:textId="3121CE88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2.77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9C49E1" w14:textId="78FD0148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CAFA8F" w14:textId="1D272B1C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0.31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FAEDCD" w14:textId="02AD7FB5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0.31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81D7F8" w14:textId="5508EE83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4720BB" w14:textId="52B2F46D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7.56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BF8565" w14:textId="3657EC77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</w:tr>
      <w:tr w:rsidR="006D203C" w:rsidRPr="00B470C3" w14:paraId="302A6830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F36205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24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04414C" w14:textId="462561DC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49AE2A" w14:textId="2851674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AB6BE2" w14:textId="55F48083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5682C9" w14:textId="1FF2FA62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E43004" w14:textId="477C3E71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0.15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12B882" w14:textId="047461C7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3D2FC4" w14:textId="7FD7B1E8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5E4931" w14:textId="10D10E57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4.20</w:t>
            </w:r>
          </w:p>
        </w:tc>
      </w:tr>
      <w:tr w:rsidR="006D203C" w:rsidRPr="00B470C3" w14:paraId="27E25BDC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EBB886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25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12EAA3" w14:textId="0328437F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C02FA7" w14:textId="43DD53B2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2.43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F0FB99" w14:textId="1CE0B466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2.6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F105EF" w14:textId="737573A2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0.27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7D644A" w14:textId="7BE21219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0.27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7D22C7" w14:textId="2ADD39DA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0.92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AC1977" w14:textId="040121E9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0.45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59B6BC" w14:textId="3A7EA696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</w:tr>
      <w:tr w:rsidR="006D203C" w:rsidRPr="00B470C3" w14:paraId="4AD0EFDB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EADFB7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26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952C53" w14:textId="04904C65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D23282" w14:textId="7AF8847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0.56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E89493" w14:textId="2AFF6A3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2.9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987BBB" w14:textId="239B238A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0.56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CF94D7" w14:textId="11AF3143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0.56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8DE920" w14:textId="09019FCD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35557A" w14:textId="1E5C216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1D15E4" w14:textId="4F79A95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4.20</w:t>
            </w:r>
          </w:p>
        </w:tc>
      </w:tr>
      <w:tr w:rsidR="006D203C" w:rsidRPr="00B470C3" w14:paraId="49473C98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8E6E83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27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327C26" w14:textId="36A08255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32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D16824" w14:textId="33FC49A6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2.48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94F89B" w14:textId="70A2224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0.3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122FBF" w14:textId="170A91E8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BE7945" w14:textId="0B8C3219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3F1F75" w14:textId="1C6AA122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A6D212" w14:textId="41B443B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8.86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D6056E" w14:textId="3B97477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</w:tr>
      <w:tr w:rsidR="006D203C" w:rsidRPr="00B470C3" w14:paraId="3D4830F7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EC68B6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28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79F1A0" w14:textId="51F75BC1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44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3742FD" w14:textId="0E0EF9F5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0.37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11E921" w14:textId="6F97DAAF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2995B2" w14:textId="2FAD4BA2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60870F" w14:textId="263B5A99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0.13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2A2988" w14:textId="4E0F63C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0.84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883381" w14:textId="3F733B48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2CA153" w14:textId="42B61445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4.20</w:t>
            </w:r>
          </w:p>
        </w:tc>
      </w:tr>
      <w:tr w:rsidR="006D203C" w:rsidRPr="00B470C3" w14:paraId="47C05C9F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8B3E49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29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E14619" w14:textId="04C6BD25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4ADCCF" w14:textId="1CBDC23C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0.01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05E616" w14:textId="36D12607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58C19F" w14:textId="10ACB728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08AC41" w14:textId="4CFB407D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0.14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C51BFF" w14:textId="5DE5D5C6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0.76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CFCC11" w14:textId="5546E90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D49E7D" w14:textId="1C66215C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4.20</w:t>
            </w:r>
          </w:p>
        </w:tc>
      </w:tr>
      <w:tr w:rsidR="006D203C" w:rsidRPr="00B470C3" w14:paraId="6A936274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AE1063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30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B76A86" w14:textId="35191856" w:rsidR="006D203C" w:rsidRPr="00B470C3" w:rsidRDefault="00F315FF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7E783C" w14:textId="382A0B88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D782AB" w14:textId="4009359A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BCB10B" w14:textId="3C5A1C9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E09B15" w14:textId="6807261E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AA554A" w14:textId="754E2A42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96B77F" w14:textId="52B80C41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0A6524" w14:textId="79BAF13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4.20</w:t>
            </w:r>
          </w:p>
        </w:tc>
      </w:tr>
      <w:tr w:rsidR="006D203C" w:rsidRPr="00B470C3" w14:paraId="53FF8764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34E9E9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31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FE6D75" w14:textId="3A39E23A" w:rsidR="006D203C" w:rsidRPr="00B470C3" w:rsidRDefault="00F315FF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B9E4DE" w14:textId="6AA5EE3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2.43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8DD771" w14:textId="7AB136C8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1.4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8EC5C4" w14:textId="7B8F7F54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0.27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45E77C" w14:textId="4B14B047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0.42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CE86D8" w14:textId="73BB69E2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0.92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17DD9F" w14:textId="77D9F7FD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9DC55F" w14:textId="000B8C8A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4.20</w:t>
            </w:r>
          </w:p>
        </w:tc>
      </w:tr>
      <w:tr w:rsidR="006D203C" w:rsidRPr="00B470C3" w14:paraId="56953D4B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F9DEFF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32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ECA40B" w14:textId="6E318883" w:rsidR="006D203C" w:rsidRPr="00B470C3" w:rsidRDefault="00F315FF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32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5E17CE" w14:textId="6F4DCD60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2.48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C42390" w14:textId="16CCD231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0.3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950A1A" w14:textId="4AA84E15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B16987" w14:textId="35C862E2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2A30F7" w14:textId="6386371D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A55429" w14:textId="2EFD4A86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8.86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9AA055" w14:textId="4620BB3D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</w:tr>
      <w:tr w:rsidR="006D203C" w:rsidRPr="00B470C3" w14:paraId="28F40651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5D5D15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33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C8CB9E" w14:textId="7C31F6BA" w:rsidR="006D203C" w:rsidRPr="00B470C3" w:rsidRDefault="00F315FF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382FD5" w14:textId="75A7FD59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0.97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8FEA81" w14:textId="48AF3CB0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0.9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240E76" w14:textId="05B8016F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0.11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4B962A" w14:textId="7F1BBC76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0.11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CCA62C" w14:textId="661A0376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0FA274" w14:textId="0F03A4CE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1.26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D80606" w14:textId="19D62BA2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</w:tr>
      <w:tr w:rsidR="006D203C" w:rsidRPr="00B470C3" w14:paraId="6CF02AE0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A30C05" w14:textId="77777777" w:rsidR="006D203C" w:rsidRPr="00B470C3" w:rsidRDefault="006D203C" w:rsidP="006D203C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34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10F74D" w14:textId="753F3E3A" w:rsidR="006D203C" w:rsidRPr="00B470C3" w:rsidRDefault="00F315FF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32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EC3CDC" w14:textId="74790FEC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2.48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E78F60" w14:textId="6364B98F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0.3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742C57" w14:textId="2A2F8149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D5F6F9" w14:textId="7B7F9B4B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70817B" w14:textId="69757AEA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24090D" w14:textId="5AF947C9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8.86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7C087F" w14:textId="2843CFA0" w:rsidR="006D203C" w:rsidRPr="00B470C3" w:rsidRDefault="006D203C" w:rsidP="006D203C">
            <w:pPr>
              <w:pStyle w:val="Els-table-text"/>
              <w:ind w:firstLine="0"/>
              <w:jc w:val="left"/>
              <w:rPr>
                <w:szCs w:val="16"/>
              </w:rPr>
            </w:pPr>
            <w:r w:rsidRPr="008E6BE8">
              <w:t>0.00</w:t>
            </w:r>
          </w:p>
        </w:tc>
      </w:tr>
      <w:tr w:rsidR="00F315FF" w:rsidRPr="00B470C3" w14:paraId="5DB3568E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A9C99C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35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A857CA" w14:textId="03EC3ED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3CAC5D" w14:textId="5D5E55E9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AD264E" w14:textId="0712BB71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A352DB" w14:textId="74AD91D3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AE7134" w14:textId="41C03933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39A2F7" w14:textId="065F2296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2DDE16" w14:textId="0ABE8BCB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ADAB3C" w14:textId="4B05A02B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4.20</w:t>
            </w:r>
          </w:p>
        </w:tc>
      </w:tr>
      <w:tr w:rsidR="00F315FF" w:rsidRPr="00B470C3" w14:paraId="0E6EA941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0C7514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36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F464E5" w14:textId="5A59D36C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CF7CDC" w14:textId="3FBB9DC9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0.31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F5CB54" w14:textId="1BA0FFFD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3.2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863354" w14:textId="0A8949D5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0.31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6BE0E1" w14:textId="4FE21757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0.31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9ED688" w14:textId="2FA64FD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98E697" w14:textId="1A514F16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D2F7C4" w14:textId="3C53B50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0.42</w:t>
            </w:r>
          </w:p>
        </w:tc>
      </w:tr>
      <w:tr w:rsidR="00F315FF" w:rsidRPr="00B470C3" w14:paraId="30BD293B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5FE4A0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lastRenderedPageBreak/>
              <w:t>37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D2A8F0" w14:textId="66B216A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32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A7DEB9" w14:textId="23305561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2.48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182963" w14:textId="10481EEB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0.3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F88E10" w14:textId="39D6C515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6EC026" w14:textId="7F539AC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CE3E75" w14:textId="4566CB6B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3EE160" w14:textId="1396A80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58F5AB" w14:textId="15B809E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</w:tr>
      <w:tr w:rsidR="00F315FF" w:rsidRPr="00B470C3" w14:paraId="13EFF8AF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E37740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38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62C2A5" w14:textId="23B22B4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D1F919" w14:textId="4C80E53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0.56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4E2705" w14:textId="07E53948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3.0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3BDD3C" w14:textId="7FD346A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0.56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A30849" w14:textId="6749BFF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0.56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81A8ED" w14:textId="135758F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3A2C64" w14:textId="18FC4EC7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4.66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C5DD30" w14:textId="2266DC5F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</w:tr>
      <w:tr w:rsidR="00F315FF" w:rsidRPr="00B470C3" w14:paraId="6F956B4F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240A4B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39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ABCC58" w14:textId="14B237D9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CB116D" w14:textId="0C05DAA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686B0B" w14:textId="57A2F01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DF8D4A" w14:textId="20E0B87C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3C394F" w14:textId="68122DA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0.34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6F54FB" w14:textId="1C6D8FB9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1BED62" w14:textId="322F66F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6EBE63" w14:textId="5F8D61B3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4.20</w:t>
            </w:r>
          </w:p>
        </w:tc>
      </w:tr>
      <w:tr w:rsidR="00F315FF" w:rsidRPr="00B470C3" w14:paraId="052EAFE9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429A7A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40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2D1FFF" w14:textId="59FB3E1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32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316622" w14:textId="250235B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2.48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2800CB" w14:textId="60D2705C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0.2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B32871" w14:textId="042D67F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232F79" w14:textId="5CF95F51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E1062E" w14:textId="65CA8D4D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B6FFA8" w14:textId="269BABE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0.12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7AADEB" w14:textId="3D1D6F3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</w:tr>
      <w:tr w:rsidR="00F315FF" w:rsidRPr="00B470C3" w14:paraId="22720F2B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1F24AE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41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CF1967" w14:textId="5AA17816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0E575D" w14:textId="4014C46B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0.02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3A678D" w14:textId="77C01DAD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A33AC0" w14:textId="203F69C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11D03C" w14:textId="3BC937A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6E6AA2" w14:textId="3169DFE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0.72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FDA4B7" w14:textId="45BEBA7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A4CE7C" w14:textId="4105420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4.20</w:t>
            </w:r>
          </w:p>
        </w:tc>
      </w:tr>
      <w:tr w:rsidR="00F315FF" w:rsidRPr="00B470C3" w14:paraId="287CD62D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BC9D58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42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ECFFB4" w14:textId="390B223C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32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1A61DA" w14:textId="01CC4918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2.48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28AA48" w14:textId="151CD83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0.3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196DF1" w14:textId="0EA087A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9B6B9A" w14:textId="3F81E32A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7BBD80" w14:textId="74F49871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21A713" w14:textId="66891B0A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8.86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1359FF" w14:textId="34DF2F5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</w:tr>
      <w:tr w:rsidR="00F315FF" w:rsidRPr="00B470C3" w14:paraId="7490134C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31385E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43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4C42F7" w14:textId="2DF96D0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B1EF3F" w14:textId="4A81B6D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1.54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3424EA" w14:textId="6D4F60B1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0.3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792DD5" w14:textId="193D4E4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DFEB91" w14:textId="5FF1BE4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0.21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5CF370" w14:textId="581EAA79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0.84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F400C2" w14:textId="2B7ED2A1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CDC9A1" w14:textId="3B6328D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0.84</w:t>
            </w:r>
          </w:p>
        </w:tc>
      </w:tr>
      <w:tr w:rsidR="00F315FF" w:rsidRPr="00B470C3" w14:paraId="2A6F8E82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414FFB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44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A63650" w14:textId="15D49A5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7E64A4" w14:textId="47F168F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0.31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E7CFA7" w14:textId="135436D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3.2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161EF8" w14:textId="20C822DB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0.31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AF001C" w14:textId="38EDFC1B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0.33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A42137" w14:textId="1CED7BC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9B1C2B" w14:textId="5DB1CD8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94415E" w14:textId="09262D7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0.42</w:t>
            </w:r>
          </w:p>
        </w:tc>
      </w:tr>
      <w:tr w:rsidR="00F315FF" w:rsidRPr="00B470C3" w14:paraId="512452C8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BAE79F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45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5482CB" w14:textId="7DB7F137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2AA341" w14:textId="5D797409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0.31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C5B19B" w14:textId="17655C0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3.2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3B5B9C" w14:textId="2689564F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0.31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36210C" w14:textId="7DC0EAA3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0.33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9EBE1A" w14:textId="6CF67C87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EF9EC6" w14:textId="4714371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AAD5AB" w14:textId="6D912991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0.42</w:t>
            </w:r>
          </w:p>
        </w:tc>
      </w:tr>
      <w:tr w:rsidR="00F315FF" w:rsidRPr="00B470C3" w14:paraId="6EC6645E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889F6A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46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58A0C5" w14:textId="0D348C7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1C5167" w14:textId="640B961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6B99DC" w14:textId="2B892A73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FA64A9" w14:textId="482E458F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F49C22" w14:textId="322F593D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69E31" w14:textId="5D7F4E47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BF8F79" w14:textId="77EAE0D1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EFEE58" w14:textId="08BFA8C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4.20</w:t>
            </w:r>
          </w:p>
        </w:tc>
      </w:tr>
      <w:tr w:rsidR="00F315FF" w:rsidRPr="00B470C3" w14:paraId="27C9B534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054B08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47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1C4681" w14:textId="6414B10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24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C9791D" w14:textId="6E1CD131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2.13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38147E" w14:textId="629228A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1.1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771723" w14:textId="1C2F79FF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0.24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BF932D" w14:textId="6467FCDB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0.24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7DE9C3" w14:textId="045C59D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7D8B19" w14:textId="65F05A3C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5.27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4E0CD6" w14:textId="50C29FAA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</w:tr>
      <w:tr w:rsidR="00F315FF" w:rsidRPr="00B470C3" w14:paraId="2417DA06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3947C3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48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82BC56" w14:textId="096F6A86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800770" w14:textId="62AA90B5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0.51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AA0D89" w14:textId="447E5F66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D5FCF0" w14:textId="3F1E984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55578E" w14:textId="13C3EB67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0CD0A7" w14:textId="5E2A9693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0.76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AD906E" w14:textId="22DF5C2C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0.12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8A85CE" w14:textId="6DDFC47F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</w:tr>
      <w:tr w:rsidR="00F315FF" w:rsidRPr="00B470C3" w14:paraId="7E607A78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13EB80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49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3E66BE" w14:textId="0EFE560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F84750" w14:textId="67D3AF7F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D49C0F" w14:textId="3F00843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73B6AE" w14:textId="11DBF23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33F2C6" w14:textId="3DE8EEF8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F56D4C" w14:textId="2C246DA5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6ECE82" w14:textId="0C8F2CB5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F51928" w14:textId="6BB2E67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4.20</w:t>
            </w:r>
          </w:p>
        </w:tc>
      </w:tr>
      <w:tr w:rsidR="00F315FF" w:rsidRPr="00B470C3" w14:paraId="3BFF255B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473D63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50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0AD91C" w14:textId="488D8BEA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37A7FD" w14:textId="35810B4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0.02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34842E" w14:textId="329B7E9C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BFA86F" w14:textId="1255074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AD8E5A" w14:textId="6304279F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0.15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3AFF58" w14:textId="3170E4E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0.72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6294FB" w14:textId="5309C868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FA3BFF" w14:textId="395A25DB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4.20</w:t>
            </w:r>
          </w:p>
        </w:tc>
      </w:tr>
      <w:tr w:rsidR="00F315FF" w:rsidRPr="00B470C3" w14:paraId="698F74A6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48D878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51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A54736" w14:textId="20CBA4C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A9D7BB" w14:textId="73E512F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0.17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C5F72D" w14:textId="3614703B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1.7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A855CF" w14:textId="492268C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F0C596" w14:textId="4819FF2B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D8C7BC" w14:textId="285EF7E7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0.84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7352A3" w14:textId="5E59263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35FACD" w14:textId="1D1D03C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</w:tr>
      <w:tr w:rsidR="00F315FF" w:rsidRPr="00B470C3" w14:paraId="51D4EA53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7B0089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52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D067C0" w14:textId="72D662DD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2924BE" w14:textId="24B07787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0.17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734764" w14:textId="20E64E89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1.7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86B447" w14:textId="3E5FA51A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BEBF51" w14:textId="764DAD49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BE50C1" w14:textId="1CFDB75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0.84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2CDD26" w14:textId="4C704FB7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0.12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2CB6E5" w14:textId="0BAEECA9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</w:tr>
      <w:tr w:rsidR="00F315FF" w:rsidRPr="00B470C3" w14:paraId="1548B8EA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2E4EE9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53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963BE7" w14:textId="07B616F1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32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84DF1E" w14:textId="01F9F0BD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2.48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703F57" w14:textId="6C9537EF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0.3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3AC459" w14:textId="338FAB49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8B58B4" w14:textId="29AAE9CF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D6F171" w14:textId="1CD87F5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F96626" w14:textId="38992D7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8.86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D0A16F" w14:textId="67718B9D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</w:tr>
      <w:tr w:rsidR="00F315FF" w:rsidRPr="00B470C3" w14:paraId="5285DF3B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EA9FC8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54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008D07" w14:textId="6EC47EF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2F296C" w14:textId="1EE3209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0.02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54F2F2" w14:textId="0A671329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F8F82B" w14:textId="2F56C37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5563AF" w14:textId="2E968A1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DE1726" w14:textId="603BB173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0.72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2B0033" w14:textId="6D136B9B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B34D83" w14:textId="1D14098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4.20</w:t>
            </w:r>
          </w:p>
        </w:tc>
      </w:tr>
      <w:tr w:rsidR="00F315FF" w:rsidRPr="00B470C3" w14:paraId="31D2FE1E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D1C6DA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55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C69308" w14:textId="0CFC12B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035ADF" w14:textId="589EF0C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C1E300" w14:textId="64872BC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2E1D23" w14:textId="30A64675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20B303" w14:textId="75E9CAF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806F21" w14:textId="251B9AF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341456" w14:textId="2F1451F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FD0ECB" w14:textId="399A3E76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4.20</w:t>
            </w:r>
          </w:p>
        </w:tc>
      </w:tr>
      <w:tr w:rsidR="00F315FF" w:rsidRPr="00B470C3" w14:paraId="0B0A0BE8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6B985F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56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C13553" w14:textId="5153F1D8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278F90" w14:textId="5978459D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BB5C0F" w14:textId="7613847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C76FA2" w14:textId="65CD4FF9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127EEE" w14:textId="1081EAC9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9C4B92" w14:textId="6318E70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0C1B72" w14:textId="4D62DDDD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85C48C" w14:textId="64E65295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4.20</w:t>
            </w:r>
          </w:p>
        </w:tc>
      </w:tr>
      <w:tr w:rsidR="00F315FF" w:rsidRPr="00B470C3" w14:paraId="51CDB4EB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7773C3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57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A0C752" w14:textId="7AEE1BE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0B7991" w14:textId="21A8AF87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439548" w14:textId="5F62809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C2AA51" w14:textId="60ED1E8A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0CEA5A" w14:textId="03B9789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873B29" w14:textId="7D54E8C3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F58423" w14:textId="3D7276DA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DB1073" w14:textId="6B46665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4.20</w:t>
            </w:r>
          </w:p>
        </w:tc>
      </w:tr>
      <w:tr w:rsidR="00F315FF" w:rsidRPr="00B470C3" w14:paraId="5B3FE9DB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A26FD1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58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A87F12" w14:textId="7819168B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1F765C" w14:textId="0C072748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0.17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0C7054" w14:textId="097ABB71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1.7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3E21B4" w14:textId="4475A01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9FD266" w14:textId="6F8A609F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57955C" w14:textId="2AA9B9A9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0.84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09991B" w14:textId="4C4452A6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435A80" w14:textId="7423845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</w:tr>
      <w:tr w:rsidR="00F315FF" w:rsidRPr="00B470C3" w14:paraId="7BBC7D2E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FB50EC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59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5C49D2" w14:textId="421C7E5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88E033" w14:textId="59B4DCAC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0DAF04" w14:textId="0A8288C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FFDF8E" w14:textId="4CC703E7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301FC7" w14:textId="09ED902F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0.34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400349" w14:textId="79C117B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CAFA3D" w14:textId="7FB6B91D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EEAD28" w14:textId="1FE8893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4.20</w:t>
            </w:r>
          </w:p>
        </w:tc>
      </w:tr>
      <w:tr w:rsidR="00F315FF" w:rsidRPr="00B470C3" w14:paraId="58D78A05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1B5602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60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BF4DC9" w14:textId="2D77E7D9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1807A9" w14:textId="2C956DB3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2.43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EAD11C" w14:textId="7B9E4603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2.6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64FC87" w14:textId="01F0E711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0.27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38D3AF" w14:textId="11DD21F7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0.27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1DB82A" w14:textId="6B6CA957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0.92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2F0A10" w14:textId="42A970A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0.45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A1C362" w14:textId="7954A9A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</w:tr>
      <w:tr w:rsidR="00F315FF" w:rsidRPr="00B470C3" w14:paraId="1372A461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D6B7D5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61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57544C" w14:textId="13AC7BB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32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49D35B" w14:textId="5D1EF2DC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2.48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3E2B8A" w14:textId="0757D6AA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0.3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19331B" w14:textId="4FD2EB15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CA9B2E" w14:textId="69916EBA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AFFDAA" w14:textId="0B51B735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A34750" w14:textId="58EE135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8.86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F398C3" w14:textId="4069CFF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</w:tr>
      <w:tr w:rsidR="00F315FF" w:rsidRPr="00B470C3" w14:paraId="1AEAF1EC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18CA46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62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149946" w14:textId="409D88E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48F4F6" w14:textId="668F40CB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1.54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EA55BD" w14:textId="20B5A37C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0.3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E7FB5E" w14:textId="734D898F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A31879" w14:textId="00A33807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0.21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EE8CD5" w14:textId="10A9087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0.84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9DAE07" w14:textId="3FB5646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2A3D0D" w14:textId="2CD91C0B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0.84</w:t>
            </w:r>
          </w:p>
        </w:tc>
      </w:tr>
      <w:tr w:rsidR="00F315FF" w:rsidRPr="00B470C3" w14:paraId="376C6E25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4FB597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63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F626F1" w14:textId="217F1B0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40B129" w14:textId="7AB5DF2D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0.02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D941EB" w14:textId="2E3FCD2A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C2ADE9" w14:textId="60AE9BFF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969FCF" w14:textId="25A37A6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0.15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7D8BB6" w14:textId="0B9A8E91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0.72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6591D9" w14:textId="435C1469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98E550" w14:textId="3E87E1C7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4.20</w:t>
            </w:r>
          </w:p>
        </w:tc>
      </w:tr>
      <w:tr w:rsidR="00F315FF" w:rsidRPr="00B470C3" w14:paraId="3A25251C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CA4D31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64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004324" w14:textId="0B5538F9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1C9CF6" w14:textId="160CC45D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2.77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BE5DE3" w14:textId="02D5F2B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24A31D" w14:textId="64CC07AD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0.31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923441" w14:textId="024F6B78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0.31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EB553D" w14:textId="3BDA892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31E4C4" w14:textId="49CB62C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7.56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222AB7" w14:textId="1A982D3A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</w:tr>
      <w:tr w:rsidR="00F315FF" w:rsidRPr="00B470C3" w14:paraId="7D30685A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0D87CE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65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1FB225" w14:textId="20AB1A0A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01F3C8" w14:textId="7124FF78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F21E4A" w14:textId="3369A218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80E688" w14:textId="767C442A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18CD98" w14:textId="184FEA1C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0.09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940010" w14:textId="4CD4E88C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0.64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D30FFF" w14:textId="1EEA1B6D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198D97" w14:textId="162AF2E7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4.20</w:t>
            </w:r>
          </w:p>
        </w:tc>
      </w:tr>
      <w:tr w:rsidR="00F315FF" w:rsidRPr="00B470C3" w14:paraId="5A074ED5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204E1D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66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618D79" w14:textId="2890A463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7D13C1" w14:textId="2AA34FA7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6BA0D0" w14:textId="5633749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053343" w14:textId="0F0B895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8C7A2B" w14:textId="489F831A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377B84" w14:textId="2A754966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8A6420" w14:textId="708D966F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2FEC21" w14:textId="02D10C0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4.20</w:t>
            </w:r>
          </w:p>
        </w:tc>
      </w:tr>
      <w:tr w:rsidR="00F315FF" w:rsidRPr="00B470C3" w14:paraId="0F4E2F3F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681A2B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67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C0C6D3" w14:textId="6FD5B81D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987960" w14:textId="51694BB3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0.02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7520DC" w14:textId="4F89FF9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7A4840" w14:textId="7C1E734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329F28" w14:textId="373A6D6C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0.15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10AE8E" w14:textId="5784AC43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0.72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053C27" w14:textId="17D172FD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E17157" w14:textId="593515EC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4.20</w:t>
            </w:r>
          </w:p>
        </w:tc>
      </w:tr>
      <w:tr w:rsidR="00F315FF" w:rsidRPr="00B470C3" w14:paraId="3D554523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7738DC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68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CD39E0" w14:textId="090434B7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31F3B5" w14:textId="0A24AF66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0.17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5F3C7A" w14:textId="3C697FDF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1.7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9FC001" w14:textId="365B611C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95BC3C" w14:textId="6AA93381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63036B" w14:textId="7829CEE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0.84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86ED7F" w14:textId="76F2609B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0.12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5201DF" w14:textId="4B71169D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</w:tr>
      <w:tr w:rsidR="00F315FF" w:rsidRPr="00B470C3" w14:paraId="62E7238C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4A30C0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69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3CF1D8" w14:textId="4ABB5647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16B8DF" w14:textId="02A7724A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1.54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BF0ED7" w14:textId="6CD83781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0.3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A9210C" w14:textId="3DD639AA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65CC7C" w14:textId="5E6F0B98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628617" w14:textId="651CA21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0.84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BF006A" w14:textId="1682CDA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7FB741" w14:textId="331776B3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0.84</w:t>
            </w:r>
          </w:p>
        </w:tc>
      </w:tr>
      <w:tr w:rsidR="00F315FF" w:rsidRPr="00B470C3" w14:paraId="1D3D6B5C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4BAD44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70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42E9C2" w14:textId="4170F1BA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0EB270" w14:textId="556FBAE8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0.01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E028EF" w14:textId="3A62355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8F4625" w14:textId="64A61DE1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82D3CE" w14:textId="53D52C8F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0461EC" w14:textId="341B5266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0.76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2D7DA4" w14:textId="1734F4D7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39CD6E" w14:textId="65A19127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4.20</w:t>
            </w:r>
          </w:p>
        </w:tc>
      </w:tr>
      <w:tr w:rsidR="00F315FF" w:rsidRPr="00B470C3" w14:paraId="2AC96A80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4C74C6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71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28AD4B" w14:textId="5BECBA5C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8CD62A" w14:textId="7DA0F99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00BA6A" w14:textId="239305C6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FC2DFB" w14:textId="5A513C18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7CB5DF" w14:textId="797B4346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5A14FC" w14:textId="08D0DD7A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E3F3D1" w14:textId="4FCD4D56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0D84E6" w14:textId="121CC90B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4.20</w:t>
            </w:r>
          </w:p>
        </w:tc>
      </w:tr>
      <w:tr w:rsidR="00F315FF" w:rsidRPr="00B470C3" w14:paraId="13C3AE62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077404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72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FA63D2" w14:textId="264F4BAE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D422C3" w14:textId="7F0EAAB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0.01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468AE0" w14:textId="70B77575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4A8CC3" w14:textId="4922010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07096D" w14:textId="388DC581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018CB6" w14:textId="31DEB18B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0.76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801475" w14:textId="474DE681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9DAD63" w14:textId="1290C7DF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4.20</w:t>
            </w:r>
          </w:p>
        </w:tc>
      </w:tr>
      <w:tr w:rsidR="00F315FF" w:rsidRPr="00B470C3" w14:paraId="44229EC4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05993A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73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D425AE" w14:textId="388AF6E5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B6555C" w14:textId="42113BE9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F57967" w14:textId="2A34395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3F02C3" w14:textId="308823A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59E255" w14:textId="71CBC8B4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4CC6F8" w14:textId="31DF8CD7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7A0E1B" w14:textId="682AD9DD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7BFEF1" w14:textId="4EF4D13F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4.20</w:t>
            </w:r>
          </w:p>
        </w:tc>
      </w:tr>
      <w:tr w:rsidR="00F315FF" w:rsidRPr="00B470C3" w14:paraId="147DB42E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318F74" w14:textId="77777777" w:rsidR="00F315FF" w:rsidRPr="00B470C3" w:rsidRDefault="00F315FF" w:rsidP="00F315F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74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595592" w14:textId="538462B1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348268" w14:textId="6B7AFAFC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7B8463" w14:textId="67FB7860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926AB5" w14:textId="3545EB3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148A0F" w14:textId="565C9B5A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0125EF" w14:textId="39C0C2C2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191C69" w14:textId="32FC5801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63D923" w14:textId="15C8FBCD" w:rsidR="00F315FF" w:rsidRPr="00B470C3" w:rsidRDefault="00F315FF" w:rsidP="00F315F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C856FF">
              <w:t>4.20</w:t>
            </w:r>
          </w:p>
        </w:tc>
      </w:tr>
      <w:tr w:rsidR="00284066" w:rsidRPr="00B470C3" w14:paraId="476F9AC1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760674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75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E25D65" w14:textId="01DBB863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24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25A996" w14:textId="6D3E448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2.13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E79450" w14:textId="08D715A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1.1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31C370" w14:textId="3E668D3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0.24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237BA0" w14:textId="7F4395B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0.24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4A7E17" w14:textId="5ED3BCE3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D437D0" w14:textId="7C0232D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5.27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6DD8EB" w14:textId="7B657543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</w:tr>
      <w:tr w:rsidR="00284066" w:rsidRPr="00B470C3" w14:paraId="31891C5B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90B854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76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FC3CAB" w14:textId="2B8F909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B030E8" w14:textId="718AB65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510462" w14:textId="71810263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21DDC0" w14:textId="7D457C6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44C06D" w14:textId="6DC1B58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96FFD9" w14:textId="3B5D2A7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E1F10A" w14:textId="003238C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E8D1DD" w14:textId="21B7CF5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284066" w:rsidRPr="00B470C3" w14:paraId="2D8A47D6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118BBF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lastRenderedPageBreak/>
              <w:t>77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2B2388" w14:textId="7D2016E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FF1010" w14:textId="7C055C87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183916" w14:textId="74BBB3D5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52E3D2" w14:textId="5FEED7E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FADF87" w14:textId="68DDBDEA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5E4224" w14:textId="1DCBA3A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1C41E8" w14:textId="2852423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195186" w14:textId="76C31E2E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284066" w:rsidRPr="00B470C3" w14:paraId="598CC0E5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F29756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78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A499BA" w14:textId="7D8D27D7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AA6C74" w14:textId="1235D4C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0F8FF4" w14:textId="3631360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128079" w14:textId="18F292EC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D76D1C" w14:textId="2CFB1C3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81AC21" w14:textId="3875169C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0.64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B5497A" w14:textId="7EF128D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D09ED7" w14:textId="04B9064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284066" w:rsidRPr="00B470C3" w14:paraId="6041576F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D0E437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79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CFCF58" w14:textId="5C9D206C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525A1C" w14:textId="4BB813A7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0.89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579075" w14:textId="6FD6BC6A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4D9964" w14:textId="1C072B0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0276B4" w14:textId="5A0AF446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90CE60" w14:textId="714A12DE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0.80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4A23CD" w14:textId="41C2CF0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8.60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4C2ABE" w14:textId="698C12AE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</w:tr>
      <w:tr w:rsidR="00284066" w:rsidRPr="00B470C3" w14:paraId="2E60A462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C41A76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80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37F23E" w14:textId="1219360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54F209" w14:textId="7B22A027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0.97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D64859" w14:textId="7A66E39D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0.9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A2223A" w14:textId="5836EA2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07BEC5" w14:textId="4DC1DE91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2E7224" w14:textId="218438F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DDC278" w14:textId="68894E57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1.26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7A44F2" w14:textId="768F42CF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</w:tr>
      <w:tr w:rsidR="00284066" w:rsidRPr="00B470C3" w14:paraId="77968BEC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8F09A9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81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726BDE" w14:textId="63FAABE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A0E477" w14:textId="182185C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696147" w14:textId="5916741E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C5B589" w14:textId="4D7185A7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D23351" w14:textId="172140F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078F81" w14:textId="71C53F41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1922FA" w14:textId="37189B6C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5FA5DE" w14:textId="460F4CFC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284066" w:rsidRPr="00B470C3" w14:paraId="2FF3DF18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82CA0E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82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8E5586" w14:textId="0CA2EFF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73D8BD" w14:textId="005E82FA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4E8315" w14:textId="44D36DF6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078DDA" w14:textId="7E2E589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D9BA23" w14:textId="5309D2D4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0.34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C6B7AB" w14:textId="3AE9E29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80E4A1" w14:textId="39A5761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CFAF3B" w14:textId="1BB05103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284066" w:rsidRPr="00B470C3" w14:paraId="1348E858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C26B25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83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954999" w14:textId="02A00335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3566A5" w14:textId="3A14DB7F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AFAFB7" w14:textId="4D35679C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F4EF46" w14:textId="14D4A8A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8C2A91" w14:textId="3D571ED5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0.34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49EA38" w14:textId="52469723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AB55C4" w14:textId="7920F7AC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05F781" w14:textId="00CA7926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284066" w:rsidRPr="00B470C3" w14:paraId="5163CC1D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062992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84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75A951" w14:textId="33D2F36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32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ED7C30" w14:textId="0D8B0867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2.48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C22FA1" w14:textId="29CE025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0.3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AA066F" w14:textId="5F3D139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C5AD17" w14:textId="45260424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8DF9E2" w14:textId="5E79A2F5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B84B96" w14:textId="7B6D6E96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389653" w14:textId="30386BAD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</w:tr>
      <w:tr w:rsidR="00284066" w:rsidRPr="00B470C3" w14:paraId="03AFAD5A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9A44A1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85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47DB5C" w14:textId="54A9FB6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B73076" w14:textId="0FB8BBF6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CB091E" w14:textId="3D0F81A4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0.5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298D42" w14:textId="16ED500A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1CC9C8" w14:textId="292452D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75EF52" w14:textId="718AFFAF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0.76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6B0BC2" w14:textId="7C7FC6E5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AEEBB2" w14:textId="4CFE35CD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3.40</w:t>
            </w:r>
          </w:p>
        </w:tc>
      </w:tr>
      <w:tr w:rsidR="00284066" w:rsidRPr="00B470C3" w14:paraId="68DEF64C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99F76B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86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B56D4E" w14:textId="6859E72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2F3456" w14:textId="206AD20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0.02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F78967" w14:textId="3D08B083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5F1D2A" w14:textId="11685421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EED1EA" w14:textId="6A7034DA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F7C8F0" w14:textId="6DA8783E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0.72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E46B3C" w14:textId="7319D5AF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F2EB02" w14:textId="4127A1D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284066" w:rsidRPr="00B470C3" w14:paraId="7D208D49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9BAE2E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87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75FC1F" w14:textId="3DE74BEC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55E9D5" w14:textId="1688BFB7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F86F8A" w14:textId="172F9671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0.5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DBCED6" w14:textId="17AB210E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9AA915" w14:textId="1B1FCBD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554D17" w14:textId="2DDAA71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0.76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7B499E" w14:textId="384987A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C3F935" w14:textId="77E6117E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3.40</w:t>
            </w:r>
          </w:p>
        </w:tc>
      </w:tr>
      <w:tr w:rsidR="00284066" w:rsidRPr="00B470C3" w14:paraId="6C3C70A0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D927C6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88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D7B350" w14:textId="1AF3FAB5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0702D7" w14:textId="5DAB2695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0.01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04D8D6" w14:textId="09F41BD1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FF3E58" w14:textId="74DBD3CD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077D14" w14:textId="3059462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562A34" w14:textId="6BE40DC4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0.76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9DE0BB" w14:textId="26F117BC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C36FF3" w14:textId="0A2840C5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284066" w:rsidRPr="00B470C3" w14:paraId="0AA9B0A2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B99C04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89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A322E4" w14:textId="138F35AC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7E4BB6" w14:textId="3089F797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2B5883" w14:textId="37EC21B1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EF79CC" w14:textId="78D541DD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2069A3" w14:textId="284CAED4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818CF3" w14:textId="20DBB217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090E23" w14:textId="274BE33D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700F9C" w14:textId="25596E8F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284066" w:rsidRPr="00B470C3" w14:paraId="6979C0A9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E9FF3C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90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F1661A" w14:textId="37BB2883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E6F452" w14:textId="73CAD746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0.56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37D7D1" w14:textId="47B1933D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2.9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5F213A" w14:textId="026A59EA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0.56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8A7FAA" w14:textId="450815D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0.89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50958B" w14:textId="6239A20E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85C7D7" w14:textId="580AED9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5074D8" w14:textId="3649B96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284066" w:rsidRPr="00B470C3" w14:paraId="7076EFFF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E0F745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91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7B1724" w14:textId="302148E6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338A54" w14:textId="1FCBFCA3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0.18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4EB8F2" w14:textId="6FA7C411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19DC21" w14:textId="1219ABA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1EAB03" w14:textId="7DD9DEE1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9387CD" w14:textId="2A48621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0.80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CDAB06" w14:textId="35E6D143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5.40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26E012" w14:textId="72F6BBD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</w:tr>
      <w:tr w:rsidR="00284066" w:rsidRPr="00B470C3" w14:paraId="6EF2E5D9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E1F2FD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92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339660" w14:textId="3E47E21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32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1C98C5" w14:textId="04FBDD3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2.48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1DAABE" w14:textId="4D62D7A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0.3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2BEF79" w14:textId="63F81CD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8ED47E" w14:textId="4077A25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7AAFF4" w14:textId="489C114A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BCF6BC" w14:textId="26501F5F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5274FE" w14:textId="6AD0510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</w:tr>
      <w:tr w:rsidR="00284066" w:rsidRPr="00B470C3" w14:paraId="61A20FB4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68B80E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93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69E59A" w14:textId="32A5803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9A09CF" w14:textId="21003CC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1.34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76FAE8" w14:textId="212763B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2.1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844C4F" w14:textId="7F297F1A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0.15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7024C1" w14:textId="75FE12E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0.15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3EC07A" w14:textId="2F286843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0.92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6AE349" w14:textId="3C34904E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9E2EA0" w14:textId="4790E27E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284066" w:rsidRPr="00B470C3" w14:paraId="7DC29393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415C8F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94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88B091" w14:textId="5B26E26D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EA839E" w14:textId="70BDFD11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C80F2C" w14:textId="43A26CFC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0.5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FB15D4" w14:textId="493BEA7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812FD3" w14:textId="1A9EDF27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0.42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1461E8" w14:textId="5BE3A1AD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0.76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FCDA39" w14:textId="46BE40C4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4C877C" w14:textId="0BC76DA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3.40</w:t>
            </w:r>
          </w:p>
        </w:tc>
      </w:tr>
      <w:tr w:rsidR="00284066" w:rsidRPr="00B470C3" w14:paraId="71EEBB68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A471D4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95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AF9C92" w14:textId="557273FD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165C9D" w14:textId="6635D621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EBC922" w14:textId="3A64921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8FC584" w14:textId="3F448D76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991A38" w14:textId="43F3C84D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0.34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8F91D6" w14:textId="7A58030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DAA11F" w14:textId="1D79AB5E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640F0F" w14:textId="5FAFFE0D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284066" w:rsidRPr="00B470C3" w14:paraId="648AA47C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986E47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96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CB9067" w14:textId="5C0FEE1F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32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6FADEF" w14:textId="37BA9F3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2.48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70A6F5" w14:textId="0D7B60C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0.3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C1C585" w14:textId="513D14BA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C341DA" w14:textId="2F50FA44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C22D6D" w14:textId="509DBC3F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55715C" w14:textId="4E4BA9E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8.86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EAAA32" w14:textId="47C20E2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</w:tr>
      <w:tr w:rsidR="00284066" w:rsidRPr="00B470C3" w14:paraId="6C6DC543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D50582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97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412B9C" w14:textId="2D435A03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32E248" w14:textId="2B06B125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0.01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1F9921" w14:textId="3AC69103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4270F0" w14:textId="6EB5FF3F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F37AE2" w14:textId="570E07F3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BE05D2" w14:textId="5053DD0D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0.76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F21B57" w14:textId="3C542B84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0F881C" w14:textId="0416411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284066" w:rsidRPr="00B470C3" w14:paraId="3021569F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35885C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98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BD165B" w14:textId="21923E8C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0F47E0" w14:textId="00B1F2D4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0.97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45134E" w14:textId="45BD586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0.9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0240EB" w14:textId="0BF43EE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81704F" w14:textId="341E1C07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BE409E" w14:textId="022618E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C1D6E5" w14:textId="0A962007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1.26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5E05CE" w14:textId="3C57524F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</w:tr>
      <w:tr w:rsidR="00284066" w:rsidRPr="00B470C3" w14:paraId="229275AD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04D3ED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99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42ED7B" w14:textId="1609E826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9D8558" w14:textId="242A0C1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11259C" w14:textId="7C1EC9E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DCA4B1" w14:textId="4434DDA4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A7097F" w14:textId="3B27A8EE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0.15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2415E4" w14:textId="7B888FD1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68B3FA" w14:textId="41025191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CD6A18" w14:textId="10FFFF45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284066" w:rsidRPr="00B470C3" w14:paraId="252E1621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B923A5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100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995AD1" w14:textId="46A9E07F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3DD0A7" w14:textId="792FC8C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7A7082" w14:textId="3936FD1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3AFCE6" w14:textId="0D986A8C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04DCF1" w14:textId="2B3C34C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9CFE24" w14:textId="3FC0BD4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CE76D6" w14:textId="602A65F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B1955A" w14:textId="5595D93E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284066" w:rsidRPr="00B470C3" w14:paraId="7E5CCADC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13BDFC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101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6C701F" w14:textId="25516C4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162D9A" w14:textId="7799481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1.54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E04CB4" w14:textId="4E6FE9D5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0.3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EB7479" w14:textId="366A68DF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E0330E" w14:textId="2B45FA5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13658B" w14:textId="36A1D8D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0.84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2B6DF3" w14:textId="7A076B0A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25BEB1" w14:textId="09A269C7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0.84</w:t>
            </w:r>
          </w:p>
        </w:tc>
      </w:tr>
      <w:tr w:rsidR="00284066" w:rsidRPr="00B470C3" w14:paraId="4DB953C1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DF5687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102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075594" w14:textId="40F8B80E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6AF51F" w14:textId="1A2A44CF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0.89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4A5E62" w14:textId="629E6D46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13B151" w14:textId="72D2F97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86307E" w14:textId="22B9E8D5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FF10DD" w14:textId="512604AD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0.80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36C5E0" w14:textId="3A8E3DC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8.60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52092E" w14:textId="7DE41E4E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</w:tr>
      <w:tr w:rsidR="00284066" w:rsidRPr="00B470C3" w14:paraId="44214E70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CEE383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103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FAEE9B" w14:textId="04E7328C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A09E3A" w14:textId="3F16B98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E302E4" w14:textId="65D74641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F2CD47" w14:textId="0EAF14E4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B9FE93" w14:textId="6DC12A2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0.34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6828D2" w14:textId="267BAE6E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F2A47B" w14:textId="71DF80B5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9CD242" w14:textId="26599C4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284066" w:rsidRPr="00B470C3" w14:paraId="65A21FBA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CB008B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104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E0B6E1" w14:textId="4FCFA7B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D49C2C" w14:textId="22A18057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7813EE" w14:textId="28C53D3C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A18A65" w14:textId="31CAE00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47251F" w14:textId="4F01D725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680DB3" w14:textId="14A7756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E2542E" w14:textId="77504E94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C465D7" w14:textId="5EE3734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284066" w:rsidRPr="00B470C3" w14:paraId="013C7272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A80780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105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3486AE" w14:textId="4DFF147C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1F7823" w14:textId="0D9704FA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0.18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508FA9" w14:textId="75A6B23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A42207" w14:textId="171038E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BA6C5E" w14:textId="6462F976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DC1582" w14:textId="44090905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0.80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320162" w14:textId="29ABE6E6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5.40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6BC877" w14:textId="42C5D67A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</w:tr>
      <w:tr w:rsidR="00284066" w:rsidRPr="00B470C3" w14:paraId="79D6DB06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FF3823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106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195D74" w14:textId="624A546E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22D5BD" w14:textId="3BBE4B3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0.17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6E8465" w14:textId="0E57387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1.7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D9F8DA" w14:textId="431D363F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2C74B9" w14:textId="52B6D7A4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86B985" w14:textId="4B7B96BA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0.84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87F4C3" w14:textId="5F5249D7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C5C7AF" w14:textId="72E7A90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</w:tr>
      <w:tr w:rsidR="00284066" w:rsidRPr="00B470C3" w14:paraId="0DAB6ECB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9D6D84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107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7F3001" w14:textId="7E97484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61620B" w14:textId="30F26A9C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2.43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FB0502" w14:textId="5EF09F1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2.6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FBDC5E" w14:textId="50131216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0.27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41D64C" w14:textId="06A9B7B4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0.27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C6DFE0" w14:textId="37F9227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0.92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876C0A" w14:textId="6BAC4AA1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0.45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48A967" w14:textId="4BB7F80D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</w:tr>
      <w:tr w:rsidR="00284066" w:rsidRPr="00B470C3" w14:paraId="3185D713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C61DD8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108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738E82" w14:textId="4D51E0BA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2EDD0E" w14:textId="6F4E7A3E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E33508" w14:textId="30B47E2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7650AB" w14:textId="17589216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018504" w14:textId="3BE90965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0.34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58BC93" w14:textId="761A3264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47303D" w14:textId="660C2A33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127006" w14:textId="7BBBDABD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284066" w:rsidRPr="00B470C3" w14:paraId="4BADCC88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98D3A8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109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FCD97A" w14:textId="2FE3ACD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300A7F" w14:textId="1637965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0F5034" w14:textId="6D8F74A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8498DC" w14:textId="337A02F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E902B5" w14:textId="6AD11D8A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0.34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19BFA8" w14:textId="7367267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DA6B12" w14:textId="573BED29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4A5F9D" w14:textId="31062BD1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284066" w:rsidRPr="00B470C3" w14:paraId="79E5024D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8C54D8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9FE1B2" w14:textId="59B8F77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A253D7" w14:textId="261DD62F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772157" w14:textId="61AE889D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46F654" w14:textId="7FBBCA1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64A153" w14:textId="624408FA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8DB875" w14:textId="67194326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EA2909" w14:textId="4F31EAF6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351184" w14:textId="490FB74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284066" w:rsidRPr="00B470C3" w14:paraId="36A91984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963915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18D73C" w14:textId="3BB3B56A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05F542" w14:textId="534D5754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9EC45B" w14:textId="591C1C7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DFE007" w14:textId="267BD63F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A247E1" w14:textId="77D6F564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0.15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AC6CB0" w14:textId="0C90FA9D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D26FC9" w14:textId="30EB011F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172F4F" w14:textId="4296E2E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284066" w:rsidRPr="00B470C3" w14:paraId="45224E78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44A39D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457C87" w14:textId="54374E0B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C70D40" w14:textId="6B343356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0.97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5431A8" w14:textId="4CA25A8F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0.9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01D8F7" w14:textId="0B790495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ED5AE4" w14:textId="3CB1796F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0.11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C4AA87" w14:textId="7F8C5EBA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CEE4BF" w14:textId="471B09BE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1.26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2A35D9" w14:textId="7351A7BF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</w:tr>
      <w:tr w:rsidR="00284066" w:rsidRPr="00B470C3" w14:paraId="474F9F8D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2935EC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113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0680E4" w14:textId="7BC0CB8D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8B82B9" w14:textId="0F35A35E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22A927" w14:textId="17C905A6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C034FA" w14:textId="15EA6323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BD45AC" w14:textId="5BE9E12C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268BB6" w14:textId="36703C5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CA8FBF" w14:textId="0AC68F0D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F968ED" w14:textId="7E6A8BDC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284066" w:rsidRPr="00B470C3" w14:paraId="0082789D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A8CF98" w14:textId="77777777" w:rsidR="00284066" w:rsidRPr="00B470C3" w:rsidRDefault="00284066" w:rsidP="00284066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114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30DF38" w14:textId="088802FC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F061DA" w14:textId="69B8DC6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E6C16F" w14:textId="73EB4D8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97A5F9" w14:textId="250926A8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C73BD2" w14:textId="6B1CB7F2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0.09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4E8C3B" w14:textId="47C9B29A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0.64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667BF8" w14:textId="1FD5A92C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AE85FB" w14:textId="62C7ADB0" w:rsidR="00284066" w:rsidRPr="00B470C3" w:rsidRDefault="00284066" w:rsidP="00284066">
            <w:pPr>
              <w:pStyle w:val="Els-table-text"/>
              <w:ind w:firstLine="0"/>
              <w:jc w:val="left"/>
              <w:rPr>
                <w:szCs w:val="16"/>
              </w:rPr>
            </w:pPr>
            <w:r w:rsidRPr="00656C77">
              <w:t>4.20</w:t>
            </w:r>
          </w:p>
        </w:tc>
      </w:tr>
      <w:tr w:rsidR="0074221F" w:rsidRPr="00B470C3" w14:paraId="5F03BFD9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59C76C" w14:textId="77777777" w:rsidR="0074221F" w:rsidRPr="00B470C3" w:rsidRDefault="0074221F" w:rsidP="0074221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115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445068" w14:textId="61DECFAA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32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CD606A" w14:textId="4EDE96E0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2.48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F88E4D" w14:textId="4C4EFCD8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0.3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77DC40" w14:textId="0D46D2C6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497540" w14:textId="7110A369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241349" w14:textId="2659D6CD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0494BD" w14:textId="5F92406D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CAD980" w14:textId="08BE7A28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</w:tr>
      <w:tr w:rsidR="0074221F" w:rsidRPr="00B470C3" w14:paraId="0E3C3770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E3E0EB" w14:textId="77777777" w:rsidR="0074221F" w:rsidRPr="00B470C3" w:rsidRDefault="0074221F" w:rsidP="0074221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116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385F3B" w14:textId="2768A18D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AA1553" w14:textId="3984E22D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2.43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010884" w14:textId="39E5B5C9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2.6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B07111" w14:textId="3C7BA6E7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0.27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EE6D18" w14:textId="6EBEBF50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0.27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DC1C57" w14:textId="26BE4046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0.92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3821A8" w14:textId="6BB47998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0.45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6FDAA9" w14:textId="05A9B6F5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</w:tr>
      <w:tr w:rsidR="0074221F" w:rsidRPr="00B470C3" w14:paraId="5FD01553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277BCF" w14:textId="77777777" w:rsidR="0074221F" w:rsidRPr="00B470C3" w:rsidRDefault="0074221F" w:rsidP="0074221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lastRenderedPageBreak/>
              <w:t>117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C58FEA" w14:textId="11F64593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2EC413" w14:textId="56BAC765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0.02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24CBFE" w14:textId="56803EB0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B2B255" w14:textId="10F1CD57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701F4D" w14:textId="275F4F8F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6D9E32" w14:textId="0E7BE955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0.72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5ABA1C" w14:textId="42B32730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A284C2" w14:textId="6DF336F3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4.20</w:t>
            </w:r>
          </w:p>
        </w:tc>
      </w:tr>
      <w:tr w:rsidR="0074221F" w:rsidRPr="00B470C3" w14:paraId="30597F58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CF00CC" w14:textId="77777777" w:rsidR="0074221F" w:rsidRPr="00B470C3" w:rsidRDefault="0074221F" w:rsidP="0074221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118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5E5E50" w14:textId="4A1F9415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54F27D" w14:textId="7B4F4EB5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E76D91" w14:textId="2C8B74AF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632A71" w14:textId="7D082C05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6017ED" w14:textId="3D8DC2D6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82C800" w14:textId="027871E0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3F66DE" w14:textId="61B54197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5A1555" w14:textId="01A225F0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4.20</w:t>
            </w:r>
          </w:p>
        </w:tc>
      </w:tr>
      <w:tr w:rsidR="0074221F" w:rsidRPr="00B470C3" w14:paraId="22CE47C8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7713EE" w14:textId="77777777" w:rsidR="0074221F" w:rsidRPr="00B470C3" w:rsidRDefault="0074221F" w:rsidP="0074221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119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447DCF" w14:textId="566C95DD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24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9B3ADA" w14:textId="4D1AA128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2.13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2D9012" w14:textId="11A55081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1.1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FCB1F8" w14:textId="0E0E1798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0.24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44501B" w14:textId="4DABD492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0.24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C213EC" w14:textId="5406C146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82FEBA" w14:textId="22318B46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5.27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73160A" w14:textId="61B8C509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</w:tr>
      <w:tr w:rsidR="0074221F" w:rsidRPr="00B470C3" w14:paraId="011B1011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A48B10" w14:textId="77777777" w:rsidR="0074221F" w:rsidRPr="00B470C3" w:rsidRDefault="0074221F" w:rsidP="0074221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120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77C29F" w14:textId="1383F6DF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72377D" w14:textId="295D9733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C77533" w14:textId="067E4451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E8079C" w14:textId="350F8129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78BC99" w14:textId="2EDAE267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0.34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E7F3A6" w14:textId="1E2C6176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7B1EBD" w14:textId="27A3AFC1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57272F" w14:textId="4D9A4851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4.20</w:t>
            </w:r>
          </w:p>
        </w:tc>
      </w:tr>
      <w:tr w:rsidR="0074221F" w:rsidRPr="00B470C3" w14:paraId="04434C72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441B0B" w14:textId="77777777" w:rsidR="0074221F" w:rsidRPr="00B470C3" w:rsidRDefault="0074221F" w:rsidP="0074221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121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CE37AE" w14:textId="16271CD9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3B0CDF" w14:textId="38ACB4BA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69AEF0" w14:textId="549E0B5A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6904A2" w14:textId="4E2655FC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E36D5B" w14:textId="2FBD79AB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E6FFDF" w14:textId="12F155CA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F2D040" w14:textId="4F74D07E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2BF09C" w14:textId="4F6F4EC2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4.20</w:t>
            </w:r>
          </w:p>
        </w:tc>
      </w:tr>
      <w:tr w:rsidR="0074221F" w:rsidRPr="00B470C3" w14:paraId="05BB7D92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D85E4C" w14:textId="77777777" w:rsidR="0074221F" w:rsidRPr="00B470C3" w:rsidRDefault="0074221F" w:rsidP="0074221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122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A65BE2" w14:textId="4B9BC3DF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1FB183" w14:textId="71BA338C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0.18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E9C236" w14:textId="0F588643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CC605D" w14:textId="52236A51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0.18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99CC50" w14:textId="33B2852F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0.18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401511" w14:textId="62AC3B28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0.80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751EB1" w14:textId="04665AA1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5.24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274D42" w14:textId="65AF97F2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</w:tr>
      <w:tr w:rsidR="0074221F" w:rsidRPr="00B470C3" w14:paraId="2635C85B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CCFA26" w14:textId="77777777" w:rsidR="0074221F" w:rsidRPr="00B470C3" w:rsidRDefault="0074221F" w:rsidP="0074221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123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A52872" w14:textId="68BFD94A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20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0D706F" w14:textId="6AD85C90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0.10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9F360E" w14:textId="09640218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0.5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E987DC" w14:textId="5CB0F6E8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0DD56A" w14:textId="0BFD1839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0.10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C1432F" w14:textId="0796F271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0.76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3B4FB2" w14:textId="44DF8136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6D2F9D" w14:textId="4D6CDC3E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3.40</w:t>
            </w:r>
          </w:p>
        </w:tc>
      </w:tr>
      <w:tr w:rsidR="0074221F" w:rsidRPr="00B470C3" w14:paraId="5C8F5EDE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541B4E" w14:textId="77777777" w:rsidR="0074221F" w:rsidRPr="00B470C3" w:rsidRDefault="0074221F" w:rsidP="0074221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124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A86DC8" w14:textId="7C34D75D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32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88619B" w14:textId="0996239F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2.48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1549E0" w14:textId="5FE15131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0.3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C01D05" w14:textId="61F4BB1C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263264" w14:textId="04BB1A1C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67FD8C" w14:textId="18E55E18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76A7D1" w14:textId="325781DB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10F377" w14:textId="621D7ECE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</w:tr>
      <w:tr w:rsidR="0074221F" w:rsidRPr="00B470C3" w14:paraId="2D2DF628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375773" w14:textId="77777777" w:rsidR="0074221F" w:rsidRPr="00B470C3" w:rsidRDefault="0074221F" w:rsidP="0074221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125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22805C" w14:textId="535DA18E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32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A3425C" w14:textId="4B9D00F4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2.48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35946C" w14:textId="613A7BA3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0.3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8BB446" w14:textId="1BA604BE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8FAE61" w14:textId="4B10AF69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21ADFC" w14:textId="5A26266F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1C6202" w14:textId="049D619F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8.86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E8A8D0" w14:textId="24B6B674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</w:tr>
      <w:tr w:rsidR="0074221F" w:rsidRPr="00B470C3" w14:paraId="6E30E77C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492C1B" w14:textId="77777777" w:rsidR="0074221F" w:rsidRPr="00B470C3" w:rsidRDefault="0074221F" w:rsidP="0074221F">
            <w:pPr>
              <w:pStyle w:val="Els-table-text"/>
              <w:ind w:firstLine="0"/>
              <w:jc w:val="left"/>
              <w:rPr>
                <w:rFonts w:ascii="Cambria Math" w:hAnsi="Cambria Math"/>
                <w:szCs w:val="16"/>
              </w:rPr>
            </w:pPr>
            <w:r w:rsidRPr="00B470C3">
              <w:rPr>
                <w:szCs w:val="16"/>
              </w:rPr>
              <w:t>126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2DDDE7" w14:textId="64E4B88A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A6B571" w14:textId="701C8DE2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8B97AD" w14:textId="127C137C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46A9B5" w14:textId="3D04439B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E940C6" w14:textId="67A256B1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0.34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66B25D" w14:textId="59E4A5C8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D569BC" w14:textId="33B8CF8F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4623DD" w14:textId="53FF7BFC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4.20</w:t>
            </w:r>
          </w:p>
        </w:tc>
      </w:tr>
      <w:tr w:rsidR="0074221F" w:rsidRPr="00B470C3" w14:paraId="0E88B4F8" w14:textId="77777777" w:rsidTr="004641A6"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2D6A5E" w14:textId="77777777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470C3">
              <w:rPr>
                <w:szCs w:val="16"/>
              </w:rPr>
              <w:t>127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568EC3" w14:textId="7AD0175A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56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AF96ED" w14:textId="5A2FB5BA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3DAB89" w14:textId="735B74C9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EA6B68" w14:textId="169C4985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2736F1" w14:textId="04BD2898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0.15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73A44E" w14:textId="67CB0850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0.60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72F543" w14:textId="730ACEA2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37FCA2" w14:textId="00A61A70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4.20</w:t>
            </w:r>
          </w:p>
        </w:tc>
      </w:tr>
      <w:tr w:rsidR="0074221F" w:rsidRPr="00B470C3" w14:paraId="28008137" w14:textId="77777777" w:rsidTr="004641A6"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D933DC0" w14:textId="77777777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B470C3">
              <w:rPr>
                <w:szCs w:val="16"/>
              </w:rPr>
              <w:t>128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4B4B64F" w14:textId="17147339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>
              <w:t>32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3C2BA16" w14:textId="5B8638B1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2.48</w:t>
            </w: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069991D" w14:textId="4739D151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0.3</w:t>
            </w:r>
          </w:p>
        </w:tc>
        <w:tc>
          <w:tcPr>
            <w:tcW w:w="7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E23AD12" w14:textId="101FE34D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9B38CF1" w14:textId="325FB067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0.28</w:t>
            </w:r>
          </w:p>
        </w:tc>
        <w:tc>
          <w:tcPr>
            <w:tcW w:w="7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832D617" w14:textId="1BFF386F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0.88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14BF058" w14:textId="2924CC13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9503E75" w14:textId="03B5AEE7" w:rsidR="0074221F" w:rsidRPr="00B470C3" w:rsidRDefault="0074221F" w:rsidP="0074221F">
            <w:pPr>
              <w:pStyle w:val="Els-table-text"/>
              <w:ind w:firstLine="0"/>
              <w:jc w:val="left"/>
              <w:rPr>
                <w:szCs w:val="16"/>
              </w:rPr>
            </w:pPr>
            <w:r w:rsidRPr="00181A26">
              <w:t>0.00</w:t>
            </w:r>
          </w:p>
        </w:tc>
      </w:tr>
    </w:tbl>
    <w:p w14:paraId="489C704B" w14:textId="33C4E32A" w:rsidR="00421145" w:rsidRDefault="00421145" w:rsidP="00421145">
      <w:pPr>
        <w:rPr>
          <w:lang w:bidi="fa-IR"/>
        </w:rPr>
      </w:pPr>
    </w:p>
    <w:p w14:paraId="234B81CD" w14:textId="22BF4A26" w:rsidR="0045657A" w:rsidRDefault="0045657A" w:rsidP="00421145">
      <w:pPr>
        <w:rPr>
          <w:lang w:bidi="fa-IR"/>
        </w:rPr>
      </w:pPr>
    </w:p>
    <w:p w14:paraId="1F8C61E2" w14:textId="6793D8EA" w:rsidR="0045657A" w:rsidRDefault="0045657A" w:rsidP="00421145">
      <w:pPr>
        <w:rPr>
          <w:lang w:bidi="fa-IR"/>
        </w:rPr>
      </w:pPr>
    </w:p>
    <w:p w14:paraId="2DF58398" w14:textId="3EC617FD" w:rsidR="0045657A" w:rsidRDefault="0045657A" w:rsidP="00421145">
      <w:pPr>
        <w:rPr>
          <w:lang w:bidi="fa-IR"/>
        </w:rPr>
      </w:pPr>
    </w:p>
    <w:p w14:paraId="50932079" w14:textId="37519A73" w:rsidR="0045657A" w:rsidRDefault="0045657A" w:rsidP="00421145">
      <w:pPr>
        <w:rPr>
          <w:lang w:bidi="fa-IR"/>
        </w:rPr>
      </w:pPr>
    </w:p>
    <w:p w14:paraId="509EF51C" w14:textId="7D2E0A03" w:rsidR="0045657A" w:rsidRDefault="0045657A" w:rsidP="00421145">
      <w:pPr>
        <w:rPr>
          <w:lang w:bidi="fa-IR"/>
        </w:rPr>
      </w:pPr>
    </w:p>
    <w:p w14:paraId="6A4302EF" w14:textId="27D46FC1" w:rsidR="0045657A" w:rsidRDefault="0045657A" w:rsidP="00421145">
      <w:pPr>
        <w:rPr>
          <w:lang w:bidi="fa-IR"/>
        </w:rPr>
      </w:pPr>
    </w:p>
    <w:p w14:paraId="1BD00C4B" w14:textId="1774502C" w:rsidR="0045657A" w:rsidRDefault="0045657A" w:rsidP="00421145">
      <w:pPr>
        <w:rPr>
          <w:lang w:bidi="fa-IR"/>
        </w:rPr>
      </w:pPr>
    </w:p>
    <w:p w14:paraId="2478A20C" w14:textId="78715AAF" w:rsidR="0045657A" w:rsidRDefault="0045657A" w:rsidP="00421145">
      <w:pPr>
        <w:rPr>
          <w:lang w:bidi="fa-IR"/>
        </w:rPr>
      </w:pPr>
    </w:p>
    <w:p w14:paraId="2FB0F525" w14:textId="32B952CD" w:rsidR="00C35D15" w:rsidRDefault="00C35D15" w:rsidP="00421145">
      <w:pPr>
        <w:rPr>
          <w:lang w:bidi="fa-IR"/>
        </w:rPr>
      </w:pPr>
    </w:p>
    <w:p w14:paraId="0AAA4B75" w14:textId="421D77D5" w:rsidR="00C35D15" w:rsidRDefault="00C35D15" w:rsidP="00421145">
      <w:pPr>
        <w:rPr>
          <w:lang w:bidi="fa-IR"/>
        </w:rPr>
      </w:pPr>
    </w:p>
    <w:p w14:paraId="7F8B0649" w14:textId="137D0B8B" w:rsidR="00C35D15" w:rsidRDefault="00C35D15" w:rsidP="00421145">
      <w:pPr>
        <w:rPr>
          <w:lang w:bidi="fa-IR"/>
        </w:rPr>
      </w:pPr>
    </w:p>
    <w:p w14:paraId="3F309210" w14:textId="45603CFD" w:rsidR="00C35D15" w:rsidRDefault="00C35D15" w:rsidP="00421145">
      <w:pPr>
        <w:rPr>
          <w:lang w:bidi="fa-IR"/>
        </w:rPr>
      </w:pPr>
    </w:p>
    <w:p w14:paraId="18109333" w14:textId="4EEBC479" w:rsidR="00C35D15" w:rsidRDefault="00C35D15" w:rsidP="00421145">
      <w:pPr>
        <w:rPr>
          <w:lang w:bidi="fa-IR"/>
        </w:rPr>
      </w:pPr>
    </w:p>
    <w:p w14:paraId="45DD3198" w14:textId="51C473AD" w:rsidR="00C35D15" w:rsidRDefault="00C35D15" w:rsidP="00421145">
      <w:pPr>
        <w:rPr>
          <w:lang w:bidi="fa-IR"/>
        </w:rPr>
      </w:pPr>
    </w:p>
    <w:p w14:paraId="78969D6B" w14:textId="45220F73" w:rsidR="00C35D15" w:rsidRDefault="00C35D15" w:rsidP="00421145">
      <w:pPr>
        <w:rPr>
          <w:lang w:bidi="fa-IR"/>
        </w:rPr>
      </w:pPr>
    </w:p>
    <w:p w14:paraId="46B7991A" w14:textId="0C794A9F" w:rsidR="00C35D15" w:rsidRDefault="00C35D15" w:rsidP="00421145">
      <w:pPr>
        <w:rPr>
          <w:lang w:bidi="fa-IR"/>
        </w:rPr>
      </w:pPr>
    </w:p>
    <w:p w14:paraId="243076E0" w14:textId="724D434B" w:rsidR="00C35D15" w:rsidRDefault="00C35D15" w:rsidP="00421145">
      <w:pPr>
        <w:rPr>
          <w:lang w:bidi="fa-IR"/>
        </w:rPr>
      </w:pPr>
    </w:p>
    <w:p w14:paraId="191B7EDF" w14:textId="4EDEF6C5" w:rsidR="00C35D15" w:rsidRDefault="00C35D15" w:rsidP="00421145">
      <w:pPr>
        <w:rPr>
          <w:lang w:bidi="fa-IR"/>
        </w:rPr>
      </w:pPr>
    </w:p>
    <w:p w14:paraId="5AADC186" w14:textId="4D425A75" w:rsidR="00C35D15" w:rsidRDefault="00C35D15" w:rsidP="00421145">
      <w:pPr>
        <w:rPr>
          <w:lang w:bidi="fa-IR"/>
        </w:rPr>
      </w:pPr>
    </w:p>
    <w:p w14:paraId="30F07810" w14:textId="6791C427" w:rsidR="0045657A" w:rsidRDefault="0045657A" w:rsidP="00421145">
      <w:pPr>
        <w:rPr>
          <w:lang w:bidi="fa-IR"/>
        </w:rPr>
      </w:pPr>
    </w:p>
    <w:p w14:paraId="5E1EE9AD" w14:textId="1F09FB2F" w:rsidR="00DF0122" w:rsidRDefault="00DF0122" w:rsidP="00421145">
      <w:pPr>
        <w:rPr>
          <w:lang w:bidi="fa-IR"/>
        </w:rPr>
      </w:pPr>
    </w:p>
    <w:p w14:paraId="4CDEE316" w14:textId="1DBAA394" w:rsidR="00DF0122" w:rsidRDefault="00DF0122" w:rsidP="00421145">
      <w:pPr>
        <w:rPr>
          <w:lang w:bidi="fa-IR"/>
        </w:rPr>
      </w:pPr>
    </w:p>
    <w:p w14:paraId="1C221D6A" w14:textId="63CF2B45" w:rsidR="00DF0122" w:rsidRDefault="00DF0122" w:rsidP="00421145">
      <w:pPr>
        <w:rPr>
          <w:lang w:bidi="fa-IR"/>
        </w:rPr>
      </w:pPr>
    </w:p>
    <w:p w14:paraId="1DBBE603" w14:textId="4C73C2CD" w:rsidR="00DF0122" w:rsidRDefault="00DF0122" w:rsidP="00421145">
      <w:pPr>
        <w:rPr>
          <w:lang w:bidi="fa-IR"/>
        </w:rPr>
      </w:pPr>
    </w:p>
    <w:p w14:paraId="100517C7" w14:textId="2E6DF6F3" w:rsidR="00DF0122" w:rsidRDefault="00DF0122" w:rsidP="00421145">
      <w:pPr>
        <w:rPr>
          <w:lang w:bidi="fa-IR"/>
        </w:rPr>
      </w:pPr>
    </w:p>
    <w:p w14:paraId="4BA790F5" w14:textId="7670E82F" w:rsidR="00DF0122" w:rsidRDefault="00DF0122" w:rsidP="00421145">
      <w:pPr>
        <w:rPr>
          <w:lang w:bidi="fa-IR"/>
        </w:rPr>
      </w:pPr>
    </w:p>
    <w:p w14:paraId="64884377" w14:textId="5A9117C0" w:rsidR="00DF0122" w:rsidRDefault="00DF0122" w:rsidP="00421145">
      <w:pPr>
        <w:rPr>
          <w:lang w:bidi="fa-IR"/>
        </w:rPr>
      </w:pPr>
    </w:p>
    <w:p w14:paraId="0B4913B2" w14:textId="0D853935" w:rsidR="00DF0122" w:rsidRDefault="00DF0122" w:rsidP="00421145">
      <w:pPr>
        <w:rPr>
          <w:lang w:bidi="fa-IR"/>
        </w:rPr>
      </w:pPr>
    </w:p>
    <w:p w14:paraId="019F7EFE" w14:textId="3EF7839E" w:rsidR="00DF0122" w:rsidRPr="00421145" w:rsidRDefault="00DF0122" w:rsidP="008E0802">
      <w:pPr>
        <w:ind w:firstLine="0"/>
        <w:rPr>
          <w:lang w:bidi="fa-IR"/>
        </w:rPr>
      </w:pPr>
    </w:p>
    <w:p w14:paraId="742A6AEE" w14:textId="70896873" w:rsidR="00382236" w:rsidRDefault="00382236" w:rsidP="00382236">
      <w:pPr>
        <w:pStyle w:val="Els-appendixhead"/>
        <w:numPr>
          <w:ilvl w:val="0"/>
          <w:numId w:val="0"/>
        </w:numPr>
        <w:rPr>
          <w:lang w:bidi="fa-IR"/>
        </w:rPr>
      </w:pPr>
      <w:r>
        <w:rPr>
          <w:lang w:bidi="fa-IR"/>
        </w:rPr>
        <w:lastRenderedPageBreak/>
        <w:t>Appendix C. Detailed Statistical Model Outputs</w:t>
      </w:r>
      <w:r w:rsidRPr="0011635A">
        <w:rPr>
          <w:lang w:bidi="fa-IR"/>
        </w:rPr>
        <w:t xml:space="preserve"> </w:t>
      </w:r>
      <w:r>
        <w:rPr>
          <w:lang w:bidi="fa-IR"/>
        </w:rPr>
        <w:t>for Responses</w:t>
      </w:r>
    </w:p>
    <w:p w14:paraId="7DB63FE8" w14:textId="0799B04D" w:rsidR="00382236" w:rsidRPr="00942834" w:rsidRDefault="00382236" w:rsidP="00382236">
      <w:pPr>
        <w:pStyle w:val="Caption"/>
        <w:rPr>
          <w:sz w:val="20"/>
        </w:rPr>
      </w:pPr>
      <w:r w:rsidRPr="00942834">
        <w:rPr>
          <w:sz w:val="20"/>
        </w:rPr>
        <w:t xml:space="preserve">Table </w:t>
      </w:r>
      <w:r>
        <w:rPr>
          <w:noProof/>
          <w:sz w:val="20"/>
        </w:rPr>
        <w:t>C.1</w:t>
      </w:r>
      <w:r w:rsidRPr="00942834">
        <w:rPr>
          <w:sz w:val="20"/>
        </w:rPr>
        <w:t>. Significant main effects</w:t>
      </w:r>
      <w:r w:rsidRPr="00942834">
        <w:rPr>
          <w:rStyle w:val="FootnoteReference"/>
          <w:sz w:val="22"/>
          <w:szCs w:val="16"/>
        </w:rPr>
        <w:footnoteReference w:id="1"/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083"/>
        <w:gridCol w:w="958"/>
        <w:gridCol w:w="655"/>
        <w:gridCol w:w="655"/>
        <w:gridCol w:w="655"/>
        <w:gridCol w:w="655"/>
        <w:gridCol w:w="540"/>
        <w:gridCol w:w="540"/>
        <w:gridCol w:w="540"/>
        <w:gridCol w:w="655"/>
      </w:tblGrid>
      <w:tr w:rsidR="00382236" w:rsidRPr="00942834" w14:paraId="79BD98E8" w14:textId="77777777" w:rsidTr="00F9410F">
        <w:trPr>
          <w:trHeight w:val="332"/>
        </w:trPr>
        <w:tc>
          <w:tcPr>
            <w:tcW w:w="1083" w:type="dxa"/>
            <w:shd w:val="clear" w:color="auto" w:fill="auto"/>
            <w:vAlign w:val="center"/>
          </w:tcPr>
          <w:p w14:paraId="53BEA263" w14:textId="77777777" w:rsidR="00382236" w:rsidRPr="00942834" w:rsidRDefault="00382236" w:rsidP="00F9410F">
            <w:pPr>
              <w:spacing w:line="360" w:lineRule="auto"/>
              <w:ind w:firstLine="0"/>
              <w:jc w:val="center"/>
            </w:pPr>
            <w:bookmarkStart w:id="1" w:name="baep-author-id4"/>
            <w:bookmarkEnd w:id="1"/>
            <w:r w:rsidRPr="00942834">
              <w:t>Response</w:t>
            </w:r>
          </w:p>
        </w:tc>
        <w:tc>
          <w:tcPr>
            <w:tcW w:w="958" w:type="dxa"/>
            <w:shd w:val="clear" w:color="auto" w:fill="auto"/>
            <w:vAlign w:val="center"/>
          </w:tcPr>
          <w:p w14:paraId="53689A96" w14:textId="77777777" w:rsidR="00382236" w:rsidRPr="00942834" w:rsidRDefault="00103C16" w:rsidP="00F9410F">
            <w:pPr>
              <w:spacing w:line="360" w:lineRule="auto"/>
              <w:ind w:firstLine="0"/>
              <w:jc w:val="center"/>
            </w:pPr>
            <m:oMath>
              <m:sSup>
                <m:sSupPr>
                  <m:ctrlPr>
                    <w:rPr>
                      <w:rFonts w:ascii="Cambria Math" w:hAnsi="Cambria Math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R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2</m:t>
                  </m:r>
                </m:sup>
              </m:sSup>
            </m:oMath>
            <w:r w:rsidR="00382236" w:rsidRPr="00942834">
              <w:t xml:space="preserve"> (adj)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6EFF5889" w14:textId="77777777" w:rsidR="00382236" w:rsidRPr="00942834" w:rsidRDefault="00103C16" w:rsidP="00F9410F">
            <w:pPr>
              <w:spacing w:line="360" w:lineRule="auto"/>
              <w:ind w:firstLine="0"/>
              <w:jc w:val="center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α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655" w:type="dxa"/>
            <w:shd w:val="clear" w:color="auto" w:fill="auto"/>
            <w:vAlign w:val="center"/>
          </w:tcPr>
          <w:p w14:paraId="54F47D20" w14:textId="77777777" w:rsidR="00382236" w:rsidRPr="00942834" w:rsidRDefault="00103C16" w:rsidP="00F9410F">
            <w:pPr>
              <w:spacing w:line="360" w:lineRule="auto"/>
              <w:ind w:firstLine="0"/>
              <w:jc w:val="center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μ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655" w:type="dxa"/>
            <w:shd w:val="clear" w:color="auto" w:fill="auto"/>
            <w:vAlign w:val="center"/>
          </w:tcPr>
          <w:p w14:paraId="42710A1E" w14:textId="77777777" w:rsidR="00382236" w:rsidRPr="00942834" w:rsidRDefault="00103C16" w:rsidP="00F9410F">
            <w:pPr>
              <w:spacing w:line="360" w:lineRule="auto"/>
              <w:ind w:firstLine="0"/>
              <w:jc w:val="center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λ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11</m:t>
                    </m:r>
                  </m:sub>
                </m:sSub>
              </m:oMath>
            </m:oMathPara>
          </w:p>
        </w:tc>
        <w:tc>
          <w:tcPr>
            <w:tcW w:w="655" w:type="dxa"/>
            <w:shd w:val="clear" w:color="auto" w:fill="auto"/>
            <w:vAlign w:val="center"/>
          </w:tcPr>
          <w:p w14:paraId="059E0468" w14:textId="77777777" w:rsidR="00382236" w:rsidRPr="00942834" w:rsidRDefault="00103C16" w:rsidP="00F9410F">
            <w:pPr>
              <w:spacing w:line="360" w:lineRule="auto"/>
              <w:ind w:firstLine="0"/>
              <w:jc w:val="center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λ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12</m:t>
                    </m:r>
                  </m:sub>
                </m:sSub>
              </m:oMath>
            </m:oMathPara>
          </w:p>
        </w:tc>
        <w:tc>
          <w:tcPr>
            <w:tcW w:w="540" w:type="dxa"/>
            <w:shd w:val="clear" w:color="auto" w:fill="auto"/>
            <w:vAlign w:val="center"/>
          </w:tcPr>
          <w:p w14:paraId="1A1BC5A7" w14:textId="77777777" w:rsidR="00382236" w:rsidRPr="00942834" w:rsidRDefault="00103C16" w:rsidP="00F9410F">
            <w:pPr>
              <w:spacing w:line="360" w:lineRule="auto"/>
              <w:ind w:firstLine="0"/>
              <w:jc w:val="center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β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540" w:type="dxa"/>
            <w:shd w:val="clear" w:color="auto" w:fill="auto"/>
            <w:vAlign w:val="center"/>
          </w:tcPr>
          <w:p w14:paraId="367A502A" w14:textId="77777777" w:rsidR="00382236" w:rsidRPr="00942834" w:rsidRDefault="00103C16" w:rsidP="00F9410F">
            <w:pPr>
              <w:spacing w:line="360" w:lineRule="auto"/>
              <w:ind w:firstLine="0"/>
              <w:jc w:val="center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δ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11</m:t>
                    </m:r>
                  </m:sub>
                </m:sSub>
              </m:oMath>
            </m:oMathPara>
          </w:p>
        </w:tc>
        <w:tc>
          <w:tcPr>
            <w:tcW w:w="540" w:type="dxa"/>
            <w:shd w:val="clear" w:color="auto" w:fill="auto"/>
            <w:vAlign w:val="center"/>
          </w:tcPr>
          <w:p w14:paraId="0D623374" w14:textId="77777777" w:rsidR="00382236" w:rsidRPr="00942834" w:rsidRDefault="00103C16" w:rsidP="00F9410F">
            <w:pPr>
              <w:spacing w:line="360" w:lineRule="auto"/>
              <w:ind w:firstLine="0"/>
              <w:jc w:val="center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δ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12</m:t>
                    </m:r>
                  </m:sub>
                </m:sSub>
              </m:oMath>
            </m:oMathPara>
          </w:p>
        </w:tc>
        <w:tc>
          <w:tcPr>
            <w:tcW w:w="655" w:type="dxa"/>
            <w:shd w:val="clear" w:color="auto" w:fill="auto"/>
            <w:vAlign w:val="center"/>
          </w:tcPr>
          <w:p w14:paraId="0B5C949A" w14:textId="5AD234DF" w:rsidR="00382236" w:rsidRPr="00942834" w:rsidRDefault="00103C16" w:rsidP="00F9410F">
            <w:pPr>
              <w:spacing w:line="360" w:lineRule="auto"/>
              <w:ind w:firstLine="0"/>
              <w:jc w:val="center"/>
            </w:pPr>
            <m:oMathPara>
              <m:oMath>
                <m:sSub>
                  <m:sSubPr>
                    <m:ctrlPr>
                      <w:rPr>
                        <w:rFonts w:ascii="Cambria Math" w:eastAsia="Times New Roman" w:hAnsi="Cambria Math"/>
                        <w:i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/>
                        <w:lang w:bidi="fa-IR"/>
                      </w:rPr>
                      <m:t>θ</m:t>
                    </m:r>
                  </m:e>
                  <m:sub>
                    <m:r>
                      <w:rPr>
                        <w:rFonts w:ascii="Cambria Math" w:eastAsia="Times New Roman" w:hAnsi="Cambria Math"/>
                        <w:lang w:bidi="fa-IR"/>
                      </w:rPr>
                      <m:t>1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vertAlign w:val="subscript"/>
                            <w:lang w:bidi="fa-IR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/>
                            <w:vertAlign w:val="subscript"/>
                            <w:lang w:bidi="fa-IR"/>
                          </w:rPr>
                          <m:t>i</m:t>
                        </m:r>
                      </m:e>
                    </m:acc>
                  </m:sub>
                </m:sSub>
              </m:oMath>
            </m:oMathPara>
          </w:p>
        </w:tc>
      </w:tr>
      <w:tr w:rsidR="00382236" w:rsidRPr="00942834" w14:paraId="4F711EAA" w14:textId="77777777" w:rsidTr="00F9410F">
        <w:trPr>
          <w:trHeight w:val="262"/>
        </w:trPr>
        <w:tc>
          <w:tcPr>
            <w:tcW w:w="1083" w:type="dxa"/>
            <w:vAlign w:val="center"/>
          </w:tcPr>
          <w:p w14:paraId="3AAED6AF" w14:textId="77777777" w:rsidR="00382236" w:rsidRPr="00942834" w:rsidRDefault="00103C16" w:rsidP="00F9410F">
            <w:pPr>
              <w:spacing w:line="360" w:lineRule="auto"/>
              <w:ind w:firstLine="0"/>
              <w:jc w:val="center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s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958" w:type="dxa"/>
            <w:shd w:val="clear" w:color="auto" w:fill="auto"/>
            <w:vAlign w:val="center"/>
          </w:tcPr>
          <w:p w14:paraId="606ED6CE" w14:textId="77777777" w:rsidR="00382236" w:rsidRPr="00942834" w:rsidRDefault="00382236" w:rsidP="00F9410F">
            <w:pPr>
              <w:spacing w:line="360" w:lineRule="auto"/>
              <w:ind w:firstLine="0"/>
              <w:jc w:val="center"/>
            </w:pPr>
            <w:r w:rsidRPr="00942834">
              <w:t>98.9%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173397DF" w14:textId="77777777" w:rsidR="00382236" w:rsidRPr="00942834" w:rsidRDefault="00382236" w:rsidP="00F9410F">
            <w:pPr>
              <w:spacing w:line="360" w:lineRule="auto"/>
              <w:ind w:firstLine="0"/>
              <w:jc w:val="center"/>
            </w:pPr>
            <w:r w:rsidRPr="00942834">
              <w:t>---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3156033B" w14:textId="77777777" w:rsidR="00382236" w:rsidRPr="00942834" w:rsidRDefault="00382236" w:rsidP="00F9410F">
            <w:pPr>
              <w:spacing w:line="360" w:lineRule="auto"/>
              <w:ind w:firstLine="0"/>
              <w:jc w:val="center"/>
            </w:pPr>
            <w:r w:rsidRPr="00942834">
              <w:t>---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4BC6B145" w14:textId="77777777" w:rsidR="00382236" w:rsidRPr="00942834" w:rsidRDefault="00382236" w:rsidP="00F9410F">
            <w:pPr>
              <w:spacing w:line="360" w:lineRule="auto"/>
              <w:ind w:firstLine="0"/>
              <w:jc w:val="center"/>
            </w:pPr>
            <w:r w:rsidRPr="00942834">
              <w:t>+++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208B7ECF" w14:textId="77777777" w:rsidR="00382236" w:rsidRPr="00942834" w:rsidRDefault="00382236" w:rsidP="00F9410F">
            <w:pPr>
              <w:spacing w:line="360" w:lineRule="auto"/>
              <w:ind w:firstLine="0"/>
              <w:jc w:val="center"/>
            </w:pPr>
          </w:p>
        </w:tc>
        <w:tc>
          <w:tcPr>
            <w:tcW w:w="540" w:type="dxa"/>
            <w:shd w:val="clear" w:color="auto" w:fill="auto"/>
            <w:vAlign w:val="center"/>
          </w:tcPr>
          <w:p w14:paraId="228C7D67" w14:textId="77777777" w:rsidR="00382236" w:rsidRPr="00942834" w:rsidRDefault="00382236" w:rsidP="00F9410F">
            <w:pPr>
              <w:spacing w:line="360" w:lineRule="auto"/>
              <w:ind w:firstLine="0"/>
              <w:jc w:val="center"/>
            </w:pPr>
          </w:p>
        </w:tc>
        <w:tc>
          <w:tcPr>
            <w:tcW w:w="540" w:type="dxa"/>
            <w:shd w:val="clear" w:color="auto" w:fill="auto"/>
            <w:vAlign w:val="center"/>
          </w:tcPr>
          <w:p w14:paraId="02B3A6B9" w14:textId="77777777" w:rsidR="00382236" w:rsidRPr="00942834" w:rsidRDefault="00382236" w:rsidP="00F9410F">
            <w:pPr>
              <w:spacing w:line="360" w:lineRule="auto"/>
              <w:ind w:firstLine="0"/>
              <w:jc w:val="center"/>
            </w:pPr>
          </w:p>
        </w:tc>
        <w:tc>
          <w:tcPr>
            <w:tcW w:w="540" w:type="dxa"/>
            <w:shd w:val="clear" w:color="auto" w:fill="auto"/>
            <w:vAlign w:val="center"/>
          </w:tcPr>
          <w:p w14:paraId="410FB391" w14:textId="77777777" w:rsidR="00382236" w:rsidRPr="00942834" w:rsidRDefault="00382236" w:rsidP="00F9410F">
            <w:pPr>
              <w:spacing w:line="360" w:lineRule="auto"/>
              <w:ind w:firstLine="0"/>
              <w:jc w:val="center"/>
            </w:pPr>
          </w:p>
        </w:tc>
        <w:tc>
          <w:tcPr>
            <w:tcW w:w="655" w:type="dxa"/>
            <w:shd w:val="clear" w:color="auto" w:fill="auto"/>
            <w:vAlign w:val="center"/>
          </w:tcPr>
          <w:p w14:paraId="1268898A" w14:textId="77777777" w:rsidR="00382236" w:rsidRPr="00942834" w:rsidRDefault="00382236" w:rsidP="00F9410F">
            <w:pPr>
              <w:spacing w:line="360" w:lineRule="auto"/>
              <w:ind w:firstLine="0"/>
              <w:jc w:val="center"/>
            </w:pPr>
          </w:p>
        </w:tc>
      </w:tr>
      <w:tr w:rsidR="00382236" w:rsidRPr="00942834" w14:paraId="17513FAA" w14:textId="77777777" w:rsidTr="00F9410F">
        <w:trPr>
          <w:trHeight w:val="262"/>
        </w:trPr>
        <w:tc>
          <w:tcPr>
            <w:tcW w:w="1083" w:type="dxa"/>
            <w:vAlign w:val="center"/>
          </w:tcPr>
          <w:p w14:paraId="687A1003" w14:textId="6E2D7628" w:rsidR="00382236" w:rsidRDefault="00103C16" w:rsidP="00382236">
            <w:pPr>
              <w:spacing w:line="360" w:lineRule="auto"/>
              <w:ind w:firstLine="0"/>
              <w:jc w:val="center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11</m:t>
                    </m:r>
                  </m:sub>
                </m:sSub>
              </m:oMath>
            </m:oMathPara>
          </w:p>
        </w:tc>
        <w:tc>
          <w:tcPr>
            <w:tcW w:w="958" w:type="dxa"/>
            <w:shd w:val="clear" w:color="auto" w:fill="auto"/>
            <w:vAlign w:val="center"/>
          </w:tcPr>
          <w:p w14:paraId="2DC537FB" w14:textId="611ADFF4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83.6%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02015973" w14:textId="5F0E848E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+++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08D14C46" w14:textId="4B003186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---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6067D573" w14:textId="6178B7C5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+++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0A747A35" w14:textId="6F2EF574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+++</w:t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3180FADA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</w:p>
        </w:tc>
        <w:tc>
          <w:tcPr>
            <w:tcW w:w="540" w:type="dxa"/>
            <w:shd w:val="clear" w:color="auto" w:fill="auto"/>
            <w:vAlign w:val="center"/>
          </w:tcPr>
          <w:p w14:paraId="3C244E7E" w14:textId="778B4AC3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---</w:t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57E414AF" w14:textId="35C02323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-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63FA6067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</w:p>
        </w:tc>
      </w:tr>
      <w:tr w:rsidR="00382236" w:rsidRPr="00942834" w14:paraId="1289B1A2" w14:textId="77777777" w:rsidTr="00F9410F">
        <w:trPr>
          <w:trHeight w:val="262"/>
        </w:trPr>
        <w:tc>
          <w:tcPr>
            <w:tcW w:w="1083" w:type="dxa"/>
            <w:vAlign w:val="center"/>
          </w:tcPr>
          <w:p w14:paraId="0F6DF6AE" w14:textId="2710B8C7" w:rsidR="00382236" w:rsidRDefault="00103C16" w:rsidP="00382236">
            <w:pPr>
              <w:spacing w:line="360" w:lineRule="auto"/>
              <w:ind w:firstLine="0"/>
              <w:jc w:val="center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 xml:space="preserve"> r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12</m:t>
                    </m:r>
                  </m:sub>
                </m:sSub>
              </m:oMath>
            </m:oMathPara>
          </w:p>
        </w:tc>
        <w:tc>
          <w:tcPr>
            <w:tcW w:w="958" w:type="dxa"/>
            <w:shd w:val="clear" w:color="auto" w:fill="auto"/>
            <w:vAlign w:val="center"/>
          </w:tcPr>
          <w:p w14:paraId="089D27B0" w14:textId="478D7393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54.1%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10084071" w14:textId="18979A9B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+++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279CD6B1" w14:textId="0B12FBBC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-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46E4FB26" w14:textId="72502373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-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5983B925" w14:textId="076CEFE9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+++</w:t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2D62A034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</w:p>
        </w:tc>
        <w:tc>
          <w:tcPr>
            <w:tcW w:w="540" w:type="dxa"/>
            <w:shd w:val="clear" w:color="auto" w:fill="auto"/>
            <w:vAlign w:val="center"/>
          </w:tcPr>
          <w:p w14:paraId="3BA8A39D" w14:textId="793C7E4E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-</w:t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4F9984C4" w14:textId="20C66D2D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--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4F873F06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</w:p>
        </w:tc>
      </w:tr>
      <w:tr w:rsidR="00382236" w:rsidRPr="00942834" w14:paraId="70728F4F" w14:textId="77777777" w:rsidTr="00F9410F">
        <w:trPr>
          <w:trHeight w:val="262"/>
        </w:trPr>
        <w:tc>
          <w:tcPr>
            <w:tcW w:w="1083" w:type="dxa"/>
            <w:vAlign w:val="center"/>
          </w:tcPr>
          <w:p w14:paraId="10301DF8" w14:textId="7A7DE59B" w:rsidR="00382236" w:rsidRDefault="00103C16" w:rsidP="00382236">
            <w:pPr>
              <w:spacing w:line="360" w:lineRule="auto"/>
              <w:ind w:firstLine="0"/>
              <w:jc w:val="center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w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958" w:type="dxa"/>
            <w:shd w:val="clear" w:color="auto" w:fill="auto"/>
            <w:vAlign w:val="center"/>
          </w:tcPr>
          <w:p w14:paraId="20FA5BB5" w14:textId="4ADE54A8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67.2%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3F9CF377" w14:textId="4E6299DB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+++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0334E55D" w14:textId="37B544D2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---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1F4FDF0E" w14:textId="401DF319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+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562CCD64" w14:textId="5803D282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+++</w:t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0FD053BE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</w:p>
        </w:tc>
        <w:tc>
          <w:tcPr>
            <w:tcW w:w="540" w:type="dxa"/>
            <w:shd w:val="clear" w:color="auto" w:fill="auto"/>
            <w:vAlign w:val="center"/>
          </w:tcPr>
          <w:p w14:paraId="46294E67" w14:textId="25AFA98F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--</w:t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39B1AFF7" w14:textId="5F088EBE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-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70B87BCE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</w:p>
        </w:tc>
      </w:tr>
      <w:tr w:rsidR="00382236" w:rsidRPr="00942834" w14:paraId="71226A1C" w14:textId="77777777" w:rsidTr="00F9410F">
        <w:trPr>
          <w:trHeight w:val="262"/>
        </w:trPr>
        <w:tc>
          <w:tcPr>
            <w:tcW w:w="1083" w:type="dxa"/>
            <w:vAlign w:val="center"/>
          </w:tcPr>
          <w:p w14:paraId="41B24E0D" w14:textId="77777777" w:rsidR="00382236" w:rsidRPr="00942834" w:rsidRDefault="00103C16" w:rsidP="00382236">
            <w:pPr>
              <w:spacing w:line="360" w:lineRule="auto"/>
              <w:ind w:firstLine="0"/>
              <w:jc w:val="center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z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958" w:type="dxa"/>
            <w:shd w:val="clear" w:color="auto" w:fill="auto"/>
            <w:vAlign w:val="center"/>
          </w:tcPr>
          <w:p w14:paraId="706930F2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71.1%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0E87A728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+++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05246B19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---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612D4F15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--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223FD0E4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</w:p>
        </w:tc>
        <w:tc>
          <w:tcPr>
            <w:tcW w:w="540" w:type="dxa"/>
            <w:shd w:val="clear" w:color="auto" w:fill="auto"/>
            <w:vAlign w:val="center"/>
          </w:tcPr>
          <w:p w14:paraId="053D82C3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-</w:t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23CE34B4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--</w:t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38C8AA45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--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0538DA7C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+++</w:t>
            </w:r>
          </w:p>
        </w:tc>
      </w:tr>
      <w:tr w:rsidR="00382236" w:rsidRPr="00942834" w14:paraId="521E5D86" w14:textId="77777777" w:rsidTr="00F9410F">
        <w:trPr>
          <w:trHeight w:val="306"/>
        </w:trPr>
        <w:tc>
          <w:tcPr>
            <w:tcW w:w="1083" w:type="dxa"/>
            <w:vAlign w:val="center"/>
          </w:tcPr>
          <w:p w14:paraId="445F7F4F" w14:textId="77777777" w:rsidR="00382236" w:rsidRPr="00942834" w:rsidRDefault="00103C16" w:rsidP="00382236">
            <w:pPr>
              <w:spacing w:line="360" w:lineRule="auto"/>
              <w:ind w:firstLine="0"/>
              <w:jc w:val="center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958" w:type="dxa"/>
            <w:shd w:val="clear" w:color="auto" w:fill="auto"/>
            <w:vAlign w:val="center"/>
          </w:tcPr>
          <w:p w14:paraId="1EA3E29A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76.4%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1038ECD0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+++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72E1AA3F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---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564D260D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+++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68B9A19A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+++</w:t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34798BD4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</w:p>
        </w:tc>
        <w:tc>
          <w:tcPr>
            <w:tcW w:w="540" w:type="dxa"/>
            <w:shd w:val="clear" w:color="auto" w:fill="auto"/>
            <w:vAlign w:val="center"/>
          </w:tcPr>
          <w:p w14:paraId="35F619A9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-</w:t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3D433379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</w:p>
        </w:tc>
        <w:tc>
          <w:tcPr>
            <w:tcW w:w="655" w:type="dxa"/>
            <w:shd w:val="clear" w:color="auto" w:fill="auto"/>
            <w:vAlign w:val="center"/>
          </w:tcPr>
          <w:p w14:paraId="561A82F2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</w:p>
        </w:tc>
      </w:tr>
      <w:tr w:rsidR="00382236" w:rsidRPr="00942834" w14:paraId="42782624" w14:textId="77777777" w:rsidTr="00F9410F">
        <w:trPr>
          <w:trHeight w:val="306"/>
        </w:trPr>
        <w:tc>
          <w:tcPr>
            <w:tcW w:w="1083" w:type="dxa"/>
            <w:vAlign w:val="center"/>
          </w:tcPr>
          <w:p w14:paraId="71F6AED3" w14:textId="77777777" w:rsidR="00382236" w:rsidRPr="00942834" w:rsidRDefault="00103C16" w:rsidP="00382236">
            <w:pPr>
              <w:spacing w:line="360" w:lineRule="auto"/>
              <w:ind w:firstLine="0"/>
              <w:jc w:val="center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bidi="fa-IR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lang w:bidi="fa-IR"/>
                      </w:rPr>
                      <m:t>12</m:t>
                    </m:r>
                  </m:sub>
                </m:sSub>
                <m:r>
                  <w:rPr>
                    <w:rFonts w:ascii="Cambria Math" w:hAnsi="Cambria Math"/>
                    <w:lang w:bidi="fa-IR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bidi="fa-IR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lang w:bidi="fa-IR"/>
                      </w:rPr>
                      <m:t>13</m:t>
                    </m:r>
                  </m:sub>
                </m:sSub>
              </m:oMath>
            </m:oMathPara>
          </w:p>
        </w:tc>
        <w:tc>
          <w:tcPr>
            <w:tcW w:w="958" w:type="dxa"/>
            <w:shd w:val="clear" w:color="auto" w:fill="auto"/>
            <w:vAlign w:val="center"/>
          </w:tcPr>
          <w:p w14:paraId="1F9DC9FE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88.9%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035ADA23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+++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4F6F216B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---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7561E241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+++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4731D664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+++</w:t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5DFAA10E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</w:p>
        </w:tc>
        <w:tc>
          <w:tcPr>
            <w:tcW w:w="540" w:type="dxa"/>
            <w:shd w:val="clear" w:color="auto" w:fill="auto"/>
            <w:vAlign w:val="center"/>
          </w:tcPr>
          <w:p w14:paraId="7301710C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</w:p>
        </w:tc>
        <w:tc>
          <w:tcPr>
            <w:tcW w:w="540" w:type="dxa"/>
            <w:shd w:val="clear" w:color="auto" w:fill="auto"/>
            <w:vAlign w:val="center"/>
          </w:tcPr>
          <w:p w14:paraId="195AC6D5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</w:p>
        </w:tc>
        <w:tc>
          <w:tcPr>
            <w:tcW w:w="655" w:type="dxa"/>
            <w:shd w:val="clear" w:color="auto" w:fill="auto"/>
            <w:vAlign w:val="center"/>
          </w:tcPr>
          <w:p w14:paraId="4A8A9B64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</w:p>
        </w:tc>
      </w:tr>
      <w:tr w:rsidR="00382236" w:rsidRPr="00942834" w14:paraId="41B2A34D" w14:textId="77777777" w:rsidTr="00F9410F">
        <w:trPr>
          <w:trHeight w:val="306"/>
        </w:trPr>
        <w:tc>
          <w:tcPr>
            <w:tcW w:w="1083" w:type="dxa"/>
            <w:vAlign w:val="center"/>
          </w:tcPr>
          <w:p w14:paraId="165C129D" w14:textId="77777777" w:rsidR="00382236" w:rsidRPr="00942834" w:rsidRDefault="00103C16" w:rsidP="00382236">
            <w:pPr>
              <w:spacing w:line="360" w:lineRule="auto"/>
              <w:ind w:firstLine="0"/>
              <w:jc w:val="center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bidi="fa-IR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lang w:bidi="fa-IR"/>
                      </w:rPr>
                      <m:t>21</m:t>
                    </m:r>
                  </m:sub>
                </m:sSub>
                <m:r>
                  <w:rPr>
                    <w:rFonts w:ascii="Cambria Math" w:hAnsi="Cambria Math"/>
                    <w:lang w:bidi="fa-IR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bidi="fa-IR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lang w:bidi="fa-IR"/>
                      </w:rPr>
                      <m:t>31</m:t>
                    </m:r>
                  </m:sub>
                </m:sSub>
              </m:oMath>
            </m:oMathPara>
          </w:p>
        </w:tc>
        <w:tc>
          <w:tcPr>
            <w:tcW w:w="958" w:type="dxa"/>
            <w:shd w:val="clear" w:color="auto" w:fill="auto"/>
            <w:vAlign w:val="center"/>
          </w:tcPr>
          <w:p w14:paraId="6542DB36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77.5%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50E0A013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---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5469E399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+++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7D4D5798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---</w:t>
            </w:r>
          </w:p>
        </w:tc>
        <w:tc>
          <w:tcPr>
            <w:tcW w:w="655" w:type="dxa"/>
            <w:shd w:val="clear" w:color="auto" w:fill="auto"/>
            <w:vAlign w:val="center"/>
          </w:tcPr>
          <w:p w14:paraId="1B265B75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  <w:r w:rsidRPr="00942834">
              <w:t>---</w:t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298F4716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</w:p>
        </w:tc>
        <w:tc>
          <w:tcPr>
            <w:tcW w:w="540" w:type="dxa"/>
            <w:shd w:val="clear" w:color="auto" w:fill="auto"/>
            <w:vAlign w:val="center"/>
          </w:tcPr>
          <w:p w14:paraId="78A6D794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</w:p>
        </w:tc>
        <w:tc>
          <w:tcPr>
            <w:tcW w:w="540" w:type="dxa"/>
            <w:shd w:val="clear" w:color="auto" w:fill="auto"/>
            <w:vAlign w:val="center"/>
          </w:tcPr>
          <w:p w14:paraId="33A938A2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</w:p>
        </w:tc>
        <w:tc>
          <w:tcPr>
            <w:tcW w:w="655" w:type="dxa"/>
            <w:shd w:val="clear" w:color="auto" w:fill="auto"/>
            <w:vAlign w:val="center"/>
          </w:tcPr>
          <w:p w14:paraId="7DEE8008" w14:textId="77777777" w:rsidR="00382236" w:rsidRPr="00942834" w:rsidRDefault="00382236" w:rsidP="00382236">
            <w:pPr>
              <w:spacing w:line="360" w:lineRule="auto"/>
              <w:ind w:firstLine="0"/>
              <w:jc w:val="center"/>
            </w:pPr>
          </w:p>
        </w:tc>
      </w:tr>
    </w:tbl>
    <w:p w14:paraId="7D2F8621" w14:textId="77777777" w:rsidR="00382236" w:rsidRDefault="00382236" w:rsidP="00382236">
      <w:pPr>
        <w:pStyle w:val="Els-body-text"/>
      </w:pPr>
    </w:p>
    <w:p w14:paraId="233992EE" w14:textId="2E0D1F70" w:rsidR="00382236" w:rsidRPr="00942834" w:rsidRDefault="00382236" w:rsidP="00382236">
      <w:pPr>
        <w:pStyle w:val="Caption"/>
        <w:keepNext/>
        <w:rPr>
          <w:sz w:val="20"/>
        </w:rPr>
      </w:pPr>
      <w:r w:rsidRPr="00942834">
        <w:rPr>
          <w:sz w:val="20"/>
        </w:rPr>
        <w:t xml:space="preserve">Table </w:t>
      </w:r>
      <w:r>
        <w:rPr>
          <w:noProof/>
          <w:sz w:val="20"/>
        </w:rPr>
        <w:t>C.2</w:t>
      </w:r>
      <w:r w:rsidRPr="00942834">
        <w:rPr>
          <w:sz w:val="20"/>
        </w:rPr>
        <w:t>. Significant two-way interactions</w:t>
      </w:r>
    </w:p>
    <w:tbl>
      <w:tblPr>
        <w:tblStyle w:val="TableGrid"/>
        <w:tblW w:w="9590" w:type="dxa"/>
        <w:tblLayout w:type="fixed"/>
        <w:tblLook w:val="04A0" w:firstRow="1" w:lastRow="0" w:firstColumn="1" w:lastColumn="0" w:noHBand="0" w:noVBand="1"/>
      </w:tblPr>
      <w:tblGrid>
        <w:gridCol w:w="816"/>
        <w:gridCol w:w="656"/>
        <w:gridCol w:w="738"/>
        <w:gridCol w:w="738"/>
        <w:gridCol w:w="738"/>
        <w:gridCol w:w="738"/>
        <w:gridCol w:w="738"/>
        <w:gridCol w:w="738"/>
        <w:gridCol w:w="738"/>
        <w:gridCol w:w="738"/>
        <w:gridCol w:w="738"/>
        <w:gridCol w:w="738"/>
        <w:gridCol w:w="738"/>
      </w:tblGrid>
      <w:tr w:rsidR="00883536" w:rsidRPr="00942834" w14:paraId="305762C9" w14:textId="77777777" w:rsidTr="00883536">
        <w:trPr>
          <w:trHeight w:val="710"/>
        </w:trPr>
        <w:tc>
          <w:tcPr>
            <w:tcW w:w="816" w:type="dxa"/>
            <w:vAlign w:val="center"/>
          </w:tcPr>
          <w:p w14:paraId="72C68083" w14:textId="77777777" w:rsidR="00382236" w:rsidRPr="00883536" w:rsidRDefault="00382236" w:rsidP="00F9410F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Response</w:t>
            </w:r>
          </w:p>
        </w:tc>
        <w:tc>
          <w:tcPr>
            <w:tcW w:w="656" w:type="dxa"/>
            <w:vAlign w:val="center"/>
          </w:tcPr>
          <w:p w14:paraId="443D0971" w14:textId="77777777" w:rsidR="00382236" w:rsidRPr="00883536" w:rsidRDefault="00103C16" w:rsidP="00F9410F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α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4"/>
                        <w:szCs w:val="14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14"/>
                    <w:szCs w:val="14"/>
                  </w:rPr>
                  <m:t>*</m:t>
                </m:r>
                <m:sSub>
                  <m:sSubPr>
                    <m:ctrlPr>
                      <w:rPr>
                        <w:rFonts w:ascii="Cambria Math" w:hAnsi="Cambria Math"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μ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4"/>
                        <w:szCs w:val="14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738" w:type="dxa"/>
            <w:vAlign w:val="center"/>
          </w:tcPr>
          <w:p w14:paraId="74A00499" w14:textId="77777777" w:rsidR="00382236" w:rsidRPr="00883536" w:rsidRDefault="00103C16" w:rsidP="00F9410F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α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4"/>
                        <w:szCs w:val="14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14"/>
                    <w:szCs w:val="14"/>
                  </w:rPr>
                  <m:t>*</m:t>
                </m:r>
                <m:sSub>
                  <m:sSubPr>
                    <m:ctrlPr>
                      <w:rPr>
                        <w:rFonts w:ascii="Cambria Math" w:hAnsi="Cambria Math"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λ</m:t>
                    </m:r>
                  </m:e>
                  <m:sub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11</m:t>
                    </m:r>
                  </m:sub>
                </m:sSub>
              </m:oMath>
            </m:oMathPara>
          </w:p>
        </w:tc>
        <w:tc>
          <w:tcPr>
            <w:tcW w:w="738" w:type="dxa"/>
            <w:vAlign w:val="center"/>
          </w:tcPr>
          <w:p w14:paraId="39DD4589" w14:textId="77777777" w:rsidR="00382236" w:rsidRPr="00883536" w:rsidRDefault="00103C16" w:rsidP="00F9410F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α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4"/>
                        <w:szCs w:val="14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14"/>
                    <w:szCs w:val="14"/>
                  </w:rPr>
                  <m:t>*</m:t>
                </m:r>
                <m:sSub>
                  <m:sSubPr>
                    <m:ctrlPr>
                      <w:rPr>
                        <w:rFonts w:ascii="Cambria Math" w:hAnsi="Cambria Math"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λ</m:t>
                    </m:r>
                  </m:e>
                  <m:sub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12</m:t>
                    </m:r>
                  </m:sub>
                </m:sSub>
              </m:oMath>
            </m:oMathPara>
          </w:p>
        </w:tc>
        <w:tc>
          <w:tcPr>
            <w:tcW w:w="738" w:type="dxa"/>
            <w:vAlign w:val="center"/>
          </w:tcPr>
          <w:p w14:paraId="78C17E98" w14:textId="77777777" w:rsidR="00382236" w:rsidRPr="00883536" w:rsidRDefault="00103C16" w:rsidP="00F9410F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μ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4"/>
                        <w:szCs w:val="14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14"/>
                    <w:szCs w:val="14"/>
                  </w:rPr>
                  <m:t>*</m:t>
                </m:r>
                <m:sSub>
                  <m:sSubPr>
                    <m:ctrlPr>
                      <w:rPr>
                        <w:rFonts w:ascii="Cambria Math" w:hAnsi="Cambria Math"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λ</m:t>
                    </m:r>
                  </m:e>
                  <m:sub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11</m:t>
                    </m:r>
                  </m:sub>
                </m:sSub>
              </m:oMath>
            </m:oMathPara>
          </w:p>
        </w:tc>
        <w:tc>
          <w:tcPr>
            <w:tcW w:w="738" w:type="dxa"/>
            <w:vAlign w:val="center"/>
          </w:tcPr>
          <w:p w14:paraId="322287A7" w14:textId="77777777" w:rsidR="00382236" w:rsidRPr="00883536" w:rsidRDefault="00103C16" w:rsidP="00F9410F">
            <w:pPr>
              <w:spacing w:line="360" w:lineRule="auto"/>
              <w:ind w:firstLine="0"/>
              <w:jc w:val="center"/>
              <w:rPr>
                <w:i/>
                <w:sz w:val="14"/>
                <w:szCs w:val="1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μ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4"/>
                        <w:szCs w:val="14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14"/>
                    <w:szCs w:val="14"/>
                  </w:rPr>
                  <m:t>*</m:t>
                </m:r>
                <m:sSub>
                  <m:sSubPr>
                    <m:ctrlPr>
                      <w:rPr>
                        <w:rFonts w:ascii="Cambria Math" w:hAnsi="Cambria Math"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λ</m:t>
                    </m:r>
                  </m:e>
                  <m:sub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12</m:t>
                    </m:r>
                  </m:sub>
                </m:sSub>
              </m:oMath>
            </m:oMathPara>
          </w:p>
        </w:tc>
        <w:tc>
          <w:tcPr>
            <w:tcW w:w="738" w:type="dxa"/>
            <w:vAlign w:val="center"/>
          </w:tcPr>
          <w:p w14:paraId="71BAE403" w14:textId="77777777" w:rsidR="00382236" w:rsidRPr="00883536" w:rsidRDefault="00103C16" w:rsidP="00F9410F">
            <w:pPr>
              <w:spacing w:line="360" w:lineRule="auto"/>
              <w:ind w:firstLine="0"/>
              <w:jc w:val="center"/>
              <w:rPr>
                <w:i/>
                <w:sz w:val="14"/>
                <w:szCs w:val="1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λ</m:t>
                    </m:r>
                  </m:e>
                  <m:sub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11</m:t>
                    </m:r>
                  </m:sub>
                </m:sSub>
                <m:r>
                  <w:rPr>
                    <w:rFonts w:ascii="Cambria Math" w:hAnsi="Cambria Math"/>
                    <w:sz w:val="14"/>
                    <w:szCs w:val="14"/>
                  </w:rPr>
                  <m:t>*</m:t>
                </m:r>
                <m:sSub>
                  <m:sSubPr>
                    <m:ctrlPr>
                      <w:rPr>
                        <w:rFonts w:ascii="Cambria Math" w:hAnsi="Cambria Math"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λ</m:t>
                    </m:r>
                  </m:e>
                  <m:sub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12</m:t>
                    </m:r>
                  </m:sub>
                </m:sSub>
              </m:oMath>
            </m:oMathPara>
          </w:p>
        </w:tc>
        <w:tc>
          <w:tcPr>
            <w:tcW w:w="738" w:type="dxa"/>
            <w:vAlign w:val="center"/>
          </w:tcPr>
          <w:p w14:paraId="29CA38D5" w14:textId="77777777" w:rsidR="00382236" w:rsidRPr="00883536" w:rsidRDefault="00103C16" w:rsidP="00F9410F">
            <w:pPr>
              <w:spacing w:line="360" w:lineRule="auto"/>
              <w:ind w:firstLine="0"/>
              <w:jc w:val="center"/>
              <w:rPr>
                <w:i/>
                <w:sz w:val="14"/>
                <w:szCs w:val="1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λ</m:t>
                    </m:r>
                  </m:e>
                  <m:sub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11</m:t>
                    </m:r>
                  </m:sub>
                </m:sSub>
                <m:r>
                  <w:rPr>
                    <w:rFonts w:ascii="Cambria Math" w:hAnsi="Cambria Math"/>
                    <w:sz w:val="14"/>
                    <w:szCs w:val="14"/>
                  </w:rPr>
                  <m:t>*</m:t>
                </m:r>
                <m:sSub>
                  <m:sSubPr>
                    <m:ctrlPr>
                      <w:rPr>
                        <w:rFonts w:ascii="Cambria Math" w:hAnsi="Cambria Math"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δ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4"/>
                        <w:szCs w:val="14"/>
                      </w:rPr>
                      <m:t>11</m:t>
                    </m:r>
                  </m:sub>
                </m:sSub>
              </m:oMath>
            </m:oMathPara>
          </w:p>
        </w:tc>
        <w:tc>
          <w:tcPr>
            <w:tcW w:w="738" w:type="dxa"/>
            <w:vAlign w:val="center"/>
          </w:tcPr>
          <w:p w14:paraId="4DF31307" w14:textId="77777777" w:rsidR="00382236" w:rsidRPr="00883536" w:rsidRDefault="00103C16" w:rsidP="00F9410F">
            <w:pPr>
              <w:spacing w:line="360" w:lineRule="auto"/>
              <w:ind w:firstLine="0"/>
              <w:jc w:val="center"/>
              <w:rPr>
                <w:i/>
                <w:sz w:val="14"/>
                <w:szCs w:val="1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β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4"/>
                        <w:szCs w:val="14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14"/>
                    <w:szCs w:val="14"/>
                  </w:rPr>
                  <m:t>*</m:t>
                </m:r>
                <m:sSub>
                  <m:sSubPr>
                    <m:ctrlPr>
                      <w:rPr>
                        <w:rFonts w:ascii="Cambria Math" w:hAnsi="Cambria Math"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δ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4"/>
                        <w:szCs w:val="14"/>
                      </w:rPr>
                      <m:t>11</m:t>
                    </m:r>
                  </m:sub>
                </m:sSub>
              </m:oMath>
            </m:oMathPara>
          </w:p>
        </w:tc>
        <w:tc>
          <w:tcPr>
            <w:tcW w:w="738" w:type="dxa"/>
            <w:vAlign w:val="center"/>
          </w:tcPr>
          <w:p w14:paraId="012DD09C" w14:textId="0D61D1DA" w:rsidR="00382236" w:rsidRPr="00883536" w:rsidRDefault="00103C16" w:rsidP="00F9410F">
            <w:pPr>
              <w:spacing w:line="360" w:lineRule="auto"/>
              <w:ind w:firstLine="0"/>
              <w:jc w:val="center"/>
              <w:rPr>
                <w:i/>
                <w:sz w:val="14"/>
                <w:szCs w:val="14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Times New Roman" w:hAnsi="Cambria Math"/>
                        <w:i/>
                        <w:sz w:val="14"/>
                        <w:szCs w:val="14"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/>
                        <w:sz w:val="14"/>
                        <w:szCs w:val="14"/>
                        <w:lang w:bidi="fa-IR"/>
                      </w:rPr>
                      <m:t>θ</m:t>
                    </m:r>
                  </m:e>
                  <m:sub>
                    <m:r>
                      <w:rPr>
                        <w:rFonts w:ascii="Cambria Math" w:eastAsia="Times New Roman" w:hAnsi="Cambria Math"/>
                        <w:sz w:val="14"/>
                        <w:szCs w:val="14"/>
                        <w:lang w:bidi="fa-IR"/>
                      </w:rPr>
                      <m:t>1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14"/>
                            <w:szCs w:val="14"/>
                            <w:vertAlign w:val="subscript"/>
                            <w:lang w:bidi="fa-IR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/>
                            <w:sz w:val="14"/>
                            <w:szCs w:val="14"/>
                            <w:vertAlign w:val="subscript"/>
                            <w:lang w:bidi="fa-IR"/>
                          </w:rPr>
                          <m:t>i</m:t>
                        </m:r>
                      </m:e>
                    </m:acc>
                  </m:sub>
                </m:sSub>
                <m:r>
                  <w:rPr>
                    <w:rFonts w:ascii="Cambria Math" w:hAnsi="Cambria Math"/>
                    <w:sz w:val="14"/>
                    <w:szCs w:val="14"/>
                  </w:rPr>
                  <m:t>*</m:t>
                </m:r>
                <m:sSub>
                  <m:sSubPr>
                    <m:ctrlPr>
                      <w:rPr>
                        <w:rFonts w:ascii="Cambria Math" w:hAnsi="Cambria Math"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α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4"/>
                        <w:szCs w:val="14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738" w:type="dxa"/>
            <w:vAlign w:val="center"/>
          </w:tcPr>
          <w:p w14:paraId="55A894B6" w14:textId="592443DD" w:rsidR="00382236" w:rsidRPr="00883536" w:rsidRDefault="00103C16" w:rsidP="00F9410F">
            <w:pPr>
              <w:spacing w:line="360" w:lineRule="auto"/>
              <w:ind w:firstLine="0"/>
              <w:jc w:val="center"/>
              <w:rPr>
                <w:i/>
                <w:sz w:val="14"/>
                <w:szCs w:val="14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Times New Roman" w:hAnsi="Cambria Math"/>
                        <w:i/>
                        <w:sz w:val="14"/>
                        <w:szCs w:val="14"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/>
                        <w:sz w:val="14"/>
                        <w:szCs w:val="14"/>
                        <w:lang w:bidi="fa-IR"/>
                      </w:rPr>
                      <m:t>θ</m:t>
                    </m:r>
                  </m:e>
                  <m:sub>
                    <m:r>
                      <w:rPr>
                        <w:rFonts w:ascii="Cambria Math" w:eastAsia="Times New Roman" w:hAnsi="Cambria Math"/>
                        <w:sz w:val="14"/>
                        <w:szCs w:val="14"/>
                        <w:lang w:bidi="fa-IR"/>
                      </w:rPr>
                      <m:t>1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14"/>
                            <w:szCs w:val="14"/>
                            <w:vertAlign w:val="subscript"/>
                            <w:lang w:bidi="fa-IR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/>
                            <w:sz w:val="14"/>
                            <w:szCs w:val="14"/>
                            <w:vertAlign w:val="subscript"/>
                            <w:lang w:bidi="fa-IR"/>
                          </w:rPr>
                          <m:t>i</m:t>
                        </m:r>
                      </m:e>
                    </m:acc>
                  </m:sub>
                </m:sSub>
                <m:r>
                  <w:rPr>
                    <w:rFonts w:ascii="Cambria Math" w:hAnsi="Cambria Math"/>
                    <w:sz w:val="14"/>
                    <w:szCs w:val="14"/>
                  </w:rPr>
                  <m:t>*</m:t>
                </m:r>
                <m:sSub>
                  <m:sSubPr>
                    <m:ctrlPr>
                      <w:rPr>
                        <w:rFonts w:ascii="Cambria Math" w:hAnsi="Cambria Math"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λ</m:t>
                    </m:r>
                  </m:e>
                  <m:sub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11</m:t>
                    </m:r>
                  </m:sub>
                </m:sSub>
              </m:oMath>
            </m:oMathPara>
          </w:p>
        </w:tc>
        <w:tc>
          <w:tcPr>
            <w:tcW w:w="738" w:type="dxa"/>
            <w:vAlign w:val="center"/>
          </w:tcPr>
          <w:p w14:paraId="3F5DF21F" w14:textId="2CB5374C" w:rsidR="00382236" w:rsidRPr="00883536" w:rsidRDefault="00103C16" w:rsidP="00F9410F">
            <w:pPr>
              <w:spacing w:line="360" w:lineRule="auto"/>
              <w:ind w:firstLine="0"/>
              <w:jc w:val="center"/>
              <w:rPr>
                <w:i/>
                <w:sz w:val="14"/>
                <w:szCs w:val="14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Times New Roman" w:hAnsi="Cambria Math"/>
                        <w:i/>
                        <w:sz w:val="14"/>
                        <w:szCs w:val="14"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/>
                        <w:sz w:val="14"/>
                        <w:szCs w:val="14"/>
                        <w:lang w:bidi="fa-IR"/>
                      </w:rPr>
                      <m:t>θ</m:t>
                    </m:r>
                  </m:e>
                  <m:sub>
                    <m:r>
                      <w:rPr>
                        <w:rFonts w:ascii="Cambria Math" w:eastAsia="Times New Roman" w:hAnsi="Cambria Math"/>
                        <w:sz w:val="14"/>
                        <w:szCs w:val="14"/>
                        <w:lang w:bidi="fa-IR"/>
                      </w:rPr>
                      <m:t>1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14"/>
                            <w:szCs w:val="14"/>
                            <w:vertAlign w:val="subscript"/>
                            <w:lang w:bidi="fa-IR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/>
                            <w:sz w:val="14"/>
                            <w:szCs w:val="14"/>
                            <w:vertAlign w:val="subscript"/>
                            <w:lang w:bidi="fa-IR"/>
                          </w:rPr>
                          <m:t>i</m:t>
                        </m:r>
                      </m:e>
                    </m:acc>
                  </m:sub>
                </m:sSub>
                <m:r>
                  <w:rPr>
                    <w:rFonts w:ascii="Cambria Math" w:hAnsi="Cambria Math"/>
                    <w:sz w:val="14"/>
                    <w:szCs w:val="14"/>
                  </w:rPr>
                  <m:t>*</m:t>
                </m:r>
                <m:sSub>
                  <m:sSubPr>
                    <m:ctrlPr>
                      <w:rPr>
                        <w:rFonts w:ascii="Cambria Math" w:hAnsi="Cambria Math"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λ</m:t>
                    </m:r>
                  </m:e>
                  <m:sub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12</m:t>
                    </m:r>
                  </m:sub>
                </m:sSub>
              </m:oMath>
            </m:oMathPara>
          </w:p>
        </w:tc>
        <w:tc>
          <w:tcPr>
            <w:tcW w:w="738" w:type="dxa"/>
            <w:vAlign w:val="center"/>
          </w:tcPr>
          <w:p w14:paraId="121E52B3" w14:textId="48BB3148" w:rsidR="00382236" w:rsidRPr="00883536" w:rsidRDefault="00103C16" w:rsidP="00F9410F">
            <w:pPr>
              <w:spacing w:line="360" w:lineRule="auto"/>
              <w:ind w:firstLine="0"/>
              <w:jc w:val="center"/>
              <w:rPr>
                <w:i/>
                <w:sz w:val="14"/>
                <w:szCs w:val="14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Times New Roman" w:hAnsi="Cambria Math"/>
                        <w:i/>
                        <w:sz w:val="14"/>
                        <w:szCs w:val="14"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/>
                        <w:sz w:val="14"/>
                        <w:szCs w:val="14"/>
                        <w:lang w:bidi="fa-IR"/>
                      </w:rPr>
                      <m:t>γ</m:t>
                    </m:r>
                  </m:e>
                  <m:sub>
                    <m:r>
                      <w:rPr>
                        <w:rFonts w:ascii="Cambria Math" w:hAnsi="Cambria Math"/>
                        <w:sz w:val="14"/>
                        <w:szCs w:val="14"/>
                        <w:vertAlign w:val="subscript"/>
                        <w:lang w:bidi="fa-IR"/>
                      </w:rPr>
                      <m:t>1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14"/>
                            <w:szCs w:val="14"/>
                            <w:vertAlign w:val="subscript"/>
                            <w:lang w:bidi="fa-IR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/>
                            <w:sz w:val="14"/>
                            <w:szCs w:val="14"/>
                            <w:vertAlign w:val="subscript"/>
                            <w:lang w:bidi="fa-IR"/>
                          </w:rPr>
                          <m:t>i</m:t>
                        </m:r>
                      </m:e>
                    </m:acc>
                  </m:sub>
                </m:sSub>
                <m:r>
                  <w:rPr>
                    <w:rFonts w:ascii="Cambria Math" w:hAnsi="Cambria Math"/>
                    <w:sz w:val="14"/>
                    <w:szCs w:val="14"/>
                  </w:rPr>
                  <m:t>*</m:t>
                </m:r>
                <m:sSub>
                  <m:sSubPr>
                    <m:ctrlPr>
                      <w:rPr>
                        <w:rFonts w:ascii="Cambria Math" w:hAnsi="Cambria Math"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δ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4"/>
                        <w:szCs w:val="14"/>
                      </w:rPr>
                      <m:t>12</m:t>
                    </m:r>
                  </m:sub>
                </m:sSub>
              </m:oMath>
            </m:oMathPara>
          </w:p>
        </w:tc>
      </w:tr>
      <w:tr w:rsidR="00883536" w:rsidRPr="00942834" w14:paraId="02F398C9" w14:textId="77777777" w:rsidTr="00883536">
        <w:trPr>
          <w:trHeight w:val="330"/>
        </w:trPr>
        <w:tc>
          <w:tcPr>
            <w:tcW w:w="816" w:type="dxa"/>
            <w:vAlign w:val="center"/>
          </w:tcPr>
          <w:p w14:paraId="474C1FD6" w14:textId="77777777" w:rsidR="00382236" w:rsidRPr="00883536" w:rsidRDefault="00103C16" w:rsidP="00F9410F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s</m:t>
                    </m:r>
                  </m:e>
                  <m:sub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656" w:type="dxa"/>
            <w:vAlign w:val="center"/>
          </w:tcPr>
          <w:p w14:paraId="4E6E418A" w14:textId="77777777" w:rsidR="00382236" w:rsidRPr="00883536" w:rsidRDefault="00382236" w:rsidP="00F9410F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---</w:t>
            </w:r>
          </w:p>
        </w:tc>
        <w:tc>
          <w:tcPr>
            <w:tcW w:w="738" w:type="dxa"/>
            <w:vAlign w:val="center"/>
          </w:tcPr>
          <w:p w14:paraId="76D51B14" w14:textId="77777777" w:rsidR="00382236" w:rsidRPr="00883536" w:rsidRDefault="00382236" w:rsidP="00F9410F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+++</w:t>
            </w:r>
          </w:p>
        </w:tc>
        <w:tc>
          <w:tcPr>
            <w:tcW w:w="738" w:type="dxa"/>
            <w:vAlign w:val="center"/>
          </w:tcPr>
          <w:p w14:paraId="687CC733" w14:textId="77777777" w:rsidR="00382236" w:rsidRPr="00883536" w:rsidRDefault="00382236" w:rsidP="00F9410F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15F2CFF7" w14:textId="77777777" w:rsidR="00382236" w:rsidRPr="00883536" w:rsidRDefault="00382236" w:rsidP="00F9410F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---</w:t>
            </w:r>
          </w:p>
        </w:tc>
        <w:tc>
          <w:tcPr>
            <w:tcW w:w="738" w:type="dxa"/>
            <w:vAlign w:val="center"/>
          </w:tcPr>
          <w:p w14:paraId="1F20E171" w14:textId="77777777" w:rsidR="00382236" w:rsidRPr="00883536" w:rsidRDefault="00382236" w:rsidP="00F9410F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4B75740E" w14:textId="77777777" w:rsidR="00382236" w:rsidRPr="00883536" w:rsidRDefault="00382236" w:rsidP="00F9410F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</w:tcPr>
          <w:p w14:paraId="73F22C47" w14:textId="77777777" w:rsidR="00382236" w:rsidRPr="00883536" w:rsidRDefault="00382236" w:rsidP="00F9410F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2C998EEA" w14:textId="77777777" w:rsidR="00382236" w:rsidRPr="00883536" w:rsidRDefault="00382236" w:rsidP="00F9410F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1A0C68DF" w14:textId="77777777" w:rsidR="00382236" w:rsidRPr="00883536" w:rsidRDefault="00382236" w:rsidP="00F9410F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691FFFE3" w14:textId="77777777" w:rsidR="00382236" w:rsidRPr="00883536" w:rsidRDefault="00382236" w:rsidP="00F9410F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0BA88F3E" w14:textId="77777777" w:rsidR="00382236" w:rsidRPr="00883536" w:rsidRDefault="00382236" w:rsidP="00F9410F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5C8C06F4" w14:textId="77777777" w:rsidR="00382236" w:rsidRPr="00883536" w:rsidRDefault="00382236" w:rsidP="00F9410F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</w:tr>
      <w:tr w:rsidR="00883536" w:rsidRPr="00942834" w14:paraId="638A68FE" w14:textId="77777777" w:rsidTr="00883536">
        <w:trPr>
          <w:trHeight w:val="330"/>
        </w:trPr>
        <w:tc>
          <w:tcPr>
            <w:tcW w:w="816" w:type="dxa"/>
            <w:vAlign w:val="center"/>
          </w:tcPr>
          <w:p w14:paraId="161D9651" w14:textId="73BFEAC7" w:rsidR="00382236" w:rsidRPr="00883536" w:rsidRDefault="00103C1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11</m:t>
                    </m:r>
                  </m:sub>
                </m:sSub>
              </m:oMath>
            </m:oMathPara>
          </w:p>
        </w:tc>
        <w:tc>
          <w:tcPr>
            <w:tcW w:w="656" w:type="dxa"/>
            <w:vAlign w:val="center"/>
          </w:tcPr>
          <w:p w14:paraId="081C7174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46392251" w14:textId="249EC403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+++</w:t>
            </w:r>
          </w:p>
        </w:tc>
        <w:tc>
          <w:tcPr>
            <w:tcW w:w="738" w:type="dxa"/>
            <w:vAlign w:val="center"/>
          </w:tcPr>
          <w:p w14:paraId="18E65997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5807B95D" w14:textId="79D27A55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---</w:t>
            </w:r>
          </w:p>
        </w:tc>
        <w:tc>
          <w:tcPr>
            <w:tcW w:w="738" w:type="dxa"/>
            <w:vAlign w:val="center"/>
          </w:tcPr>
          <w:p w14:paraId="3B5F17E0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4A23C637" w14:textId="1AAC0784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+++</w:t>
            </w:r>
          </w:p>
        </w:tc>
        <w:tc>
          <w:tcPr>
            <w:tcW w:w="738" w:type="dxa"/>
          </w:tcPr>
          <w:p w14:paraId="5977FDA7" w14:textId="54A91783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--</w:t>
            </w:r>
          </w:p>
        </w:tc>
        <w:tc>
          <w:tcPr>
            <w:tcW w:w="738" w:type="dxa"/>
            <w:vAlign w:val="center"/>
          </w:tcPr>
          <w:p w14:paraId="6B4AC90E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2F1012AD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16A9429A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766CD9EB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48F1139E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</w:tr>
      <w:tr w:rsidR="00883536" w:rsidRPr="00942834" w14:paraId="5935772D" w14:textId="77777777" w:rsidTr="00883536">
        <w:trPr>
          <w:trHeight w:val="330"/>
        </w:trPr>
        <w:tc>
          <w:tcPr>
            <w:tcW w:w="816" w:type="dxa"/>
            <w:vAlign w:val="center"/>
          </w:tcPr>
          <w:p w14:paraId="13F0698A" w14:textId="75F7DE25" w:rsidR="00382236" w:rsidRPr="00883536" w:rsidRDefault="00103C1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 xml:space="preserve"> r</m:t>
                    </m:r>
                  </m:e>
                  <m:sub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12</m:t>
                    </m:r>
                  </m:sub>
                </m:sSub>
              </m:oMath>
            </m:oMathPara>
          </w:p>
        </w:tc>
        <w:tc>
          <w:tcPr>
            <w:tcW w:w="656" w:type="dxa"/>
            <w:vAlign w:val="center"/>
          </w:tcPr>
          <w:p w14:paraId="090D92E7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68C94B22" w14:textId="41121E50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---</w:t>
            </w:r>
          </w:p>
        </w:tc>
        <w:tc>
          <w:tcPr>
            <w:tcW w:w="738" w:type="dxa"/>
            <w:vAlign w:val="center"/>
          </w:tcPr>
          <w:p w14:paraId="0D543F6E" w14:textId="6F21BA0D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+</w:t>
            </w:r>
          </w:p>
        </w:tc>
        <w:tc>
          <w:tcPr>
            <w:tcW w:w="738" w:type="dxa"/>
            <w:vAlign w:val="center"/>
          </w:tcPr>
          <w:p w14:paraId="74121DE6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7611F092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29470029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</w:tcPr>
          <w:p w14:paraId="23DDE6C2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12EA6D5B" w14:textId="7BEB8080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++</w:t>
            </w:r>
          </w:p>
        </w:tc>
        <w:tc>
          <w:tcPr>
            <w:tcW w:w="738" w:type="dxa"/>
            <w:vAlign w:val="center"/>
          </w:tcPr>
          <w:p w14:paraId="4671FD79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1E15D464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4681B41A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78E736FD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</w:tr>
      <w:tr w:rsidR="00883536" w:rsidRPr="00942834" w14:paraId="0CEC27A2" w14:textId="77777777" w:rsidTr="00883536">
        <w:trPr>
          <w:trHeight w:val="330"/>
        </w:trPr>
        <w:tc>
          <w:tcPr>
            <w:tcW w:w="816" w:type="dxa"/>
            <w:vAlign w:val="center"/>
          </w:tcPr>
          <w:p w14:paraId="14B3B564" w14:textId="74DB3540" w:rsidR="00382236" w:rsidRPr="00883536" w:rsidRDefault="00103C1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w</m:t>
                    </m:r>
                  </m:e>
                  <m:sub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656" w:type="dxa"/>
            <w:vAlign w:val="center"/>
          </w:tcPr>
          <w:p w14:paraId="4D426CE8" w14:textId="1896D96E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---</w:t>
            </w:r>
          </w:p>
        </w:tc>
        <w:tc>
          <w:tcPr>
            <w:tcW w:w="738" w:type="dxa"/>
            <w:vAlign w:val="center"/>
          </w:tcPr>
          <w:p w14:paraId="0858E73D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55ABB24D" w14:textId="6E200A21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++</w:t>
            </w:r>
          </w:p>
        </w:tc>
        <w:tc>
          <w:tcPr>
            <w:tcW w:w="738" w:type="dxa"/>
            <w:vAlign w:val="center"/>
          </w:tcPr>
          <w:p w14:paraId="36E41515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670989B0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73F41494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</w:tcPr>
          <w:p w14:paraId="75C66454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5703E060" w14:textId="5E31848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+</w:t>
            </w:r>
          </w:p>
        </w:tc>
        <w:tc>
          <w:tcPr>
            <w:tcW w:w="738" w:type="dxa"/>
            <w:vAlign w:val="center"/>
          </w:tcPr>
          <w:p w14:paraId="4AC3B870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51877A4D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556BBF1A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218F2E33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</w:tr>
      <w:tr w:rsidR="00883536" w:rsidRPr="00942834" w14:paraId="5C57401E" w14:textId="77777777" w:rsidTr="00883536">
        <w:trPr>
          <w:trHeight w:val="330"/>
        </w:trPr>
        <w:tc>
          <w:tcPr>
            <w:tcW w:w="816" w:type="dxa"/>
            <w:vAlign w:val="center"/>
          </w:tcPr>
          <w:p w14:paraId="5638F7D6" w14:textId="77777777" w:rsidR="00382236" w:rsidRPr="00883536" w:rsidRDefault="00103C1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z</m:t>
                    </m:r>
                  </m:e>
                  <m:sub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656" w:type="dxa"/>
            <w:vAlign w:val="center"/>
          </w:tcPr>
          <w:p w14:paraId="6288BC03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---</w:t>
            </w:r>
          </w:p>
        </w:tc>
        <w:tc>
          <w:tcPr>
            <w:tcW w:w="738" w:type="dxa"/>
            <w:vAlign w:val="center"/>
          </w:tcPr>
          <w:p w14:paraId="32A1A5D1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-</w:t>
            </w:r>
          </w:p>
        </w:tc>
        <w:tc>
          <w:tcPr>
            <w:tcW w:w="738" w:type="dxa"/>
            <w:vAlign w:val="center"/>
          </w:tcPr>
          <w:p w14:paraId="7E631DE3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+</w:t>
            </w:r>
          </w:p>
        </w:tc>
        <w:tc>
          <w:tcPr>
            <w:tcW w:w="738" w:type="dxa"/>
            <w:vAlign w:val="center"/>
          </w:tcPr>
          <w:p w14:paraId="3B7E7AF0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7E3F0B32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539D7E57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+</w:t>
            </w:r>
          </w:p>
        </w:tc>
        <w:tc>
          <w:tcPr>
            <w:tcW w:w="738" w:type="dxa"/>
          </w:tcPr>
          <w:p w14:paraId="5C04AF23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3ABFC242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+</w:t>
            </w:r>
          </w:p>
        </w:tc>
        <w:tc>
          <w:tcPr>
            <w:tcW w:w="738" w:type="dxa"/>
            <w:vAlign w:val="center"/>
          </w:tcPr>
          <w:p w14:paraId="698C3112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--</w:t>
            </w:r>
          </w:p>
        </w:tc>
        <w:tc>
          <w:tcPr>
            <w:tcW w:w="738" w:type="dxa"/>
            <w:vAlign w:val="center"/>
          </w:tcPr>
          <w:p w14:paraId="42436A3D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---</w:t>
            </w:r>
          </w:p>
        </w:tc>
        <w:tc>
          <w:tcPr>
            <w:tcW w:w="738" w:type="dxa"/>
            <w:vAlign w:val="center"/>
          </w:tcPr>
          <w:p w14:paraId="2F4F72D0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---</w:t>
            </w:r>
          </w:p>
        </w:tc>
        <w:tc>
          <w:tcPr>
            <w:tcW w:w="738" w:type="dxa"/>
            <w:vAlign w:val="center"/>
          </w:tcPr>
          <w:p w14:paraId="15F46870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+</w:t>
            </w:r>
          </w:p>
        </w:tc>
      </w:tr>
      <w:tr w:rsidR="00883536" w:rsidRPr="00942834" w14:paraId="19F515E5" w14:textId="77777777" w:rsidTr="00883536">
        <w:trPr>
          <w:trHeight w:val="330"/>
        </w:trPr>
        <w:tc>
          <w:tcPr>
            <w:tcW w:w="816" w:type="dxa"/>
            <w:vAlign w:val="center"/>
          </w:tcPr>
          <w:p w14:paraId="5D5E38FF" w14:textId="77777777" w:rsidR="00382236" w:rsidRPr="00883536" w:rsidRDefault="00103C1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4"/>
                        <w:szCs w:val="1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14"/>
                        <w:szCs w:val="14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656" w:type="dxa"/>
            <w:vAlign w:val="center"/>
          </w:tcPr>
          <w:p w14:paraId="02BD6C9A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++</w:t>
            </w:r>
          </w:p>
        </w:tc>
        <w:tc>
          <w:tcPr>
            <w:tcW w:w="738" w:type="dxa"/>
            <w:vAlign w:val="center"/>
          </w:tcPr>
          <w:p w14:paraId="37FBFAE1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58D466A7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6772E823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3E406DE4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48C4A23D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-</w:t>
            </w:r>
          </w:p>
        </w:tc>
        <w:tc>
          <w:tcPr>
            <w:tcW w:w="738" w:type="dxa"/>
          </w:tcPr>
          <w:p w14:paraId="3A90D2E8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60F7D277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1E520450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4B7C25D0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74C3719A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08EA275F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</w:tr>
      <w:tr w:rsidR="00883536" w:rsidRPr="00942834" w14:paraId="6853E385" w14:textId="77777777" w:rsidTr="00883536">
        <w:trPr>
          <w:trHeight w:val="330"/>
        </w:trPr>
        <w:tc>
          <w:tcPr>
            <w:tcW w:w="816" w:type="dxa"/>
            <w:vAlign w:val="center"/>
          </w:tcPr>
          <w:p w14:paraId="6A55B660" w14:textId="77777777" w:rsidR="00382236" w:rsidRPr="00883536" w:rsidRDefault="00103C1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4"/>
                        <w:szCs w:val="14"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  <w:lang w:bidi="fa-IR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14"/>
                        <w:szCs w:val="14"/>
                        <w:lang w:bidi="fa-IR"/>
                      </w:rPr>
                      <m:t>12</m:t>
                    </m:r>
                  </m:sub>
                </m:sSub>
                <m:r>
                  <w:rPr>
                    <w:rFonts w:ascii="Cambria Math" w:hAnsi="Cambria Math"/>
                    <w:sz w:val="14"/>
                    <w:szCs w:val="14"/>
                    <w:lang w:bidi="fa-IR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14"/>
                        <w:szCs w:val="14"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  <w:lang w:bidi="fa-IR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14"/>
                        <w:szCs w:val="14"/>
                        <w:lang w:bidi="fa-IR"/>
                      </w:rPr>
                      <m:t>13</m:t>
                    </m:r>
                  </m:sub>
                </m:sSub>
              </m:oMath>
            </m:oMathPara>
          </w:p>
        </w:tc>
        <w:tc>
          <w:tcPr>
            <w:tcW w:w="656" w:type="dxa"/>
            <w:vAlign w:val="center"/>
          </w:tcPr>
          <w:p w14:paraId="754265F3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---</w:t>
            </w:r>
          </w:p>
        </w:tc>
        <w:tc>
          <w:tcPr>
            <w:tcW w:w="738" w:type="dxa"/>
            <w:vAlign w:val="center"/>
          </w:tcPr>
          <w:p w14:paraId="0F4E1CC2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+++</w:t>
            </w:r>
          </w:p>
        </w:tc>
        <w:tc>
          <w:tcPr>
            <w:tcW w:w="738" w:type="dxa"/>
            <w:vAlign w:val="center"/>
          </w:tcPr>
          <w:p w14:paraId="42B1ED28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+++</w:t>
            </w:r>
          </w:p>
        </w:tc>
        <w:tc>
          <w:tcPr>
            <w:tcW w:w="738" w:type="dxa"/>
            <w:vAlign w:val="center"/>
          </w:tcPr>
          <w:p w14:paraId="3EE3F797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4A9E3073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---</w:t>
            </w:r>
          </w:p>
        </w:tc>
        <w:tc>
          <w:tcPr>
            <w:tcW w:w="738" w:type="dxa"/>
            <w:vAlign w:val="center"/>
          </w:tcPr>
          <w:p w14:paraId="31B58864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+++</w:t>
            </w:r>
          </w:p>
        </w:tc>
        <w:tc>
          <w:tcPr>
            <w:tcW w:w="738" w:type="dxa"/>
          </w:tcPr>
          <w:p w14:paraId="1C3E2B4A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180F69E3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225DDF31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06481759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16B45BD2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20333A64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</w:tr>
      <w:tr w:rsidR="00883536" w:rsidRPr="00942834" w14:paraId="24CE315B" w14:textId="77777777" w:rsidTr="00883536">
        <w:trPr>
          <w:trHeight w:val="330"/>
        </w:trPr>
        <w:tc>
          <w:tcPr>
            <w:tcW w:w="816" w:type="dxa"/>
            <w:vAlign w:val="center"/>
          </w:tcPr>
          <w:p w14:paraId="754C534F" w14:textId="77777777" w:rsidR="00382236" w:rsidRPr="00883536" w:rsidRDefault="00103C16" w:rsidP="00382236">
            <w:pPr>
              <w:spacing w:line="360" w:lineRule="auto"/>
              <w:ind w:firstLine="0"/>
              <w:rPr>
                <w:sz w:val="14"/>
                <w:szCs w:val="1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4"/>
                        <w:szCs w:val="14"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  <w:lang w:bidi="fa-IR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14"/>
                        <w:szCs w:val="14"/>
                        <w:lang w:bidi="fa-IR"/>
                      </w:rPr>
                      <m:t>21</m:t>
                    </m:r>
                  </m:sub>
                </m:sSub>
                <m:r>
                  <w:rPr>
                    <w:rFonts w:ascii="Cambria Math" w:hAnsi="Cambria Math"/>
                    <w:sz w:val="14"/>
                    <w:szCs w:val="14"/>
                    <w:lang w:bidi="fa-IR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14"/>
                        <w:szCs w:val="14"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4"/>
                        <w:szCs w:val="14"/>
                        <w:lang w:bidi="fa-IR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14"/>
                        <w:szCs w:val="14"/>
                        <w:lang w:bidi="fa-IR"/>
                      </w:rPr>
                      <m:t>31</m:t>
                    </m:r>
                  </m:sub>
                </m:sSub>
              </m:oMath>
            </m:oMathPara>
          </w:p>
        </w:tc>
        <w:tc>
          <w:tcPr>
            <w:tcW w:w="656" w:type="dxa"/>
            <w:vAlign w:val="center"/>
          </w:tcPr>
          <w:p w14:paraId="0C24F06B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-</w:t>
            </w:r>
          </w:p>
        </w:tc>
        <w:tc>
          <w:tcPr>
            <w:tcW w:w="738" w:type="dxa"/>
            <w:vAlign w:val="center"/>
          </w:tcPr>
          <w:p w14:paraId="0027EFF3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-</w:t>
            </w:r>
          </w:p>
        </w:tc>
        <w:tc>
          <w:tcPr>
            <w:tcW w:w="738" w:type="dxa"/>
            <w:vAlign w:val="center"/>
          </w:tcPr>
          <w:p w14:paraId="172CDDCD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--</w:t>
            </w:r>
          </w:p>
        </w:tc>
        <w:tc>
          <w:tcPr>
            <w:tcW w:w="738" w:type="dxa"/>
            <w:vAlign w:val="center"/>
          </w:tcPr>
          <w:p w14:paraId="2F45AE82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++</w:t>
            </w:r>
          </w:p>
        </w:tc>
        <w:tc>
          <w:tcPr>
            <w:tcW w:w="738" w:type="dxa"/>
            <w:vAlign w:val="center"/>
          </w:tcPr>
          <w:p w14:paraId="1F447971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+</w:t>
            </w:r>
          </w:p>
        </w:tc>
        <w:tc>
          <w:tcPr>
            <w:tcW w:w="738" w:type="dxa"/>
            <w:vAlign w:val="center"/>
          </w:tcPr>
          <w:p w14:paraId="20F3A34B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  <w:r w:rsidRPr="00883536">
              <w:rPr>
                <w:sz w:val="14"/>
                <w:szCs w:val="14"/>
              </w:rPr>
              <w:t>+</w:t>
            </w:r>
          </w:p>
        </w:tc>
        <w:tc>
          <w:tcPr>
            <w:tcW w:w="738" w:type="dxa"/>
          </w:tcPr>
          <w:p w14:paraId="3DCC3369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5DDD21B4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0762D913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762E69D8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6D9F694B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17975CC2" w14:textId="77777777" w:rsidR="00382236" w:rsidRPr="00883536" w:rsidRDefault="00382236" w:rsidP="00382236">
            <w:pPr>
              <w:spacing w:line="360" w:lineRule="auto"/>
              <w:ind w:firstLine="0"/>
              <w:jc w:val="center"/>
              <w:rPr>
                <w:sz w:val="14"/>
                <w:szCs w:val="14"/>
              </w:rPr>
            </w:pPr>
          </w:p>
        </w:tc>
      </w:tr>
    </w:tbl>
    <w:p w14:paraId="1548305A" w14:textId="77777777" w:rsidR="00382236" w:rsidRDefault="00382236" w:rsidP="00382236">
      <w:pPr>
        <w:pStyle w:val="Els-body-text"/>
      </w:pPr>
    </w:p>
    <w:p w14:paraId="0D739A54" w14:textId="77777777" w:rsidR="00382236" w:rsidRDefault="00382236" w:rsidP="00382236">
      <w:pPr>
        <w:pStyle w:val="Els-body-text"/>
      </w:pPr>
    </w:p>
    <w:p w14:paraId="26F453BF" w14:textId="633AF314" w:rsidR="00382236" w:rsidRDefault="00382236" w:rsidP="00382236">
      <w:pPr>
        <w:pStyle w:val="Els-body-text"/>
      </w:pPr>
      <w:r w:rsidRPr="007D4653">
        <w:lastRenderedPageBreak/>
        <w:t xml:space="preserve">Considering the main effects presented in Table </w:t>
      </w:r>
      <w:r>
        <w:t>C</w:t>
      </w:r>
      <w:r w:rsidR="00123116">
        <w:t>.</w:t>
      </w:r>
      <w:r>
        <w:t>1</w:t>
      </w:r>
      <w:r w:rsidRPr="007D4653">
        <w:t xml:space="preserve">, parameter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α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</m:oMath>
      <w:r w:rsidRPr="007D4653">
        <w:t xml:space="preserve"> is significant at the </w:t>
      </w:r>
      <m:oMath>
        <m:r>
          <w:rPr>
            <w:rFonts w:ascii="Cambria Math" w:hAnsi="Cambria Math"/>
          </w:rPr>
          <m:t>p=0.001</m:t>
        </m:r>
      </m:oMath>
      <w:r w:rsidRPr="007D4653">
        <w:t xml:space="preserve"> level for every response, suggesting that all responses are significantly impacted by the cost per unit service capacity. Similarly, parameter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μ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1</m:t>
            </m:r>
          </m:sub>
        </m:sSub>
      </m:oMath>
      <w:r w:rsidRPr="007D4653">
        <w:t xml:space="preserve"> is significant at the </w:t>
      </w:r>
      <m:oMath>
        <m:r>
          <w:rPr>
            <w:rFonts w:ascii="Cambria Math" w:hAnsi="Cambria Math"/>
          </w:rPr>
          <m:t>p=0.001</m:t>
        </m:r>
      </m:oMath>
      <w:r w:rsidRPr="007D4653">
        <w:t xml:space="preserve"> level for every response except</w:t>
      </w:r>
      <w: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12</m:t>
            </m:r>
          </m:sub>
        </m:sSub>
      </m:oMath>
      <w:r w:rsidRPr="007D4653">
        <w:t xml:space="preserve">, suggesting that the service rate also has a significant effect on the optimized system’s performance.  </w:t>
      </w:r>
      <w:r>
        <w:t xml:space="preserve">The external arrival rate parameters were significant for most responses, while the per-patient queueing penalty costs were each significant for approximately one-half of the responses. </w:t>
      </w:r>
      <w:r w:rsidRPr="007D4653">
        <w:t xml:space="preserve">The waiting time penalty cost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β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1</m:t>
            </m:r>
          </m:sub>
        </m:sSub>
      </m:oMath>
      <w:r w:rsidRPr="007D4653">
        <w:t xml:space="preserve"> and travel time for transfers </w:t>
      </w:r>
      <m:oMath>
        <m:sSub>
          <m:sSubPr>
            <m:ctrlPr>
              <w:rPr>
                <w:rFonts w:ascii="Cambria Math" w:eastAsia="Times New Roman" w:hAnsi="Cambria Math"/>
                <w:i/>
                <w:lang w:bidi="fa-IR"/>
              </w:rPr>
            </m:ctrlPr>
          </m:sSubPr>
          <m:e>
            <m:r>
              <w:rPr>
                <w:rFonts w:ascii="Cambria Math" w:eastAsia="Times New Roman" w:hAnsi="Cambria Math"/>
                <w:lang w:bidi="fa-IR"/>
              </w:rPr>
              <m:t>θ</m:t>
            </m:r>
          </m:e>
          <m:sub>
            <m:r>
              <w:rPr>
                <w:rFonts w:ascii="Cambria Math" w:eastAsia="Times New Roman" w:hAnsi="Cambria Math"/>
                <w:lang w:bidi="fa-IR"/>
              </w:rPr>
              <m:t>1</m:t>
            </m:r>
            <m:acc>
              <m:accPr>
                <m:chr m:val="̅"/>
                <m:ctrlPr>
                  <w:rPr>
                    <w:rFonts w:ascii="Cambria Math" w:hAnsi="Cambria Math"/>
                    <w:i/>
                    <w:vertAlign w:val="subscript"/>
                    <w:lang w:bidi="fa-IR"/>
                  </w:rPr>
                </m:ctrlPr>
              </m:accPr>
              <m:e>
                <m:r>
                  <w:rPr>
                    <w:rFonts w:ascii="Cambria Math" w:hAnsi="Cambria Math"/>
                    <w:vertAlign w:val="subscript"/>
                    <w:lang w:bidi="fa-IR"/>
                  </w:rPr>
                  <m:t>i</m:t>
                </m:r>
              </m:e>
            </m:acc>
          </m:sub>
        </m:sSub>
      </m:oMath>
      <w:r w:rsidRPr="007D4653">
        <w:t xml:space="preserve"> were only significant for the response expected waiting time in system response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z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</m:oMath>
      <w:r w:rsidRPr="007D4653">
        <w:t xml:space="preserve">. Parameters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γ</m:t>
            </m:r>
          </m:e>
          <m:sub>
            <m:r>
              <w:rPr>
                <w:rFonts w:ascii="Cambria Math" w:hAnsi="Cambria Math"/>
              </w:rPr>
              <m:t>i</m:t>
            </m:r>
            <m:acc>
              <m:accPr>
                <m:chr m:val="̅"/>
                <m:ctrlPr>
                  <w:rPr>
                    <w:rFonts w:ascii="Cambria Math" w:hAnsi="Cambria Math"/>
                    <w:i/>
                    <w:vertAlign w:val="subscript"/>
                    <w:lang w:bidi="fa-IR"/>
                  </w:rPr>
                </m:ctrlPr>
              </m:accPr>
              <m:e>
                <m:r>
                  <w:rPr>
                    <w:rFonts w:ascii="Cambria Math" w:hAnsi="Cambria Math"/>
                    <w:vertAlign w:val="subscript"/>
                    <w:lang w:bidi="fa-IR"/>
                  </w:rPr>
                  <m:t>i</m:t>
                </m:r>
              </m:e>
            </m:acc>
          </m:sub>
        </m:sSub>
      </m:oMath>
      <w:r w:rsidRPr="007D4653">
        <w:t xml:space="preserve"> and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η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Pr="007D4653">
        <w:t xml:space="preserve"> </w:t>
      </w:r>
      <w:r>
        <w:t>were not significant as main effects for any response.</w:t>
      </w:r>
    </w:p>
    <w:p w14:paraId="063D87F4" w14:textId="6BF8C1FF" w:rsidR="00382236" w:rsidRDefault="00382236" w:rsidP="00382236">
      <w:pPr>
        <w:pStyle w:val="Els-body-text"/>
      </w:pPr>
      <w:r w:rsidRPr="00BA6D4A">
        <w:t xml:space="preserve"> Considering the interaction effects presented in Table </w:t>
      </w:r>
      <w:r>
        <w:t>C</w:t>
      </w:r>
      <w:r w:rsidR="00123116">
        <w:t>.</w:t>
      </w:r>
      <w:r>
        <w:t>2</w:t>
      </w:r>
      <w:r w:rsidRPr="00BA6D4A">
        <w:t xml:space="preserve">, the interaction of parameter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α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</m:oMath>
      <w:r w:rsidRPr="00BA6D4A">
        <w:t xml:space="preserve"> (cost per unit service capacity) with each of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μ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1</m:t>
            </m:r>
          </m:sub>
        </m:sSub>
      </m:oMath>
      <w:r w:rsidRPr="00BA6D4A">
        <w:t xml:space="preserve"> (service rate) and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λ</m:t>
            </m:r>
          </m:e>
          <m:sub>
            <m:r>
              <w:rPr>
                <w:rFonts w:ascii="Cambria Math" w:hAnsi="Cambria Math"/>
              </w:rPr>
              <m:t>11</m:t>
            </m:r>
          </m:sub>
        </m:sSub>
      </m:oMath>
      <w:r w:rsidRPr="00BA6D4A">
        <w:t xml:space="preserve"> (arrival rate of emergency patients) is significant at the </w:t>
      </w:r>
      <m:oMath>
        <m:r>
          <w:rPr>
            <w:rFonts w:ascii="Cambria Math" w:hAnsi="Cambria Math"/>
          </w:rPr>
          <m:t>p=0.001</m:t>
        </m:r>
      </m:oMath>
      <w:r w:rsidRPr="00BA6D4A">
        <w:t xml:space="preserve"> level for four of the eight responses (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w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 xml:space="preserve">, 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s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 xml:space="preserve">, 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z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 xml:space="preserve">, </m:t>
        </m:r>
        <m:sSub>
          <m:sSubPr>
            <m:ctrlPr>
              <w:rPr>
                <w:rFonts w:ascii="Cambria Math" w:hAnsi="Cambria Math"/>
                <w:i/>
                <w:lang w:bidi="fa-IR"/>
              </w:rPr>
            </m:ctrlPr>
          </m:sSubPr>
          <m:e>
            <m:r>
              <w:rPr>
                <w:rFonts w:ascii="Cambria Math" w:hAnsi="Cambria Math"/>
                <w:lang w:bidi="fa-IR"/>
              </w:rPr>
              <m:t>f</m:t>
            </m:r>
          </m:e>
          <m:sub>
            <m:r>
              <w:rPr>
                <w:rFonts w:ascii="Cambria Math" w:hAnsi="Cambria Math"/>
                <w:lang w:bidi="fa-IR"/>
              </w:rPr>
              <m:t>12</m:t>
            </m:r>
          </m:sub>
        </m:sSub>
        <m:r>
          <w:rPr>
            <w:rFonts w:ascii="Cambria Math" w:hAnsi="Cambria Math"/>
            <w:lang w:bidi="fa-IR"/>
          </w:rPr>
          <m:t>+</m:t>
        </m:r>
        <m:sSub>
          <m:sSubPr>
            <m:ctrlPr>
              <w:rPr>
                <w:rFonts w:ascii="Cambria Math" w:hAnsi="Cambria Math"/>
                <w:i/>
                <w:lang w:bidi="fa-IR"/>
              </w:rPr>
            </m:ctrlPr>
          </m:sSubPr>
          <m:e>
            <m:r>
              <w:rPr>
                <w:rFonts w:ascii="Cambria Math" w:hAnsi="Cambria Math"/>
                <w:lang w:bidi="fa-IR"/>
              </w:rPr>
              <m:t>f</m:t>
            </m:r>
          </m:e>
          <m:sub>
            <m:r>
              <w:rPr>
                <w:rFonts w:ascii="Cambria Math" w:hAnsi="Cambria Math"/>
                <w:lang w:bidi="fa-IR"/>
              </w:rPr>
              <m:t>13</m:t>
            </m:r>
          </m:sub>
        </m:sSub>
      </m:oMath>
      <w:r w:rsidRPr="00BA6D4A">
        <w:t xml:space="preserve"> in the case of the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*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μ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1</m:t>
            </m:r>
          </m:sub>
        </m:sSub>
      </m:oMath>
      <w:r w:rsidRPr="00BA6D4A">
        <w:t xml:space="preserve"> interaction,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s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 xml:space="preserve">, 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11</m:t>
            </m:r>
          </m:sub>
        </m:sSub>
        <m:r>
          <w:rPr>
            <w:rFonts w:ascii="Cambria Math" w:hAnsi="Cambria Math"/>
          </w:rPr>
          <m:t xml:space="preserve">, 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12</m:t>
            </m:r>
          </m:sub>
        </m:sSub>
        <m:r>
          <w:rPr>
            <w:rFonts w:ascii="Cambria Math" w:hAnsi="Cambria Math"/>
          </w:rPr>
          <m:t xml:space="preserve">, </m:t>
        </m:r>
        <m:sSub>
          <m:sSubPr>
            <m:ctrlPr>
              <w:rPr>
                <w:rFonts w:ascii="Cambria Math" w:hAnsi="Cambria Math"/>
                <w:i/>
                <w:lang w:bidi="fa-IR"/>
              </w:rPr>
            </m:ctrlPr>
          </m:sSubPr>
          <m:e>
            <m:r>
              <w:rPr>
                <w:rFonts w:ascii="Cambria Math" w:hAnsi="Cambria Math"/>
                <w:lang w:bidi="fa-IR"/>
              </w:rPr>
              <m:t>f</m:t>
            </m:r>
          </m:e>
          <m:sub>
            <m:r>
              <w:rPr>
                <w:rFonts w:ascii="Cambria Math" w:hAnsi="Cambria Math"/>
                <w:lang w:bidi="fa-IR"/>
              </w:rPr>
              <m:t>12</m:t>
            </m:r>
          </m:sub>
        </m:sSub>
        <m:r>
          <w:rPr>
            <w:rFonts w:ascii="Cambria Math" w:hAnsi="Cambria Math"/>
            <w:lang w:bidi="fa-IR"/>
          </w:rPr>
          <m:t>+</m:t>
        </m:r>
        <m:sSub>
          <m:sSubPr>
            <m:ctrlPr>
              <w:rPr>
                <w:rFonts w:ascii="Cambria Math" w:hAnsi="Cambria Math"/>
                <w:i/>
                <w:lang w:bidi="fa-IR"/>
              </w:rPr>
            </m:ctrlPr>
          </m:sSubPr>
          <m:e>
            <m:r>
              <w:rPr>
                <w:rFonts w:ascii="Cambria Math" w:hAnsi="Cambria Math"/>
                <w:lang w:bidi="fa-IR"/>
              </w:rPr>
              <m:t>f</m:t>
            </m:r>
          </m:e>
          <m:sub>
            <m:r>
              <w:rPr>
                <w:rFonts w:ascii="Cambria Math" w:hAnsi="Cambria Math"/>
                <w:lang w:bidi="fa-IR"/>
              </w:rPr>
              <m:t>13</m:t>
            </m:r>
          </m:sub>
        </m:sSub>
      </m:oMath>
      <w:r w:rsidRPr="00BA6D4A">
        <w:t xml:space="preserve"> in the case of the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*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λ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11</m:t>
            </m:r>
          </m:sub>
        </m:sSub>
      </m:oMath>
      <w:r w:rsidRPr="00BA6D4A">
        <w:t xml:space="preserve"> interaction), reinforcing the importance of the cost per unit service capacity.  The only other interactions that were significant at the </w:t>
      </w:r>
      <m:oMath>
        <m:r>
          <w:rPr>
            <w:rFonts w:ascii="Cambria Math" w:hAnsi="Cambria Math"/>
          </w:rPr>
          <m:t>p=0.001</m:t>
        </m:r>
      </m:oMath>
      <w:r w:rsidRPr="00BA6D4A">
        <w:t xml:space="preserve"> level for multiple responses were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μ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*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λ</m:t>
            </m:r>
          </m:e>
          <m:sub>
            <m:r>
              <w:rPr>
                <w:rFonts w:ascii="Cambria Math" w:hAnsi="Cambria Math"/>
              </w:rPr>
              <m:t>11</m:t>
            </m:r>
          </m:sub>
        </m:sSub>
      </m:oMath>
      <w:r w:rsidRPr="00BA6D4A">
        <w:t xml:space="preserve"> (for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s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</m:oMath>
      <w:r w:rsidRPr="00BA6D4A">
        <w:t xml:space="preserve"> and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11</m:t>
            </m:r>
          </m:sub>
        </m:sSub>
      </m:oMath>
      <w:r w:rsidRPr="00BA6D4A">
        <w:t xml:space="preserve">) and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λ</m:t>
            </m:r>
          </m:e>
          <m:sub>
            <m:r>
              <w:rPr>
                <w:rFonts w:ascii="Cambria Math" w:hAnsi="Cambria Math"/>
              </w:rPr>
              <m:t>11</m:t>
            </m:r>
          </m:sub>
        </m:sSub>
        <m:r>
          <w:rPr>
            <w:rFonts w:ascii="Cambria Math" w:hAnsi="Cambria Math"/>
          </w:rPr>
          <m:t>*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λ</m:t>
            </m:r>
          </m:e>
          <m:sub>
            <m:r>
              <w:rPr>
                <w:rFonts w:ascii="Cambria Math" w:hAnsi="Cambria Math"/>
              </w:rPr>
              <m:t>12</m:t>
            </m:r>
          </m:sub>
        </m:sSub>
      </m:oMath>
      <w:r w:rsidRPr="00BA6D4A">
        <w:t xml:space="preserve"> (for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11</m:t>
            </m:r>
          </m:sub>
        </m:sSub>
      </m:oMath>
      <w:r w:rsidRPr="00BA6D4A">
        <w:t xml:space="preserve"> and </w:t>
      </w:r>
      <m:oMath>
        <m:sSub>
          <m:sSubPr>
            <m:ctrlPr>
              <w:rPr>
                <w:rFonts w:ascii="Cambria Math" w:hAnsi="Cambria Math"/>
                <w:i/>
                <w:lang w:bidi="fa-IR"/>
              </w:rPr>
            </m:ctrlPr>
          </m:sSubPr>
          <m:e>
            <m:r>
              <w:rPr>
                <w:rFonts w:ascii="Cambria Math" w:hAnsi="Cambria Math"/>
                <w:lang w:bidi="fa-IR"/>
              </w:rPr>
              <m:t>f</m:t>
            </m:r>
          </m:e>
          <m:sub>
            <m:r>
              <w:rPr>
                <w:rFonts w:ascii="Cambria Math" w:hAnsi="Cambria Math"/>
                <w:lang w:bidi="fa-IR"/>
              </w:rPr>
              <m:t>12</m:t>
            </m:r>
          </m:sub>
        </m:sSub>
        <m:r>
          <w:rPr>
            <w:rFonts w:ascii="Cambria Math" w:hAnsi="Cambria Math"/>
            <w:lang w:bidi="fa-IR"/>
          </w:rPr>
          <m:t>+</m:t>
        </m:r>
        <m:sSub>
          <m:sSubPr>
            <m:ctrlPr>
              <w:rPr>
                <w:rFonts w:ascii="Cambria Math" w:hAnsi="Cambria Math"/>
                <w:i/>
                <w:lang w:bidi="fa-IR"/>
              </w:rPr>
            </m:ctrlPr>
          </m:sSubPr>
          <m:e>
            <m:r>
              <w:rPr>
                <w:rFonts w:ascii="Cambria Math" w:hAnsi="Cambria Math"/>
                <w:lang w:bidi="fa-IR"/>
              </w:rPr>
              <m:t>f</m:t>
            </m:r>
          </m:e>
          <m:sub>
            <m:r>
              <w:rPr>
                <w:rFonts w:ascii="Cambria Math" w:hAnsi="Cambria Math"/>
                <w:lang w:bidi="fa-IR"/>
              </w:rPr>
              <m:t>13</m:t>
            </m:r>
          </m:sub>
        </m:sSub>
      </m:oMath>
      <w:r w:rsidRPr="00BA6D4A">
        <w:t>)</w:t>
      </w:r>
      <w:r>
        <w:t>, emphasizing the importance of the emergency patient arrival rate on the expected number of emergency patients in queue awaiting service</w:t>
      </w:r>
      <w:r w:rsidRPr="00BA6D4A">
        <w:t>.</w:t>
      </w:r>
    </w:p>
    <w:p w14:paraId="6278FE6F" w14:textId="77777777" w:rsidR="00382236" w:rsidRPr="00382236" w:rsidRDefault="00382236" w:rsidP="00382236">
      <w:pPr>
        <w:rPr>
          <w:lang w:bidi="fa-IR"/>
        </w:rPr>
      </w:pPr>
    </w:p>
    <w:p w14:paraId="517F7D6B" w14:textId="77777777" w:rsidR="00382236" w:rsidRDefault="00382236">
      <w:pPr>
        <w:rPr>
          <w:b/>
          <w:lang w:bidi="fa-IR"/>
        </w:rPr>
      </w:pPr>
      <w:r>
        <w:rPr>
          <w:lang w:bidi="fa-IR"/>
        </w:rPr>
        <w:br w:type="page"/>
      </w:r>
    </w:p>
    <w:p w14:paraId="5CE19613" w14:textId="1A553283" w:rsidR="003D04ED" w:rsidRDefault="00821DC9" w:rsidP="00821DC9">
      <w:pPr>
        <w:pStyle w:val="Els-appendixhead"/>
        <w:numPr>
          <w:ilvl w:val="0"/>
          <w:numId w:val="0"/>
        </w:numPr>
        <w:rPr>
          <w:lang w:bidi="fa-IR"/>
        </w:rPr>
      </w:pPr>
      <w:r>
        <w:rPr>
          <w:lang w:bidi="fa-IR"/>
        </w:rPr>
        <w:lastRenderedPageBreak/>
        <w:t xml:space="preserve">Appendix D. </w:t>
      </w:r>
      <w:r w:rsidR="00C445B2">
        <w:rPr>
          <w:lang w:bidi="fa-IR"/>
        </w:rPr>
        <w:t>Detailed Statistical Model Outputs</w:t>
      </w:r>
      <w:r w:rsidR="00421145" w:rsidRPr="0011635A">
        <w:rPr>
          <w:lang w:bidi="fa-IR"/>
        </w:rPr>
        <w:t xml:space="preserve"> </w:t>
      </w:r>
      <w:r w:rsidR="003D04ED">
        <w:rPr>
          <w:lang w:bidi="fa-IR"/>
        </w:rPr>
        <w:t>for Responses</w:t>
      </w:r>
    </w:p>
    <w:p w14:paraId="2C6962C4" w14:textId="44F3BA2B" w:rsidR="00C35D15" w:rsidRPr="00C35D15" w:rsidRDefault="00C35D15" w:rsidP="00C35D15">
      <w:pPr>
        <w:rPr>
          <w:lang w:bidi="fa-IR"/>
        </w:rPr>
      </w:pPr>
    </w:p>
    <w:p w14:paraId="2B2CAB79" w14:textId="4B51B45A" w:rsidR="003D04ED" w:rsidRPr="00C445B2" w:rsidRDefault="00C445B2" w:rsidP="00C445B2">
      <w:pPr>
        <w:ind w:firstLine="0"/>
        <w:rPr>
          <w:b/>
          <w:lang w:bidi="fa-IR"/>
        </w:rPr>
      </w:pPr>
      <w:r w:rsidRPr="00C445B2">
        <w:rPr>
          <w:b/>
        </w:rPr>
        <w:t xml:space="preserve">Response </w:t>
      </w:r>
      <m:oMath>
        <m:sSub>
          <m:sSubPr>
            <m:ctrlPr>
              <w:rPr>
                <w:rFonts w:ascii="Cambria Math" w:hAnsi="Cambria Math"/>
                <w:b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s</m:t>
            </m:r>
          </m:e>
          <m:sub>
            <m:r>
              <m:rPr>
                <m:sty m:val="bi"/>
              </m:rPr>
              <w:rPr>
                <w:rFonts w:ascii="Cambria Math" w:hAnsi="Cambria Math"/>
              </w:rPr>
              <m:t>1</m:t>
            </m:r>
          </m:sub>
        </m:sSub>
      </m:oMath>
    </w:p>
    <w:p w14:paraId="37C1C937" w14:textId="6D34F223" w:rsidR="0098749B" w:rsidRDefault="0098749B" w:rsidP="0011635A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</w:p>
    <w:p w14:paraId="36097382" w14:textId="77777777" w:rsidR="0098749B" w:rsidRPr="0098749B" w:rsidRDefault="0098749B" w:rsidP="0098749B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98749B">
        <w:rPr>
          <w:rFonts w:eastAsia="Times New Roman"/>
        </w:rPr>
        <w:t>Model Summary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30"/>
        <w:gridCol w:w="704"/>
        <w:gridCol w:w="815"/>
        <w:gridCol w:w="904"/>
      </w:tblGrid>
      <w:tr w:rsidR="0098749B" w:rsidRPr="0098749B" w14:paraId="6855F871" w14:textId="77777777" w:rsidTr="0098749B"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23A1256F" w14:textId="77777777" w:rsidR="0098749B" w:rsidRPr="0098749B" w:rsidRDefault="0098749B" w:rsidP="0098749B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8749B">
              <w:rPr>
                <w:rFonts w:eastAsia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7825D9AE" w14:textId="77777777" w:rsidR="0098749B" w:rsidRPr="0098749B" w:rsidRDefault="0098749B" w:rsidP="0098749B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8749B">
              <w:rPr>
                <w:rFonts w:eastAsia="Times New Roman"/>
                <w:sz w:val="16"/>
                <w:szCs w:val="16"/>
              </w:rPr>
              <w:t>R-sq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5F1CD78E" w14:textId="77777777" w:rsidR="0098749B" w:rsidRPr="0098749B" w:rsidRDefault="0098749B" w:rsidP="0098749B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8749B">
              <w:rPr>
                <w:rFonts w:eastAsia="Times New Roman"/>
                <w:sz w:val="16"/>
                <w:szCs w:val="16"/>
              </w:rPr>
              <w:t>R-sq(adj)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7086396D" w14:textId="77777777" w:rsidR="0098749B" w:rsidRPr="0098749B" w:rsidRDefault="0098749B" w:rsidP="0098749B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8749B">
              <w:rPr>
                <w:rFonts w:eastAsia="Times New Roman"/>
                <w:sz w:val="16"/>
                <w:szCs w:val="16"/>
              </w:rPr>
              <w:t>R-sq(pred)</w:t>
            </w:r>
          </w:p>
        </w:tc>
      </w:tr>
      <w:tr w:rsidR="0098749B" w:rsidRPr="0098749B" w14:paraId="4CAC2773" w14:textId="77777777" w:rsidTr="0098749B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528EBFB" w14:textId="77777777" w:rsidR="0098749B" w:rsidRPr="0098749B" w:rsidRDefault="0098749B" w:rsidP="0098749B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8749B">
              <w:rPr>
                <w:rFonts w:eastAsia="Times New Roman"/>
                <w:sz w:val="16"/>
                <w:szCs w:val="16"/>
              </w:rPr>
              <w:t>1.80249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DF1C95C" w14:textId="77777777" w:rsidR="0098749B" w:rsidRPr="0098749B" w:rsidRDefault="0098749B" w:rsidP="0098749B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8749B">
              <w:rPr>
                <w:rFonts w:eastAsia="Times New Roman"/>
                <w:sz w:val="16"/>
                <w:szCs w:val="16"/>
              </w:rPr>
              <w:t>98.90%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FC6ABB5" w14:textId="77777777" w:rsidR="0098749B" w:rsidRPr="0098749B" w:rsidRDefault="0098749B" w:rsidP="0098749B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8749B">
              <w:rPr>
                <w:rFonts w:eastAsia="Times New Roman"/>
                <w:sz w:val="16"/>
                <w:szCs w:val="16"/>
              </w:rPr>
              <w:t>98.85%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3B61E11" w14:textId="77777777" w:rsidR="0098749B" w:rsidRPr="0098749B" w:rsidRDefault="0098749B" w:rsidP="0098749B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8749B">
              <w:rPr>
                <w:rFonts w:eastAsia="Times New Roman"/>
                <w:sz w:val="16"/>
                <w:szCs w:val="16"/>
              </w:rPr>
              <w:t>98.77%</w:t>
            </w:r>
          </w:p>
        </w:tc>
      </w:tr>
    </w:tbl>
    <w:p w14:paraId="636EFCD6" w14:textId="07B3E2F8" w:rsidR="0098749B" w:rsidRDefault="0098749B" w:rsidP="0011635A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</w:p>
    <w:p w14:paraId="348F4B95" w14:textId="77777777" w:rsidR="00B84CAF" w:rsidRPr="00B84CAF" w:rsidRDefault="00B84CAF" w:rsidP="00B84CAF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B84CAF">
        <w:rPr>
          <w:rFonts w:eastAsia="Times New Roman"/>
        </w:rPr>
        <w:t>Coded Coefficients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9"/>
        <w:gridCol w:w="704"/>
        <w:gridCol w:w="704"/>
        <w:gridCol w:w="748"/>
        <w:gridCol w:w="744"/>
        <w:gridCol w:w="735"/>
        <w:gridCol w:w="490"/>
      </w:tblGrid>
      <w:tr w:rsidR="00B84CAF" w:rsidRPr="00B84CAF" w14:paraId="457735FC" w14:textId="77777777" w:rsidTr="00B84CAF"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78536D0A" w14:textId="77777777" w:rsidR="00B84CAF" w:rsidRPr="00B84CAF" w:rsidRDefault="00B84CAF" w:rsidP="00B84CA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Term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338B17A3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Effect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7A169D8E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Coef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50A74C84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SE Coef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3D2F4E94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T-Value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5AE64973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P-Value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4F9C97C5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VIF</w:t>
            </w:r>
          </w:p>
        </w:tc>
      </w:tr>
      <w:tr w:rsidR="00B84CAF" w:rsidRPr="00B84CAF" w14:paraId="000D49C3" w14:textId="77777777" w:rsidTr="00B84CA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95EE116" w14:textId="77777777" w:rsidR="00B84CAF" w:rsidRPr="00B84CAF" w:rsidRDefault="00B84CAF" w:rsidP="00B84CA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Constant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7EDC8FC" w14:textId="77777777" w:rsidR="00B84CAF" w:rsidRPr="00B84CAF" w:rsidRDefault="00B84CAF" w:rsidP="00B84CA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 xml:space="preserve">  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84423AC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39.531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91932D6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0.159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6BFFBCF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248.13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E2BF34A" w14:textId="450057F2" w:rsidR="00B84CAF" w:rsidRPr="00B84CAF" w:rsidRDefault="00B64D98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="00B84CAF"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7213579" w14:textId="77777777" w:rsidR="00B84CAF" w:rsidRPr="00B84CAF" w:rsidRDefault="00B84CAF" w:rsidP="00B84CA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 xml:space="preserve">  </w:t>
            </w:r>
          </w:p>
        </w:tc>
      </w:tr>
      <w:tr w:rsidR="00B84CAF" w:rsidRPr="00B84CAF" w14:paraId="1E98F2F9" w14:textId="77777777" w:rsidTr="00B84CA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8D37969" w14:textId="40730508" w:rsidR="00B84CAF" w:rsidRPr="00B84CAF" w:rsidRDefault="00103C16" w:rsidP="00B84CAF">
            <w:pPr>
              <w:spacing w:before="90" w:line="240" w:lineRule="auto"/>
              <w:ind w:firstLine="0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 xml:space="preserve"> α</m:t>
                    </m:r>
                  </m:e>
                  <m:sub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3E57423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-32.563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4A50C52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-16.281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AD67084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0.159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FA72741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-102.19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A99ABD3" w14:textId="25458DF5" w:rsidR="00B84CAF" w:rsidRPr="00B84CAF" w:rsidRDefault="00B64D98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46194DF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B84CAF" w:rsidRPr="00B84CAF" w14:paraId="4A9C42D6" w14:textId="77777777" w:rsidTr="00B84CA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CAE0AA1" w14:textId="448D3FC0" w:rsidR="00B84CAF" w:rsidRPr="00B84CAF" w:rsidRDefault="00103C16" w:rsidP="00B84CAF">
            <w:pPr>
              <w:spacing w:before="90" w:line="240" w:lineRule="auto"/>
              <w:ind w:firstLine="0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μ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BDAA9F6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-2.937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EB73CBA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-1.469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6A176E0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0.159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B5A37E8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-9.22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F1F9286" w14:textId="3CC94F11" w:rsidR="00B84CAF" w:rsidRPr="00B84CAF" w:rsidRDefault="00B64D98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9451750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B84CAF" w:rsidRPr="00B84CAF" w14:paraId="78B2ED02" w14:textId="77777777" w:rsidTr="00B84CA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7BCDF5C" w14:textId="7794955C" w:rsidR="00B84CAF" w:rsidRPr="00B84CAF" w:rsidRDefault="00103C16" w:rsidP="00B84CAF">
            <w:pPr>
              <w:spacing w:before="90" w:line="240" w:lineRule="auto"/>
              <w:ind w:firstLine="0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λ</m:t>
                    </m: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11</m:t>
                    </m: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3D1C189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3.062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0FA7AF0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1.531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44B1EAF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0.159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0E4DCB8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9.61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6F43AB7" w14:textId="5908AB55" w:rsidR="00B84CAF" w:rsidRPr="00B84CAF" w:rsidRDefault="00B64D98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27D36FA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B84CAF" w:rsidRPr="00B84CAF" w14:paraId="1A9EBB2F" w14:textId="77777777" w:rsidTr="00B84CA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33B5DEA" w14:textId="4A4402F2" w:rsidR="00B84CAF" w:rsidRPr="00B84CAF" w:rsidRDefault="00103C16" w:rsidP="00B84CAF">
            <w:pPr>
              <w:spacing w:before="90" w:line="240" w:lineRule="auto"/>
              <w:ind w:firstLine="0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B84CAF" w:rsidRPr="00B84CAF">
              <w:rPr>
                <w:rFonts w:eastAsia="Times New Roman"/>
                <w:sz w:val="16"/>
                <w:szCs w:val="16"/>
              </w:rPr>
              <w:t>*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78E9AF9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-2.562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4DC0871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-1.281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83CBA8F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0.159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CCDBBD1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-8.04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BAB1FC9" w14:textId="7E939BA8" w:rsidR="00B84CAF" w:rsidRPr="00B84CAF" w:rsidRDefault="00B64D98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EEF3A5C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B84CAF" w:rsidRPr="00B84CAF" w14:paraId="41620CF5" w14:textId="77777777" w:rsidTr="00B84CA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67FB2CB" w14:textId="4596EC73" w:rsidR="00B84CAF" w:rsidRPr="00B84CAF" w:rsidRDefault="00103C16" w:rsidP="00B84CA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B84CAF" w:rsidRPr="00B84CAF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BFB02D7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3.438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7A8DDED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1.719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456B59F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0.159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D827D84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10.79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215E1E2" w14:textId="2271FFE2" w:rsidR="00B84CAF" w:rsidRPr="00B84CAF" w:rsidRDefault="00B64D98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C876609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B84CAF" w:rsidRPr="00B84CAF" w14:paraId="3DF093BF" w14:textId="77777777" w:rsidTr="00B84CAF"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997FADA" w14:textId="42B8DFC3" w:rsidR="00B84CAF" w:rsidRPr="00B84CAF" w:rsidRDefault="00103C16" w:rsidP="00B84CA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B84CAF" w:rsidRPr="00B84CAF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67F73F6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-2.937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2905405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-1.469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5F431BC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0.159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424E50C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-9.22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673B87A" w14:textId="687CC076" w:rsidR="00B84CAF" w:rsidRPr="00B84CAF" w:rsidRDefault="00B64D98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079063A" w14:textId="77777777" w:rsidR="00B84CAF" w:rsidRPr="00B84CAF" w:rsidRDefault="00B84CAF" w:rsidP="00B84CA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84CAF">
              <w:rPr>
                <w:rFonts w:eastAsia="Times New Roman"/>
                <w:sz w:val="16"/>
                <w:szCs w:val="16"/>
              </w:rPr>
              <w:t>1.00</w:t>
            </w:r>
          </w:p>
        </w:tc>
      </w:tr>
    </w:tbl>
    <w:p w14:paraId="0D4E1855" w14:textId="192598D6" w:rsidR="0098749B" w:rsidRDefault="0098749B" w:rsidP="0011635A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</w:p>
    <w:p w14:paraId="30A484D8" w14:textId="732026B4" w:rsidR="0011635A" w:rsidRPr="00046E4D" w:rsidRDefault="0011635A" w:rsidP="0011635A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046E4D">
        <w:rPr>
          <w:rFonts w:eastAsia="Times New Roman"/>
        </w:rPr>
        <w:t>Regression Equation in Uncoded Units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6"/>
        <w:gridCol w:w="7772"/>
        <w:gridCol w:w="216"/>
      </w:tblGrid>
      <w:tr w:rsidR="0011635A" w:rsidRPr="00046E4D" w14:paraId="3695D125" w14:textId="77777777" w:rsidTr="00025E95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2892C4F" w14:textId="48D0B1F9" w:rsidR="0011635A" w:rsidRPr="0022371E" w:rsidRDefault="0011635A" w:rsidP="00025E95">
            <w:pPr>
              <w:pStyle w:val="ListParagraph"/>
              <w:ind w:left="965" w:firstLine="0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center"/>
            <w:hideMark/>
          </w:tcPr>
          <w:p w14:paraId="5375A45F" w14:textId="1E7CC1C3" w:rsidR="00382236" w:rsidRPr="00382236" w:rsidRDefault="00103C16" w:rsidP="00025E95">
            <w:pPr>
              <w:ind w:firstLine="0"/>
              <w:jc w:val="left"/>
              <w:rPr>
                <w:sz w:val="16"/>
                <w:szCs w:val="16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s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1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16"/>
                    <w:szCs w:val="16"/>
                  </w:rPr>
                  <m:t>= 50.31 - 0.4656 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 xml:space="preserve"> α</m:t>
                    </m:r>
                  </m:e>
                  <m:sub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16"/>
                    <w:szCs w:val="16"/>
                  </w:rPr>
                  <m:t xml:space="preserve"> + 11.37 </m:t>
                </m:r>
                <m:sSub>
                  <m:sSub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μ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16"/>
                    <w:szCs w:val="16"/>
                  </w:rPr>
                  <m:t xml:space="preserve"> + 1.232 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λ</m:t>
                    </m: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11</m:t>
                    </m: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ub>
                </m:sSub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16"/>
                    <w:szCs w:val="16"/>
                  </w:rPr>
                  <m:t xml:space="preserve"> - 0.2945 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 xml:space="preserve"> α</m:t>
                    </m:r>
                  </m:e>
                  <m:sub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16"/>
                    <w:szCs w:val="16"/>
                  </w:rPr>
                  <m:t>*</m:t>
                </m:r>
                <m:sSub>
                  <m:sSub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μ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16"/>
                    <w:szCs w:val="16"/>
                  </w:rPr>
                  <m:t>+ 0.01432 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 xml:space="preserve"> α</m:t>
                    </m:r>
                  </m:e>
                  <m:sub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16"/>
                    <w:szCs w:val="16"/>
                  </w:rPr>
                  <m:t>*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λ</m:t>
                    </m: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11</m:t>
                    </m: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ub>
                </m:sSub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16"/>
                    <w:szCs w:val="16"/>
                  </w:rPr>
                  <m:t xml:space="preserve"> - 2.532 </m:t>
                </m:r>
                <m:sSub>
                  <m:sSub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μ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16"/>
                    <w:szCs w:val="16"/>
                  </w:rPr>
                  <m:t>*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λ</m:t>
                    </m: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11</m:t>
                    </m: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632FA9E6" w14:textId="6B93CA23" w:rsidR="0011635A" w:rsidRPr="0022371E" w:rsidRDefault="0011635A" w:rsidP="00025E95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p w14:paraId="3449969F" w14:textId="7A0FBE36" w:rsidR="003D73BC" w:rsidRDefault="003D73BC" w:rsidP="00382236">
      <w:pPr>
        <w:ind w:firstLine="0"/>
        <w:rPr>
          <w:noProof/>
        </w:rPr>
      </w:pPr>
    </w:p>
    <w:p w14:paraId="49010804" w14:textId="77777777" w:rsidR="00F9410F" w:rsidRDefault="00F9410F" w:rsidP="00382236">
      <w:pPr>
        <w:ind w:firstLine="0"/>
        <w:rPr>
          <w:noProof/>
        </w:rPr>
      </w:pPr>
    </w:p>
    <w:p w14:paraId="20D6A9AA" w14:textId="4B69B365" w:rsidR="003D73BC" w:rsidRDefault="003D73BC" w:rsidP="00382236">
      <w:pPr>
        <w:ind w:firstLine="0"/>
        <w:rPr>
          <w:noProof/>
        </w:rPr>
      </w:pPr>
    </w:p>
    <w:p w14:paraId="3113F3F2" w14:textId="096A6316" w:rsidR="005E742F" w:rsidRDefault="005E742F" w:rsidP="00382236">
      <w:pPr>
        <w:ind w:firstLine="0"/>
        <w:rPr>
          <w:noProof/>
        </w:rPr>
      </w:pPr>
    </w:p>
    <w:p w14:paraId="5167EBFA" w14:textId="1AD4BD60" w:rsidR="005E742F" w:rsidRDefault="005E742F" w:rsidP="00382236">
      <w:pPr>
        <w:ind w:firstLine="0"/>
        <w:rPr>
          <w:noProof/>
        </w:rPr>
      </w:pPr>
    </w:p>
    <w:p w14:paraId="6E71C066" w14:textId="1CEEEF8F" w:rsidR="005E742F" w:rsidRDefault="005E742F" w:rsidP="00382236">
      <w:pPr>
        <w:ind w:firstLine="0"/>
        <w:rPr>
          <w:noProof/>
        </w:rPr>
      </w:pPr>
    </w:p>
    <w:p w14:paraId="15690703" w14:textId="793EAB32" w:rsidR="005E742F" w:rsidRDefault="005E742F" w:rsidP="00382236">
      <w:pPr>
        <w:ind w:firstLine="0"/>
        <w:rPr>
          <w:noProof/>
        </w:rPr>
      </w:pPr>
    </w:p>
    <w:p w14:paraId="743A8456" w14:textId="03F3DC18" w:rsidR="005E742F" w:rsidRDefault="005E742F" w:rsidP="00382236">
      <w:pPr>
        <w:ind w:firstLine="0"/>
        <w:rPr>
          <w:noProof/>
        </w:rPr>
      </w:pPr>
    </w:p>
    <w:p w14:paraId="3D4F3A25" w14:textId="2376647A" w:rsidR="005E742F" w:rsidRDefault="005E742F" w:rsidP="00382236">
      <w:pPr>
        <w:ind w:firstLine="0"/>
        <w:rPr>
          <w:noProof/>
        </w:rPr>
      </w:pPr>
    </w:p>
    <w:p w14:paraId="0FF9574B" w14:textId="6B9689D9" w:rsidR="005E742F" w:rsidRDefault="005E742F" w:rsidP="00382236">
      <w:pPr>
        <w:ind w:firstLine="0"/>
        <w:rPr>
          <w:noProof/>
        </w:rPr>
      </w:pPr>
    </w:p>
    <w:p w14:paraId="09332D1E" w14:textId="0B567EF1" w:rsidR="005E742F" w:rsidRDefault="005E742F" w:rsidP="00382236">
      <w:pPr>
        <w:ind w:firstLine="0"/>
        <w:rPr>
          <w:noProof/>
        </w:rPr>
      </w:pPr>
    </w:p>
    <w:p w14:paraId="10508905" w14:textId="7CA53165" w:rsidR="005E742F" w:rsidRDefault="005E742F" w:rsidP="00382236">
      <w:pPr>
        <w:ind w:firstLine="0"/>
        <w:rPr>
          <w:noProof/>
        </w:rPr>
      </w:pPr>
    </w:p>
    <w:p w14:paraId="6864F2D0" w14:textId="03C410F9" w:rsidR="005E742F" w:rsidRDefault="005E742F" w:rsidP="00382236">
      <w:pPr>
        <w:ind w:firstLine="0"/>
        <w:rPr>
          <w:noProof/>
        </w:rPr>
      </w:pPr>
    </w:p>
    <w:p w14:paraId="13CBDA28" w14:textId="0E7CDEC4" w:rsidR="005E742F" w:rsidRDefault="005E742F" w:rsidP="00382236">
      <w:pPr>
        <w:ind w:firstLine="0"/>
        <w:rPr>
          <w:noProof/>
        </w:rPr>
      </w:pPr>
    </w:p>
    <w:p w14:paraId="677ABB73" w14:textId="6A761818" w:rsidR="005E742F" w:rsidRDefault="005E742F" w:rsidP="00382236">
      <w:pPr>
        <w:ind w:firstLine="0"/>
        <w:rPr>
          <w:noProof/>
        </w:rPr>
      </w:pPr>
    </w:p>
    <w:p w14:paraId="4F875172" w14:textId="154C5E81" w:rsidR="005E742F" w:rsidRDefault="005E742F" w:rsidP="00382236">
      <w:pPr>
        <w:ind w:firstLine="0"/>
        <w:rPr>
          <w:noProof/>
        </w:rPr>
      </w:pPr>
    </w:p>
    <w:p w14:paraId="2DD23768" w14:textId="74A461A0" w:rsidR="005E742F" w:rsidRDefault="005E742F" w:rsidP="00382236">
      <w:pPr>
        <w:ind w:firstLine="0"/>
        <w:rPr>
          <w:noProof/>
        </w:rPr>
      </w:pPr>
    </w:p>
    <w:p w14:paraId="614236F3" w14:textId="444303FC" w:rsidR="005E742F" w:rsidRDefault="005E742F" w:rsidP="00382236">
      <w:pPr>
        <w:ind w:firstLine="0"/>
        <w:rPr>
          <w:noProof/>
        </w:rPr>
      </w:pPr>
    </w:p>
    <w:p w14:paraId="59FCB01D" w14:textId="4DFD3302" w:rsidR="005E742F" w:rsidRDefault="005E742F" w:rsidP="00382236">
      <w:pPr>
        <w:ind w:firstLine="0"/>
        <w:rPr>
          <w:noProof/>
        </w:rPr>
      </w:pPr>
    </w:p>
    <w:p w14:paraId="059AB1D7" w14:textId="1AA53DFB" w:rsidR="005E742F" w:rsidRDefault="005E742F" w:rsidP="00382236">
      <w:pPr>
        <w:ind w:firstLine="0"/>
        <w:rPr>
          <w:noProof/>
        </w:rPr>
      </w:pPr>
    </w:p>
    <w:p w14:paraId="5047747D" w14:textId="604CC2FD" w:rsidR="005E742F" w:rsidRDefault="005E742F" w:rsidP="00382236">
      <w:pPr>
        <w:ind w:firstLine="0"/>
        <w:rPr>
          <w:noProof/>
        </w:rPr>
      </w:pPr>
    </w:p>
    <w:p w14:paraId="7BE14D1B" w14:textId="0D5805EA" w:rsidR="005E742F" w:rsidRDefault="005E742F" w:rsidP="00382236">
      <w:pPr>
        <w:ind w:firstLine="0"/>
        <w:rPr>
          <w:noProof/>
        </w:rPr>
      </w:pPr>
    </w:p>
    <w:p w14:paraId="43B8D1A1" w14:textId="64191877" w:rsidR="00935E71" w:rsidRPr="00935E71" w:rsidRDefault="00935E71" w:rsidP="00935E71">
      <w:pPr>
        <w:autoSpaceDE w:val="0"/>
        <w:autoSpaceDN w:val="0"/>
        <w:adjustRightInd w:val="0"/>
        <w:spacing w:line="240" w:lineRule="auto"/>
        <w:ind w:firstLine="0"/>
        <w:jc w:val="left"/>
      </w:pPr>
    </w:p>
    <w:p w14:paraId="785A11EA" w14:textId="326E3EF6" w:rsidR="005E742F" w:rsidRDefault="005E742F" w:rsidP="00382236">
      <w:pPr>
        <w:ind w:firstLine="0"/>
        <w:rPr>
          <w:noProof/>
        </w:rPr>
      </w:pPr>
    </w:p>
    <w:p w14:paraId="06632F90" w14:textId="11484636" w:rsidR="005E742F" w:rsidRDefault="00641572" w:rsidP="00C65FBC">
      <w:pPr>
        <w:ind w:firstLine="0"/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 wp14:anchorId="2ACD54F9" wp14:editId="4E1A14D5">
                <wp:simplePos x="0" y="0"/>
                <wp:positionH relativeFrom="column">
                  <wp:posOffset>-1905</wp:posOffset>
                </wp:positionH>
                <wp:positionV relativeFrom="paragraph">
                  <wp:posOffset>4573270</wp:posOffset>
                </wp:positionV>
                <wp:extent cx="5616575" cy="635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165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168A4BCC" w14:textId="7F299F85" w:rsidR="00A16745" w:rsidRPr="0025036F" w:rsidRDefault="00A16745" w:rsidP="00641572">
                            <w:pPr>
                              <w:pStyle w:val="Caption"/>
                              <w:jc w:val="center"/>
                              <w:rPr>
                                <w:noProof/>
                                <w:sz w:val="20"/>
                              </w:rPr>
                            </w:pPr>
                            <w:r w:rsidRPr="005F48D4">
                              <w:t xml:space="preserve">Figure D.1. Significant interaction plots for </w:t>
                            </w:r>
                            <m:oMath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</w:rPr>
                                    <m:t>s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</w:rPr>
                                    <m:t>1</m:t>
                                  </m:r>
                                </m:sub>
                              </m:sSub>
                            </m:oMath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ACD54F9"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position:absolute;left:0;text-align:left;margin-left:-.15pt;margin-top:360.1pt;width:442.25pt;height:.05pt;z-index:251869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" stroked="f">
                <v:textbox style="mso-fit-shape-to-text:t" inset="0,0,0,0">
                  <w:txbxContent>
                    <w:p w14:paraId="168A4BCC" w14:textId="7F299F85" w:rsidR="00A16745" w:rsidRPr="0025036F" w:rsidRDefault="00A16745" w:rsidP="00641572">
                      <w:pPr>
                        <w:pStyle w:val="Caption"/>
                        <w:jc w:val="center"/>
                        <w:rPr>
                          <w:noProof/>
                          <w:sz w:val="20"/>
                        </w:rPr>
                      </w:pPr>
                      <w:r w:rsidRPr="005F48D4">
                        <w:t xml:space="preserve">Figure D.1. Significant interaction plots for </w:t>
                      </w:r>
                      <m:oMath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1</m:t>
                            </m:r>
                          </m:sub>
                        </m:sSub>
                      </m:oMath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867136" behindDoc="0" locked="0" layoutInCell="1" allowOverlap="1" wp14:anchorId="6FF19479" wp14:editId="599E0552">
            <wp:simplePos x="0" y="0"/>
            <wp:positionH relativeFrom="column">
              <wp:posOffset>-1946</wp:posOffset>
            </wp:positionH>
            <wp:positionV relativeFrom="paragraph">
              <wp:posOffset>766978</wp:posOffset>
            </wp:positionV>
            <wp:extent cx="5616575" cy="3749675"/>
            <wp:effectExtent l="0" t="0" r="3175" b="3175"/>
            <wp:wrapSquare wrapText="bothSides"/>
            <wp:docPr id="6" name="Picture 6" descr="A close up of a map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3749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ABED46F" w14:textId="65E89118" w:rsidR="005E742F" w:rsidRDefault="005E742F" w:rsidP="00382236">
      <w:pPr>
        <w:ind w:firstLine="0"/>
        <w:rPr>
          <w:noProof/>
        </w:rPr>
      </w:pPr>
    </w:p>
    <w:p w14:paraId="26133FB4" w14:textId="4B7FAB24" w:rsidR="005E742F" w:rsidRDefault="005E742F" w:rsidP="00382236">
      <w:pPr>
        <w:ind w:firstLine="0"/>
        <w:rPr>
          <w:noProof/>
        </w:rPr>
      </w:pPr>
    </w:p>
    <w:p w14:paraId="7BD55A3E" w14:textId="42F3F861" w:rsidR="005E742F" w:rsidRDefault="005E742F" w:rsidP="00382236">
      <w:pPr>
        <w:ind w:firstLine="0"/>
        <w:rPr>
          <w:noProof/>
        </w:rPr>
      </w:pPr>
    </w:p>
    <w:p w14:paraId="248C84D2" w14:textId="3DD02F20" w:rsidR="005E742F" w:rsidRDefault="005E742F" w:rsidP="00382236">
      <w:pPr>
        <w:ind w:firstLine="0"/>
        <w:rPr>
          <w:noProof/>
        </w:rPr>
      </w:pPr>
    </w:p>
    <w:p w14:paraId="76ACB95C" w14:textId="5B4FFD59" w:rsidR="005E742F" w:rsidRDefault="005E742F" w:rsidP="00382236">
      <w:pPr>
        <w:ind w:firstLine="0"/>
        <w:rPr>
          <w:noProof/>
        </w:rPr>
      </w:pPr>
    </w:p>
    <w:p w14:paraId="26B73426" w14:textId="47F8C24C" w:rsidR="005E742F" w:rsidRDefault="005E742F" w:rsidP="00382236">
      <w:pPr>
        <w:ind w:firstLine="0"/>
        <w:rPr>
          <w:noProof/>
        </w:rPr>
      </w:pPr>
    </w:p>
    <w:p w14:paraId="2005B510" w14:textId="15FFE275" w:rsidR="005E742F" w:rsidRDefault="005E742F" w:rsidP="00382236">
      <w:pPr>
        <w:ind w:firstLine="0"/>
        <w:rPr>
          <w:noProof/>
        </w:rPr>
      </w:pPr>
    </w:p>
    <w:p w14:paraId="149F6C76" w14:textId="4310A90F" w:rsidR="005E742F" w:rsidRDefault="005E742F" w:rsidP="00382236">
      <w:pPr>
        <w:ind w:firstLine="0"/>
        <w:rPr>
          <w:noProof/>
        </w:rPr>
      </w:pPr>
    </w:p>
    <w:p w14:paraId="71327525" w14:textId="37C4FE55" w:rsidR="005E742F" w:rsidRDefault="005E742F" w:rsidP="00382236">
      <w:pPr>
        <w:ind w:firstLine="0"/>
        <w:rPr>
          <w:noProof/>
        </w:rPr>
      </w:pPr>
    </w:p>
    <w:p w14:paraId="1B5DE051" w14:textId="7B734A4E" w:rsidR="005E742F" w:rsidRDefault="005E742F" w:rsidP="00382236">
      <w:pPr>
        <w:ind w:firstLine="0"/>
        <w:rPr>
          <w:noProof/>
        </w:rPr>
      </w:pPr>
    </w:p>
    <w:p w14:paraId="10F68C19" w14:textId="5D695500" w:rsidR="005E742F" w:rsidRDefault="005E742F" w:rsidP="00382236">
      <w:pPr>
        <w:ind w:firstLine="0"/>
        <w:rPr>
          <w:noProof/>
        </w:rPr>
      </w:pPr>
    </w:p>
    <w:p w14:paraId="2CEECA80" w14:textId="5FDB60BF" w:rsidR="005E742F" w:rsidRDefault="005E742F" w:rsidP="00382236">
      <w:pPr>
        <w:ind w:firstLine="0"/>
        <w:rPr>
          <w:noProof/>
        </w:rPr>
      </w:pPr>
    </w:p>
    <w:p w14:paraId="7E1B6DD4" w14:textId="7D51542D" w:rsidR="005E742F" w:rsidRDefault="005E742F" w:rsidP="00382236">
      <w:pPr>
        <w:ind w:firstLine="0"/>
        <w:rPr>
          <w:noProof/>
        </w:rPr>
      </w:pPr>
    </w:p>
    <w:p w14:paraId="34172D6C" w14:textId="77777777" w:rsidR="005E742F" w:rsidRDefault="005E742F" w:rsidP="00382236">
      <w:pPr>
        <w:ind w:firstLine="0"/>
        <w:rPr>
          <w:noProof/>
        </w:rPr>
      </w:pPr>
    </w:p>
    <w:p w14:paraId="7ED56817" w14:textId="3B419BA5" w:rsidR="0015422E" w:rsidRDefault="0015422E" w:rsidP="00CD1C8F">
      <w:pPr>
        <w:ind w:firstLine="0"/>
        <w:rPr>
          <w:noProof/>
        </w:rPr>
      </w:pPr>
    </w:p>
    <w:p w14:paraId="1CB04EBC" w14:textId="1CFB9489" w:rsidR="00374E20" w:rsidRDefault="00374E20" w:rsidP="00374E20"/>
    <w:p w14:paraId="434566DE" w14:textId="77777777" w:rsidR="00CD1C8F" w:rsidRDefault="00CD1C8F">
      <w:pPr>
        <w:rPr>
          <w:b/>
        </w:rPr>
      </w:pPr>
      <w:r>
        <w:rPr>
          <w:b/>
        </w:rPr>
        <w:br w:type="page"/>
      </w:r>
    </w:p>
    <w:p w14:paraId="57911BD4" w14:textId="24393F7D" w:rsidR="006F2DCB" w:rsidRPr="00BE1DFE" w:rsidRDefault="00C445B2" w:rsidP="00374E20">
      <w:r w:rsidRPr="00C445B2">
        <w:rPr>
          <w:b/>
        </w:rPr>
        <w:lastRenderedPageBreak/>
        <w:t xml:space="preserve">Response </w:t>
      </w:r>
      <m:oMath>
        <m:sSub>
          <m:sSubPr>
            <m:ctrlPr>
              <w:rPr>
                <w:rFonts w:ascii="Cambria Math" w:hAnsi="Cambria Math"/>
                <w:b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r</m:t>
            </m:r>
          </m:e>
          <m:sub>
            <m:r>
              <m:rPr>
                <m:sty m:val="bi"/>
              </m:rPr>
              <w:rPr>
                <w:rFonts w:ascii="Cambria Math" w:hAnsi="Cambria Math"/>
              </w:rPr>
              <m:t>11</m:t>
            </m:r>
          </m:sub>
        </m:sSub>
      </m:oMath>
    </w:p>
    <w:p w14:paraId="7C699E30" w14:textId="40025695" w:rsidR="006F2DCB" w:rsidRPr="005D1AEE" w:rsidRDefault="006F2DCB" w:rsidP="00374E20">
      <w:pPr>
        <w:ind w:firstLine="0"/>
        <w:rPr>
          <w:b/>
          <w:sz w:val="16"/>
          <w:szCs w:val="16"/>
          <w:lang w:bidi="fa-IR"/>
        </w:rPr>
      </w:pPr>
    </w:p>
    <w:p w14:paraId="0283CAC1" w14:textId="77777777" w:rsidR="005D1AEE" w:rsidRPr="005D1AEE" w:rsidRDefault="005D1AEE" w:rsidP="005D1AEE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5D1AEE">
        <w:rPr>
          <w:rFonts w:eastAsia="Times New Roman"/>
        </w:rPr>
        <w:t>Model Summary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0"/>
        <w:gridCol w:w="704"/>
        <w:gridCol w:w="815"/>
        <w:gridCol w:w="904"/>
      </w:tblGrid>
      <w:tr w:rsidR="005D1AEE" w:rsidRPr="005D1AEE" w14:paraId="005B681F" w14:textId="77777777" w:rsidTr="005D1AEE"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1505F72D" w14:textId="77777777" w:rsidR="005D1AEE" w:rsidRPr="005D1AEE" w:rsidRDefault="005D1AEE" w:rsidP="005D1AEE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D1AEE">
              <w:rPr>
                <w:rFonts w:eastAsia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20E84182" w14:textId="77777777" w:rsidR="005D1AEE" w:rsidRPr="005D1AEE" w:rsidRDefault="005D1AEE" w:rsidP="005D1AEE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D1AEE">
              <w:rPr>
                <w:rFonts w:eastAsia="Times New Roman"/>
                <w:sz w:val="16"/>
                <w:szCs w:val="16"/>
              </w:rPr>
              <w:t>R-sq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0925DFA3" w14:textId="77777777" w:rsidR="005D1AEE" w:rsidRPr="005D1AEE" w:rsidRDefault="005D1AEE" w:rsidP="005D1AEE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D1AEE">
              <w:rPr>
                <w:rFonts w:eastAsia="Times New Roman"/>
                <w:sz w:val="16"/>
                <w:szCs w:val="16"/>
              </w:rPr>
              <w:t>R-sq(adj)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0D0127AA" w14:textId="77777777" w:rsidR="005D1AEE" w:rsidRPr="005D1AEE" w:rsidRDefault="005D1AEE" w:rsidP="005D1AEE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D1AEE">
              <w:rPr>
                <w:rFonts w:eastAsia="Times New Roman"/>
                <w:sz w:val="16"/>
                <w:szCs w:val="16"/>
              </w:rPr>
              <w:t>R-sq(pred)</w:t>
            </w:r>
          </w:p>
        </w:tc>
      </w:tr>
      <w:tr w:rsidR="005D1AEE" w:rsidRPr="005D1AEE" w14:paraId="24FF87CD" w14:textId="77777777" w:rsidTr="005D1AEE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DB62C0D" w14:textId="77777777" w:rsidR="005D1AEE" w:rsidRPr="005D1AEE" w:rsidRDefault="005D1AEE" w:rsidP="005D1AEE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D1AEE">
              <w:rPr>
                <w:rFonts w:eastAsia="Times New Roman"/>
                <w:sz w:val="16"/>
                <w:szCs w:val="16"/>
              </w:rPr>
              <w:t>0.394826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0C4D0CE" w14:textId="77777777" w:rsidR="005D1AEE" w:rsidRPr="005D1AEE" w:rsidRDefault="005D1AEE" w:rsidP="005D1AEE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D1AEE">
              <w:rPr>
                <w:rFonts w:eastAsia="Times New Roman"/>
                <w:sz w:val="16"/>
                <w:szCs w:val="16"/>
              </w:rPr>
              <w:t>84.88%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98B4E24" w14:textId="77777777" w:rsidR="005D1AEE" w:rsidRPr="005D1AEE" w:rsidRDefault="005D1AEE" w:rsidP="005D1AEE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D1AEE">
              <w:rPr>
                <w:rFonts w:eastAsia="Times New Roman"/>
                <w:sz w:val="16"/>
                <w:szCs w:val="16"/>
              </w:rPr>
              <w:t>83.59%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041BD13" w14:textId="77777777" w:rsidR="005D1AEE" w:rsidRPr="005D1AEE" w:rsidRDefault="005D1AEE" w:rsidP="005D1AEE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D1AEE">
              <w:rPr>
                <w:rFonts w:eastAsia="Times New Roman"/>
                <w:sz w:val="16"/>
                <w:szCs w:val="16"/>
              </w:rPr>
              <w:t>81.90%</w:t>
            </w:r>
          </w:p>
        </w:tc>
      </w:tr>
    </w:tbl>
    <w:p w14:paraId="36D38BEB" w14:textId="32C95578" w:rsidR="00A64E43" w:rsidRDefault="00A64E43" w:rsidP="001E6E11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</w:p>
    <w:p w14:paraId="2475EBDF" w14:textId="09103664" w:rsidR="00A64E43" w:rsidRPr="00A64E43" w:rsidRDefault="00A64E43" w:rsidP="00A64E43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A64E43">
        <w:rPr>
          <w:rFonts w:eastAsia="Times New Roman"/>
        </w:rPr>
        <w:t>Coded Coefficients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81"/>
        <w:gridCol w:w="704"/>
        <w:gridCol w:w="704"/>
        <w:gridCol w:w="748"/>
        <w:gridCol w:w="744"/>
        <w:gridCol w:w="735"/>
        <w:gridCol w:w="490"/>
      </w:tblGrid>
      <w:tr w:rsidR="00A64E43" w:rsidRPr="00A64E43" w14:paraId="626B1A6E" w14:textId="77777777" w:rsidTr="00874835"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5AE6867A" w14:textId="77777777" w:rsidR="00A64E43" w:rsidRPr="00A64E43" w:rsidRDefault="00A64E43" w:rsidP="00A64E43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Term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58C1E690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Effect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21B6FFE6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Coef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0483EF61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SE Coef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54830107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T-Value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40CB4A80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P-Value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51F5EBFD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VIF</w:t>
            </w:r>
          </w:p>
        </w:tc>
      </w:tr>
      <w:tr w:rsidR="00A64E43" w:rsidRPr="00A64E43" w14:paraId="6B7C6581" w14:textId="77777777" w:rsidTr="00A64E43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1E1DFC7" w14:textId="77777777" w:rsidR="00A64E43" w:rsidRPr="00A64E43" w:rsidRDefault="00A64E43" w:rsidP="00A64E43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Constant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152ABC3" w14:textId="77777777" w:rsidR="00A64E43" w:rsidRPr="00A64E43" w:rsidRDefault="00A64E43" w:rsidP="00A64E43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 xml:space="preserve">  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B9422D8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0.6941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D098B7D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0.0349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2391E24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19.89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4461BEE" w14:textId="02EB6852" w:rsidR="00A64E43" w:rsidRPr="00A64E43" w:rsidRDefault="00B64D98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0AA2C91" w14:textId="77777777" w:rsidR="00A64E43" w:rsidRPr="00A64E43" w:rsidRDefault="00A64E43" w:rsidP="00A64E43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 xml:space="preserve">  </w:t>
            </w:r>
          </w:p>
        </w:tc>
      </w:tr>
      <w:tr w:rsidR="00A64E43" w:rsidRPr="00A64E43" w14:paraId="3AE9C77D" w14:textId="77777777" w:rsidTr="00A64E43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E4EF3DC" w14:textId="26B11F79" w:rsidR="00A64E43" w:rsidRPr="00A64E43" w:rsidRDefault="00103C16" w:rsidP="00A64E43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α</m:t>
                    </m:r>
                  </m:e>
                  <m:sub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5EE0B46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0.8283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83359CB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0.4141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50880A9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0.0349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23CAAE9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11.87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C758C7B" w14:textId="48E59445" w:rsidR="00A64E43" w:rsidRPr="00A64E43" w:rsidRDefault="00B64D98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49B0A60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A64E43" w:rsidRPr="00A64E43" w14:paraId="726CA6EC" w14:textId="77777777" w:rsidTr="00A64E43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596CC3F" w14:textId="2D364AC5" w:rsidR="00A64E43" w:rsidRPr="00A64E43" w:rsidRDefault="00103C16" w:rsidP="00A64E43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δ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11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5264B73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-0.2495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9296E51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-0.1248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579F6DD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0.0349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300432B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-3.58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C1D9C04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0.001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6F725AA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A64E43" w:rsidRPr="00A64E43" w14:paraId="50FA892A" w14:textId="77777777" w:rsidTr="00A64E43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D4CA677" w14:textId="09D512E2" w:rsidR="00A64E43" w:rsidRPr="00A64E43" w:rsidRDefault="00103C16" w:rsidP="00A64E43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δ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12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09B1174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-0.1423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7F94A09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-0.0711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19A0C45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0.0349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DD5741B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-2.04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0D3FCC2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0.044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F948D39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A64E43" w:rsidRPr="00A64E43" w14:paraId="278DD077" w14:textId="77777777" w:rsidTr="00A64E43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66CF8B5" w14:textId="6F9D5EF5" w:rsidR="00A64E43" w:rsidRPr="00A64E43" w:rsidRDefault="00A64E43" w:rsidP="00A64E43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6206F1">
              <w:rPr>
                <w:rFonts w:eastAsia="Times New Roman"/>
                <w:sz w:val="16"/>
                <w:szCs w:val="16"/>
              </w:rPr>
              <w:t>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D8E198A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-0.5150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F76782F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-0.2575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EED6DA1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0.0349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5938911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-7.38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7FE00E7" w14:textId="37BD1E1B" w:rsidR="00A64E43" w:rsidRPr="00A64E43" w:rsidRDefault="00B64D98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67592CE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A64E43" w:rsidRPr="00A64E43" w14:paraId="0E5E5607" w14:textId="77777777" w:rsidTr="00A64E43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68320BA" w14:textId="66FFABBE" w:rsidR="00A64E43" w:rsidRPr="00A64E43" w:rsidRDefault="00A64E43" w:rsidP="00A64E43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6206F1">
              <w:rPr>
                <w:rFonts w:eastAsia="Times New Roman"/>
                <w:sz w:val="16"/>
                <w:szCs w:val="16"/>
              </w:rPr>
              <w:t>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F8B3B96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1.1723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B79D64A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0.5862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C1EA4D5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0.0349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EA651F3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16.80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DA2B790" w14:textId="09E08F65" w:rsidR="00A64E43" w:rsidRPr="00A64E43" w:rsidRDefault="00B64D98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668D272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A64E43" w:rsidRPr="00A64E43" w14:paraId="498D50AB" w14:textId="77777777" w:rsidTr="00A64E43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41712A0" w14:textId="398E0016" w:rsidR="00A64E43" w:rsidRPr="00A64E43" w:rsidRDefault="00A64E43" w:rsidP="00A64E43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6206F1">
              <w:rPr>
                <w:rFonts w:eastAsia="Times New Roman"/>
                <w:sz w:val="16"/>
                <w:szCs w:val="16"/>
              </w:rPr>
              <w:t>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43253ED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0.3646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9CA6FBB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0.1823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62D4176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0.0349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1350E41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5.22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B70AAE8" w14:textId="1D44B477" w:rsidR="00A64E43" w:rsidRPr="00A64E43" w:rsidRDefault="00B64D98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C595136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A64E43" w:rsidRPr="00A64E43" w14:paraId="768DB934" w14:textId="77777777" w:rsidTr="00A64E43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D5C97F9" w14:textId="50025CC2" w:rsidR="00A64E43" w:rsidRPr="00A64E43" w:rsidRDefault="00103C16" w:rsidP="00A64E43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A64E43" w:rsidRPr="006206F1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43EFBDA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0.6158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F50D694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0.3079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B44B352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0.0349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5A03C8A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8.82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F3F3541" w14:textId="44CC7799" w:rsidR="00A64E43" w:rsidRPr="00A64E43" w:rsidRDefault="00B64D98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6EABE28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A64E43" w:rsidRPr="00A64E43" w14:paraId="43170AC2" w14:textId="77777777" w:rsidTr="00A64E43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606F455" w14:textId="143DA8DE" w:rsidR="00A64E43" w:rsidRPr="00A64E43" w:rsidRDefault="00A64E43" w:rsidP="00A64E43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6206F1">
              <w:rPr>
                <w:rFonts w:eastAsia="Times New Roman"/>
                <w:sz w:val="16"/>
                <w:szCs w:val="16"/>
              </w:rPr>
              <w:t>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δ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</m:sub>
              </m:sSub>
            </m:oMath>
            <w:r w:rsidRPr="006206F1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3D81ED8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-0.2052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52426A0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-0.1026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6EAA004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0.0349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20995C4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-2.94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4C351A6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0.004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4203827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A64E43" w:rsidRPr="00A64E43" w14:paraId="3C4CB9A9" w14:textId="77777777" w:rsidTr="00874835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6047F1A" w14:textId="38C869DB" w:rsidR="00A64E43" w:rsidRPr="00A64E43" w:rsidRDefault="00A64E43" w:rsidP="00A64E43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6206F1">
              <w:rPr>
                <w:rFonts w:eastAsia="Times New Roman"/>
                <w:sz w:val="16"/>
                <w:szCs w:val="16"/>
              </w:rPr>
              <w:t>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Pr="006206F1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58D055A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-0.4128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E131FAB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-0.2064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EB2B205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0.0349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8644DED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-5.91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B0E23FD" w14:textId="112AC002" w:rsidR="00A64E43" w:rsidRPr="00A64E43" w:rsidRDefault="00B64D98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8875ECD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A64E43" w:rsidRPr="00A64E43" w14:paraId="1026571A" w14:textId="77777777" w:rsidTr="00874835"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67B6468" w14:textId="329FDCDB" w:rsidR="00A64E43" w:rsidRPr="00A64E43" w:rsidRDefault="00A64E43" w:rsidP="00A64E43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6206F1">
              <w:rPr>
                <w:rFonts w:eastAsia="Times New Roman"/>
                <w:sz w:val="16"/>
                <w:szCs w:val="16"/>
              </w:rPr>
              <w:t>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  <w:r w:rsidRPr="006206F1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</m:oMath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6C7C5B8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0.2589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8F8F8D0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0.1295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26E1CA7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0.0349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54E0B62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3.71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E178AD7" w14:textId="24150930" w:rsidR="00A64E43" w:rsidRPr="00A64E43" w:rsidRDefault="00B64D98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8362496" w14:textId="77777777" w:rsidR="00A64E43" w:rsidRPr="00A64E43" w:rsidRDefault="00A64E43" w:rsidP="00A64E4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A64E43">
              <w:rPr>
                <w:rFonts w:eastAsia="Times New Roman"/>
                <w:sz w:val="16"/>
                <w:szCs w:val="16"/>
              </w:rPr>
              <w:t>1.00</w:t>
            </w:r>
          </w:p>
        </w:tc>
      </w:tr>
    </w:tbl>
    <w:p w14:paraId="228C9E59" w14:textId="70E0A7E5" w:rsidR="001E6E11" w:rsidRPr="006B2C24" w:rsidRDefault="001E6E11" w:rsidP="001E6E11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</w:p>
    <w:p w14:paraId="0E3776B4" w14:textId="288A147F" w:rsidR="001E6E11" w:rsidRPr="00446B6B" w:rsidRDefault="001E6E11" w:rsidP="001E6E11">
      <w:pPr>
        <w:shd w:val="clear" w:color="auto" w:fill="FFFFFF"/>
        <w:spacing w:line="240" w:lineRule="auto"/>
        <w:ind w:firstLine="0"/>
        <w:jc w:val="left"/>
        <w:rPr>
          <w:rFonts w:eastAsia="Times New Roman"/>
          <w:color w:val="004D72"/>
        </w:rPr>
      </w:pPr>
      <w:r w:rsidRPr="00446B6B">
        <w:rPr>
          <w:rFonts w:eastAsia="Times New Roman"/>
        </w:rPr>
        <w:t>Regression Equation in Uncoded Units</w:t>
      </w:r>
    </w:p>
    <w:tbl>
      <w:tblPr>
        <w:tblW w:w="88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4"/>
        <w:gridCol w:w="8236"/>
        <w:gridCol w:w="215"/>
      </w:tblGrid>
      <w:tr w:rsidR="001E6E11" w:rsidRPr="00446B6B" w14:paraId="49841C0E" w14:textId="77777777" w:rsidTr="00CD1C8F">
        <w:trPr>
          <w:trHeight w:val="191"/>
        </w:trPr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0D185ED" w14:textId="0787376C" w:rsidR="001E6E11" w:rsidRPr="00861BC1" w:rsidRDefault="00103C16" w:rsidP="00AE7E28">
            <w:pPr>
              <w:pStyle w:val="ListParagraph"/>
              <w:ind w:left="965" w:firstLine="0"/>
              <w:rPr>
                <w:lang w:bidi="fa-IR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11</m:t>
                    </m:r>
                  </m:sub>
                </m:sSub>
              </m:oMath>
            </m:oMathPara>
          </w:p>
          <w:p w14:paraId="010B80DC" w14:textId="77777777" w:rsidR="001E6E11" w:rsidRPr="00DE518D" w:rsidRDefault="001E6E11" w:rsidP="00AE7E28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3309CF2" w14:textId="7213AB14" w:rsidR="007677D5" w:rsidRDefault="001E6E11" w:rsidP="007677D5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DE518D">
              <w:rPr>
                <w:rFonts w:eastAsia="Times New Roman"/>
                <w:sz w:val="16"/>
                <w:szCs w:val="16"/>
              </w:rPr>
              <w:t>=</w:t>
            </w:r>
            <w:r w:rsidR="007677D5" w:rsidRPr="007677D5">
              <w:rPr>
                <w:rFonts w:eastAsia="Times New Roman"/>
                <w:sz w:val="16"/>
                <w:szCs w:val="16"/>
              </w:rPr>
              <w:t>-0.027 + 0.00098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7677D5" w:rsidRPr="007677D5">
              <w:rPr>
                <w:rFonts w:eastAsia="Times New Roman"/>
                <w:sz w:val="16"/>
                <w:szCs w:val="16"/>
              </w:rPr>
              <w:t xml:space="preserve"> + 0.0007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δ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</m:sub>
              </m:sSub>
            </m:oMath>
            <w:r w:rsidR="007677D5" w:rsidRPr="007677D5">
              <w:rPr>
                <w:rFonts w:eastAsia="Times New Roman"/>
                <w:sz w:val="16"/>
                <w:szCs w:val="16"/>
              </w:rPr>
              <w:t xml:space="preserve"> - 0.0356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δ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12</m:t>
                  </m:r>
                </m:sub>
              </m:sSub>
            </m:oMath>
            <w:r w:rsidR="007677D5" w:rsidRPr="007677D5">
              <w:rPr>
                <w:rFonts w:eastAsia="Times New Roman"/>
                <w:sz w:val="16"/>
                <w:szCs w:val="16"/>
              </w:rPr>
              <w:t xml:space="preserve"> + 0.003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7677D5" w:rsidRPr="007677D5">
              <w:rPr>
                <w:rFonts w:eastAsia="Times New Roman"/>
                <w:sz w:val="16"/>
                <w:szCs w:val="16"/>
              </w:rPr>
              <w:t>+ 0.2354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  <w:r w:rsidR="007677D5" w:rsidRPr="007677D5">
              <w:rPr>
                <w:rFonts w:eastAsia="Times New Roman"/>
                <w:sz w:val="16"/>
                <w:szCs w:val="16"/>
              </w:rPr>
              <w:t>+ 0.0045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</m:oMath>
            <w:r w:rsidR="007677D5" w:rsidRPr="007677D5">
              <w:rPr>
                <w:rFonts w:eastAsia="Times New Roman"/>
                <w:sz w:val="16"/>
                <w:szCs w:val="16"/>
              </w:rPr>
              <w:t xml:space="preserve"> + 0.002566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  <w:r w:rsidR="007677D5">
              <w:rPr>
                <w:rFonts w:eastAsia="Times New Roman"/>
                <w:sz w:val="16"/>
                <w:szCs w:val="16"/>
              </w:rPr>
              <w:t>- 0.00513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δ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</m:sub>
              </m:sSub>
            </m:oMath>
            <w:r w:rsidR="007677D5" w:rsidRPr="006206F1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  <w:r w:rsidR="007677D5" w:rsidRPr="007677D5">
              <w:rPr>
                <w:rFonts w:eastAsia="Times New Roman"/>
                <w:sz w:val="16"/>
                <w:szCs w:val="16"/>
              </w:rPr>
              <w:t xml:space="preserve"> - 0.3558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11</m:t>
                  </m:r>
                </m:sub>
              </m:sSub>
            </m:oMath>
            <w:r w:rsidR="007677D5" w:rsidRPr="007677D5">
              <w:rPr>
                <w:rFonts w:eastAsia="Times New Roman"/>
                <w:sz w:val="16"/>
                <w:szCs w:val="16"/>
              </w:rPr>
              <w:t>+ 0.00719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</m:oMath>
          </w:p>
          <w:p w14:paraId="315B2E66" w14:textId="344C038A" w:rsidR="001E6E11" w:rsidRPr="00DE518D" w:rsidRDefault="001E6E11" w:rsidP="00AE7E28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center"/>
            <w:hideMark/>
          </w:tcPr>
          <w:p w14:paraId="6102F529" w14:textId="6FA3ACDD" w:rsidR="00487D77" w:rsidRPr="00DE518D" w:rsidRDefault="00487D77" w:rsidP="007677D5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p w14:paraId="791F8558" w14:textId="190F5F77" w:rsidR="008F0001" w:rsidRDefault="008F0001" w:rsidP="007677D5">
      <w:pPr>
        <w:ind w:firstLine="0"/>
        <w:rPr>
          <w:b/>
          <w:noProof/>
        </w:rPr>
      </w:pPr>
    </w:p>
    <w:p w14:paraId="7DCE12AC" w14:textId="57B7BD2B" w:rsidR="00CC5263" w:rsidRDefault="00CC5263" w:rsidP="007677D5">
      <w:pPr>
        <w:ind w:firstLine="0"/>
        <w:rPr>
          <w:b/>
          <w:noProof/>
        </w:rPr>
      </w:pPr>
    </w:p>
    <w:p w14:paraId="3EE0EFD1" w14:textId="565CEC8E" w:rsidR="00CC5263" w:rsidRDefault="00CC5263" w:rsidP="007677D5">
      <w:pPr>
        <w:ind w:firstLine="0"/>
        <w:rPr>
          <w:b/>
          <w:noProof/>
        </w:rPr>
      </w:pPr>
    </w:p>
    <w:p w14:paraId="45EBF64D" w14:textId="0854C556" w:rsidR="00CC5263" w:rsidRDefault="00CC5263" w:rsidP="007677D5">
      <w:pPr>
        <w:ind w:firstLine="0"/>
        <w:rPr>
          <w:b/>
          <w:noProof/>
        </w:rPr>
      </w:pPr>
    </w:p>
    <w:p w14:paraId="37233428" w14:textId="5C94BA0C" w:rsidR="00CC5263" w:rsidRDefault="00CC5263" w:rsidP="007677D5">
      <w:pPr>
        <w:ind w:firstLine="0"/>
        <w:rPr>
          <w:b/>
          <w:noProof/>
        </w:rPr>
      </w:pPr>
    </w:p>
    <w:p w14:paraId="50B23E31" w14:textId="6108C3DA" w:rsidR="00CC5263" w:rsidRDefault="00CC5263" w:rsidP="007677D5">
      <w:pPr>
        <w:ind w:firstLine="0"/>
        <w:rPr>
          <w:b/>
          <w:noProof/>
        </w:rPr>
      </w:pPr>
    </w:p>
    <w:p w14:paraId="284E6B2C" w14:textId="63723CD1" w:rsidR="00CC5263" w:rsidRDefault="00CC5263" w:rsidP="007677D5">
      <w:pPr>
        <w:ind w:firstLine="0"/>
        <w:rPr>
          <w:b/>
          <w:noProof/>
        </w:rPr>
      </w:pPr>
    </w:p>
    <w:p w14:paraId="309402DB" w14:textId="393E58BC" w:rsidR="00CC5263" w:rsidRDefault="00CC5263" w:rsidP="007677D5">
      <w:pPr>
        <w:ind w:firstLine="0"/>
        <w:rPr>
          <w:b/>
          <w:noProof/>
        </w:rPr>
      </w:pPr>
    </w:p>
    <w:p w14:paraId="27DF0196" w14:textId="314C9070" w:rsidR="00CC5263" w:rsidRDefault="00CC5263" w:rsidP="007677D5">
      <w:pPr>
        <w:ind w:firstLine="0"/>
        <w:rPr>
          <w:b/>
          <w:noProof/>
        </w:rPr>
      </w:pPr>
    </w:p>
    <w:p w14:paraId="614DF453" w14:textId="06A2F39D" w:rsidR="00CC5263" w:rsidRDefault="00CC5263" w:rsidP="007677D5">
      <w:pPr>
        <w:ind w:firstLine="0"/>
        <w:rPr>
          <w:b/>
          <w:noProof/>
        </w:rPr>
      </w:pPr>
    </w:p>
    <w:p w14:paraId="3468913F" w14:textId="2A98F51B" w:rsidR="00CC5263" w:rsidRDefault="00CC5263" w:rsidP="007677D5">
      <w:pPr>
        <w:ind w:firstLine="0"/>
        <w:rPr>
          <w:b/>
          <w:noProof/>
        </w:rPr>
      </w:pPr>
    </w:p>
    <w:p w14:paraId="48FFD0C5" w14:textId="18F8E5BE" w:rsidR="00CC5263" w:rsidRDefault="00CC5263" w:rsidP="007677D5">
      <w:pPr>
        <w:ind w:firstLine="0"/>
        <w:rPr>
          <w:b/>
          <w:noProof/>
        </w:rPr>
      </w:pPr>
    </w:p>
    <w:p w14:paraId="1F926B23" w14:textId="4F24F1A2" w:rsidR="00CC5263" w:rsidRDefault="00CC5263" w:rsidP="007677D5">
      <w:pPr>
        <w:ind w:firstLine="0"/>
        <w:rPr>
          <w:b/>
          <w:noProof/>
        </w:rPr>
      </w:pPr>
    </w:p>
    <w:p w14:paraId="5756BE79" w14:textId="35D61401" w:rsidR="00CC5263" w:rsidRDefault="00CC5263" w:rsidP="007677D5">
      <w:pPr>
        <w:ind w:firstLine="0"/>
        <w:rPr>
          <w:b/>
          <w:noProof/>
        </w:rPr>
      </w:pPr>
    </w:p>
    <w:p w14:paraId="70CA415A" w14:textId="1A3A157B" w:rsidR="00CC5263" w:rsidRDefault="00CC5263" w:rsidP="007677D5">
      <w:pPr>
        <w:ind w:firstLine="0"/>
        <w:rPr>
          <w:b/>
          <w:noProof/>
        </w:rPr>
      </w:pPr>
    </w:p>
    <w:p w14:paraId="4156C5DB" w14:textId="38F148E9" w:rsidR="00CC5263" w:rsidRDefault="00CC5263" w:rsidP="007677D5">
      <w:pPr>
        <w:ind w:firstLine="0"/>
        <w:rPr>
          <w:b/>
          <w:noProof/>
        </w:rPr>
      </w:pPr>
    </w:p>
    <w:p w14:paraId="1B86F122" w14:textId="22DD5AB4" w:rsidR="00CC5263" w:rsidRDefault="00CC5263" w:rsidP="007677D5">
      <w:pPr>
        <w:ind w:firstLine="0"/>
        <w:rPr>
          <w:b/>
          <w:noProof/>
        </w:rPr>
      </w:pPr>
    </w:p>
    <w:p w14:paraId="20ED6B75" w14:textId="395CB5B5" w:rsidR="00CC5263" w:rsidRDefault="00CC5263" w:rsidP="007677D5">
      <w:pPr>
        <w:ind w:firstLine="0"/>
        <w:rPr>
          <w:b/>
          <w:noProof/>
        </w:rPr>
      </w:pPr>
    </w:p>
    <w:p w14:paraId="561D74AE" w14:textId="155D99FA" w:rsidR="00CC5263" w:rsidRDefault="00524349" w:rsidP="007677D5">
      <w:pPr>
        <w:ind w:firstLine="0"/>
        <w:rPr>
          <w:b/>
          <w:noProof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872256" behindDoc="0" locked="0" layoutInCell="1" allowOverlap="1" wp14:anchorId="0270F0A8" wp14:editId="1E3F01BE">
                <wp:simplePos x="0" y="0"/>
                <wp:positionH relativeFrom="margin">
                  <wp:align>left</wp:align>
                </wp:positionH>
                <wp:positionV relativeFrom="paragraph">
                  <wp:posOffset>3772719</wp:posOffset>
                </wp:positionV>
                <wp:extent cx="5616575" cy="635"/>
                <wp:effectExtent l="0" t="0" r="3175" b="0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165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E5A895E" w14:textId="65FFCC28" w:rsidR="00A16745" w:rsidRPr="00716A85" w:rsidRDefault="00A16745" w:rsidP="00AF1057">
                            <w:pPr>
                              <w:pStyle w:val="Caption"/>
                              <w:jc w:val="center"/>
                              <w:rPr>
                                <w:b/>
                                <w:noProof/>
                                <w:sz w:val="20"/>
                              </w:rPr>
                            </w:pPr>
                            <w:r w:rsidRPr="002F56FC">
                              <w:t xml:space="preserve">Figure D.2. Significant interaction plots for </w:t>
                            </w:r>
                            <m:oMath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szCs w:val="16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szCs w:val="16"/>
                                    </w:rPr>
                                    <m:t>r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  <w:szCs w:val="16"/>
                                    </w:rPr>
                                    <m:t>11</m:t>
                                  </m:r>
                                </m:sub>
                              </m:sSub>
                            </m:oMath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70F0A8" id="Text Box 1" o:spid="_x0000_s1027" type="#_x0000_t202" style="position:absolute;left:0;text-align:left;margin-left:0;margin-top:297.05pt;width:442.25pt;height:.05pt;z-index:25187225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" stroked="f">
                <v:textbox style="mso-fit-shape-to-text:t" inset="0,0,0,0">
                  <w:txbxContent>
                    <w:p w14:paraId="0E5A895E" w14:textId="65FFCC28" w:rsidR="00A16745" w:rsidRPr="00716A85" w:rsidRDefault="00A16745" w:rsidP="00AF1057">
                      <w:pPr>
                        <w:pStyle w:val="Caption"/>
                        <w:jc w:val="center"/>
                        <w:rPr>
                          <w:b/>
                          <w:noProof/>
                          <w:sz w:val="20"/>
                        </w:rPr>
                      </w:pPr>
                      <w:r w:rsidRPr="002F56FC">
                        <w:t xml:space="preserve">Figure D.2. Significant interaction plots for </w:t>
                      </w:r>
                      <m:oMath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Cs w:val="16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Cs w:val="16"/>
                              </w:rPr>
                              <m:t>r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Cs w:val="16"/>
                              </w:rPr>
                              <m:t>11</m:t>
                            </m:r>
                          </m:sub>
                        </m:sSub>
                      </m:oMath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5F43F1B" w14:textId="211F80F1" w:rsidR="00CC5263" w:rsidRDefault="00AF1057" w:rsidP="007677D5">
      <w:pPr>
        <w:ind w:firstLine="0"/>
        <w:rPr>
          <w:b/>
          <w:noProof/>
        </w:rPr>
      </w:pPr>
      <w:r>
        <w:rPr>
          <w:b/>
          <w:noProof/>
        </w:rPr>
        <w:drawing>
          <wp:anchor distT="0" distB="0" distL="114300" distR="114300" simplePos="0" relativeHeight="251870208" behindDoc="0" locked="0" layoutInCell="1" allowOverlap="1" wp14:anchorId="2E31E774" wp14:editId="72329F86">
            <wp:simplePos x="0" y="0"/>
            <wp:positionH relativeFrom="column">
              <wp:posOffset>-1946</wp:posOffset>
            </wp:positionH>
            <wp:positionV relativeFrom="paragraph">
              <wp:posOffset>-3200380</wp:posOffset>
            </wp:positionV>
            <wp:extent cx="5616575" cy="3773170"/>
            <wp:effectExtent l="0" t="0" r="3175" b="0"/>
            <wp:wrapSquare wrapText="bothSides"/>
            <wp:docPr id="12" name="Picture 12" descr="A close up of a map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2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37731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F2A3273" w14:textId="7AB8CBF8" w:rsidR="008F0001" w:rsidRDefault="008F0001" w:rsidP="000471FF">
      <w:pPr>
        <w:pStyle w:val="ListParagraph"/>
        <w:ind w:left="965" w:firstLine="0"/>
        <w:rPr>
          <w:b/>
          <w:lang w:bidi="fa-IR"/>
        </w:rPr>
      </w:pPr>
    </w:p>
    <w:p w14:paraId="2B88700C" w14:textId="12624764" w:rsidR="008F0001" w:rsidRDefault="008F0001" w:rsidP="000471FF">
      <w:pPr>
        <w:pStyle w:val="ListParagraph"/>
        <w:ind w:left="965" w:firstLine="0"/>
        <w:rPr>
          <w:b/>
          <w:lang w:bidi="fa-IR"/>
        </w:rPr>
      </w:pPr>
    </w:p>
    <w:p w14:paraId="02E102DE" w14:textId="2BBD39C2" w:rsidR="00446B6B" w:rsidRPr="00C445B2" w:rsidRDefault="00CD1C8F" w:rsidP="00524349">
      <w:pPr>
        <w:rPr>
          <w:b/>
        </w:rPr>
      </w:pPr>
      <w:r>
        <w:rPr>
          <w:b/>
        </w:rPr>
        <w:br w:type="page"/>
      </w:r>
      <w:r w:rsidR="00C445B2">
        <w:rPr>
          <w:b/>
        </w:rPr>
        <w:lastRenderedPageBreak/>
        <w:t xml:space="preserve">Response </w:t>
      </w:r>
      <m:oMath>
        <m:sSub>
          <m:sSubPr>
            <m:ctrlPr>
              <w:rPr>
                <w:rFonts w:ascii="Cambria Math" w:hAnsi="Cambria Math"/>
                <w:b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r</m:t>
            </m:r>
          </m:e>
          <m:sub>
            <m:r>
              <m:rPr>
                <m:sty m:val="bi"/>
              </m:rPr>
              <w:rPr>
                <w:rFonts w:ascii="Cambria Math" w:hAnsi="Cambria Math"/>
              </w:rPr>
              <m:t>12</m:t>
            </m:r>
          </m:sub>
        </m:sSub>
      </m:oMath>
    </w:p>
    <w:p w14:paraId="71B5EDDB" w14:textId="4AE14AE0" w:rsidR="007E4171" w:rsidRDefault="007E4171" w:rsidP="00374E20">
      <w:pPr>
        <w:ind w:firstLine="0"/>
        <w:rPr>
          <w:b/>
          <w:lang w:bidi="fa-IR"/>
        </w:rPr>
      </w:pPr>
    </w:p>
    <w:p w14:paraId="7EFB4E38" w14:textId="77777777" w:rsidR="00C87B1C" w:rsidRPr="00C87B1C" w:rsidRDefault="00C87B1C" w:rsidP="00C87B1C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C87B1C">
        <w:rPr>
          <w:rFonts w:eastAsia="Times New Roman"/>
        </w:rPr>
        <w:t>Model Summary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0"/>
        <w:gridCol w:w="704"/>
        <w:gridCol w:w="815"/>
        <w:gridCol w:w="904"/>
      </w:tblGrid>
      <w:tr w:rsidR="00C87B1C" w:rsidRPr="00C87B1C" w14:paraId="285CAF90" w14:textId="77777777" w:rsidTr="00C87B1C"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09F4B3E2" w14:textId="77777777" w:rsidR="00C87B1C" w:rsidRPr="00C87B1C" w:rsidRDefault="00C87B1C" w:rsidP="00C87B1C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0BA58A32" w14:textId="77777777" w:rsidR="00C87B1C" w:rsidRPr="00C87B1C" w:rsidRDefault="00C87B1C" w:rsidP="00C87B1C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R-sq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68B35044" w14:textId="77777777" w:rsidR="00C87B1C" w:rsidRPr="00C87B1C" w:rsidRDefault="00C87B1C" w:rsidP="00C87B1C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R-sq(adj)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421B3212" w14:textId="77777777" w:rsidR="00C87B1C" w:rsidRPr="00C87B1C" w:rsidRDefault="00C87B1C" w:rsidP="00C87B1C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R-sq(pred)</w:t>
            </w:r>
          </w:p>
        </w:tc>
      </w:tr>
      <w:tr w:rsidR="00C87B1C" w:rsidRPr="00C87B1C" w14:paraId="2BB44052" w14:textId="77777777" w:rsidTr="00C87B1C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6C7E4AF" w14:textId="77777777" w:rsidR="00C87B1C" w:rsidRPr="00C87B1C" w:rsidRDefault="00C87B1C" w:rsidP="00C87B1C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0.628683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D9CB7FC" w14:textId="77777777" w:rsidR="00C87B1C" w:rsidRPr="00C87B1C" w:rsidRDefault="00C87B1C" w:rsidP="00C87B1C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57.73%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04B110B" w14:textId="77777777" w:rsidR="00C87B1C" w:rsidRPr="00C87B1C" w:rsidRDefault="00C87B1C" w:rsidP="00C87B1C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54.11%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AD9AC50" w14:textId="77777777" w:rsidR="00C87B1C" w:rsidRPr="00C87B1C" w:rsidRDefault="00C87B1C" w:rsidP="00C87B1C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49.40%</w:t>
            </w:r>
          </w:p>
        </w:tc>
      </w:tr>
    </w:tbl>
    <w:p w14:paraId="32BC0B8E" w14:textId="7314060C" w:rsidR="007E4171" w:rsidRDefault="007E4171" w:rsidP="007E4171">
      <w:pPr>
        <w:rPr>
          <w:b/>
          <w:lang w:bidi="fa-IR"/>
        </w:rPr>
      </w:pPr>
    </w:p>
    <w:p w14:paraId="4EE10404" w14:textId="77777777" w:rsidR="00C87B1C" w:rsidRPr="00C87B1C" w:rsidRDefault="00C87B1C" w:rsidP="00C87B1C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C87B1C">
        <w:rPr>
          <w:rFonts w:eastAsia="Times New Roman"/>
        </w:rPr>
        <w:t>Coded Coefficients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9"/>
        <w:gridCol w:w="704"/>
        <w:gridCol w:w="704"/>
        <w:gridCol w:w="748"/>
        <w:gridCol w:w="744"/>
        <w:gridCol w:w="735"/>
        <w:gridCol w:w="490"/>
      </w:tblGrid>
      <w:tr w:rsidR="00C87B1C" w:rsidRPr="00C87B1C" w14:paraId="27DC409D" w14:textId="77777777" w:rsidTr="00C87B1C"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2963DA1B" w14:textId="77777777" w:rsidR="00C87B1C" w:rsidRPr="00C87B1C" w:rsidRDefault="00C87B1C" w:rsidP="00C87B1C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Term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76B310AD" w14:textId="77777777" w:rsidR="00C87B1C" w:rsidRPr="00C87B1C" w:rsidRDefault="00C87B1C" w:rsidP="00C87B1C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Effect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4E93B901" w14:textId="77777777" w:rsidR="00C87B1C" w:rsidRPr="00C87B1C" w:rsidRDefault="00C87B1C" w:rsidP="00C87B1C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Coef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142D3475" w14:textId="77777777" w:rsidR="00C87B1C" w:rsidRPr="00C87B1C" w:rsidRDefault="00C87B1C" w:rsidP="00C87B1C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SE Coef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25421EDC" w14:textId="77777777" w:rsidR="00C87B1C" w:rsidRPr="00C87B1C" w:rsidRDefault="00C87B1C" w:rsidP="00C87B1C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T-Value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74A693CB" w14:textId="77777777" w:rsidR="00C87B1C" w:rsidRPr="00C87B1C" w:rsidRDefault="00C87B1C" w:rsidP="00C87B1C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P-Value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3580C397" w14:textId="77777777" w:rsidR="00C87B1C" w:rsidRPr="00C87B1C" w:rsidRDefault="00C87B1C" w:rsidP="00C87B1C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VIF</w:t>
            </w:r>
          </w:p>
        </w:tc>
      </w:tr>
      <w:tr w:rsidR="00C87B1C" w:rsidRPr="00C87B1C" w14:paraId="25E23AE5" w14:textId="77777777" w:rsidTr="00C87B1C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7A788D2" w14:textId="77777777" w:rsidR="00C87B1C" w:rsidRPr="00C87B1C" w:rsidRDefault="00C87B1C" w:rsidP="00C87B1C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Constant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138CC91" w14:textId="77777777" w:rsidR="00C87B1C" w:rsidRPr="00C87B1C" w:rsidRDefault="00C87B1C" w:rsidP="00C87B1C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 xml:space="preserve">  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B0C75D8" w14:textId="77777777" w:rsidR="00C87B1C" w:rsidRPr="00C87B1C" w:rsidRDefault="00C87B1C" w:rsidP="00C87B1C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0.5900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811CEE4" w14:textId="77777777" w:rsidR="00C87B1C" w:rsidRPr="00C87B1C" w:rsidRDefault="00C87B1C" w:rsidP="00C87B1C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0.0556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E3AC3BD" w14:textId="77777777" w:rsidR="00C87B1C" w:rsidRPr="00C87B1C" w:rsidRDefault="00C87B1C" w:rsidP="00C87B1C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10.62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F740B5E" w14:textId="4EBFDEFA" w:rsidR="00C87B1C" w:rsidRPr="00C87B1C" w:rsidRDefault="00B64D98" w:rsidP="00C87B1C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1E4E997" w14:textId="77777777" w:rsidR="00C87B1C" w:rsidRPr="00C87B1C" w:rsidRDefault="00C87B1C" w:rsidP="00C87B1C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 xml:space="preserve">  </w:t>
            </w:r>
          </w:p>
        </w:tc>
      </w:tr>
      <w:tr w:rsidR="003163A0" w:rsidRPr="00C87B1C" w14:paraId="18E125E0" w14:textId="77777777" w:rsidTr="00C87B1C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2FA3263" w14:textId="03533085" w:rsidR="003163A0" w:rsidRPr="00C87B1C" w:rsidRDefault="00103C16" w:rsidP="003163A0">
            <w:pPr>
              <w:spacing w:before="90" w:line="240" w:lineRule="auto"/>
              <w:ind w:firstLine="0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α</m:t>
                    </m:r>
                  </m:e>
                  <m:sub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36BFFF2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0.5861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146A3AE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0.2930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E022FF6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0.0556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4F6E3D4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5.27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E8F38C5" w14:textId="112D3FE9" w:rsidR="003163A0" w:rsidRPr="00C87B1C" w:rsidRDefault="00B64D98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781C7F8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163A0" w:rsidRPr="00C87B1C" w14:paraId="69922785" w14:textId="77777777" w:rsidTr="00C87B1C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076BF5F" w14:textId="26B1D325" w:rsidR="003163A0" w:rsidRPr="00C87B1C" w:rsidRDefault="00103C16" w:rsidP="003163A0">
            <w:pPr>
              <w:spacing w:before="90" w:line="240" w:lineRule="auto"/>
              <w:ind w:firstLine="0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β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6984D72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-0.1981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BDFCF28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-0.0991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41AE29C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0.0556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674538A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-1.78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7B598F2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0.077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CB93E26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163A0" w:rsidRPr="00C87B1C" w14:paraId="442DDF28" w14:textId="77777777" w:rsidTr="00C87B1C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70312ED" w14:textId="3D68A7B9" w:rsidR="003163A0" w:rsidRPr="00C87B1C" w:rsidRDefault="00103C16" w:rsidP="003163A0">
            <w:pPr>
              <w:spacing w:before="90" w:line="240" w:lineRule="auto"/>
              <w:ind w:firstLine="0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δ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11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BF9E05F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-0.2822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C2160EB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-0.1411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790115B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0.0556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CF69ECF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-2.54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C37415D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0.012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ED388A4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163A0" w:rsidRPr="00C87B1C" w14:paraId="4DFFCDF7" w14:textId="77777777" w:rsidTr="00C87B1C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ED6EACF" w14:textId="128FBE79" w:rsidR="003163A0" w:rsidRPr="00C87B1C" w:rsidRDefault="00103C16" w:rsidP="003163A0">
            <w:pPr>
              <w:spacing w:before="90" w:line="240" w:lineRule="auto"/>
              <w:ind w:firstLine="0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δ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12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5FAC28C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-0.2984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00622F2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-0.1492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677463B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0.0556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8CDEE46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-2.68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F3AB455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0.008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A2524C2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163A0" w:rsidRPr="00C87B1C" w14:paraId="739D1739" w14:textId="77777777" w:rsidTr="00C87B1C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98D4C01" w14:textId="1F841A7F" w:rsidR="003163A0" w:rsidRPr="00C87B1C" w:rsidRDefault="00103C16" w:rsidP="003163A0">
            <w:pPr>
              <w:spacing w:before="90" w:line="240" w:lineRule="auto"/>
              <w:ind w:firstLine="0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μ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CA9A2F2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-0.2799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2DCFCEC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-0.1400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2DFCFDD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0.0556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F361ADD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-2.52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9B1785C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0.013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86346B9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163A0" w:rsidRPr="00C87B1C" w14:paraId="4CAF0EA4" w14:textId="77777777" w:rsidTr="00C87B1C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C90D4C0" w14:textId="62A214A8" w:rsidR="003163A0" w:rsidRPr="00C87B1C" w:rsidRDefault="00103C16" w:rsidP="003163A0">
            <w:pPr>
              <w:spacing w:before="90" w:line="240" w:lineRule="auto"/>
              <w:ind w:firstLine="0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λ</m:t>
                    </m: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11</m:t>
                    </m: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B3EAB16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-0.2211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E361CAB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-0.1105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CF6B65E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0.0556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FBF23DE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-1.99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2CFCEE6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0.049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940F976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163A0" w:rsidRPr="00C87B1C" w14:paraId="66E259CA" w14:textId="77777777" w:rsidTr="00C87B1C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2D19433" w14:textId="25F82341" w:rsidR="003163A0" w:rsidRPr="00C87B1C" w:rsidRDefault="00103C16" w:rsidP="003163A0">
            <w:pPr>
              <w:spacing w:before="90" w:line="240" w:lineRule="auto"/>
              <w:ind w:firstLine="0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  <w:lang w:bidi="fa-IR"/>
                      </w:rPr>
                      <m:t>λ</m:t>
                    </m:r>
                  </m:e>
                  <m:sub>
                    <m:r>
                      <w:rPr>
                        <w:rFonts w:ascii="Cambria Math" w:hAnsi="Cambria Math"/>
                        <w:sz w:val="16"/>
                        <w:szCs w:val="16"/>
                        <w:vertAlign w:val="subscript"/>
                        <w:lang w:bidi="fa-IR"/>
                      </w:rPr>
                      <m:t>12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  <w:vertAlign w:val="subscript"/>
                        <w:lang w:bidi="fa-IR"/>
                      </w:rPr>
                      <m:t xml:space="preserve"> 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D2F5492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0.7473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BCC628B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0.3737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AED51EC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0.0556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D6CCC5B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6.72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1E8C88D" w14:textId="6C4120E4" w:rsidR="003163A0" w:rsidRPr="00C87B1C" w:rsidRDefault="00B64D98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A62AF0C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163A0" w:rsidRPr="00C87B1C" w14:paraId="666FA971" w14:textId="77777777" w:rsidTr="00C87B1C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49B92F2" w14:textId="15600F43" w:rsidR="003163A0" w:rsidRPr="00C87B1C" w:rsidRDefault="00103C16" w:rsidP="003163A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3163A0" w:rsidRPr="00F436EF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F610B5B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-0.7677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8FD79CD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-0.3839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F367BD8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0.0556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83A0D86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-6.91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625917E" w14:textId="05CA7809" w:rsidR="003163A0" w:rsidRPr="00C87B1C" w:rsidRDefault="00B64D98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A4B5102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163A0" w:rsidRPr="00C87B1C" w14:paraId="25180795" w14:textId="77777777" w:rsidTr="00C87B1C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4C44D95" w14:textId="7189CE7B" w:rsidR="003163A0" w:rsidRPr="00C87B1C" w:rsidRDefault="00103C16" w:rsidP="003163A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3163A0" w:rsidRPr="00F436EF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12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9E13ECB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0.2462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132E0A4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0.1231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7E0C6D4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0.0556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5385EEC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2.22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E9E6E81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0.029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F0244D9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163A0" w:rsidRPr="00C87B1C" w14:paraId="4E06C884" w14:textId="77777777" w:rsidTr="00C87B1C"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5E7B54C" w14:textId="2773C43B" w:rsidR="003163A0" w:rsidRPr="00C87B1C" w:rsidRDefault="00103C16" w:rsidP="003163A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β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3163A0" w:rsidRPr="00F436EF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δ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</m:sub>
              </m:sSub>
            </m:oMath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522FA1A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0.2935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9E19AF3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0.1468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F023E83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0.0556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424E015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2.64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5B5842E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0.009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F9CD0E5" w14:textId="77777777" w:rsidR="003163A0" w:rsidRPr="00C87B1C" w:rsidRDefault="003163A0" w:rsidP="003163A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87B1C">
              <w:rPr>
                <w:rFonts w:eastAsia="Times New Roman"/>
                <w:sz w:val="16"/>
                <w:szCs w:val="16"/>
              </w:rPr>
              <w:t>1.00</w:t>
            </w:r>
          </w:p>
        </w:tc>
      </w:tr>
    </w:tbl>
    <w:p w14:paraId="42C3B5CA" w14:textId="54086544" w:rsidR="007541AA" w:rsidRDefault="007541AA" w:rsidP="00AD77C2">
      <w:pPr>
        <w:ind w:firstLine="0"/>
      </w:pPr>
    </w:p>
    <w:p w14:paraId="4AAACAD4" w14:textId="22A3AE7D" w:rsidR="00046E4D" w:rsidRPr="00046E4D" w:rsidRDefault="00046E4D" w:rsidP="00046E4D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046E4D">
        <w:rPr>
          <w:rFonts w:eastAsia="Times New Roman"/>
        </w:rPr>
        <w:t>Regression Equation in Uncoded Units</w:t>
      </w:r>
    </w:p>
    <w:tbl>
      <w:tblPr>
        <w:tblW w:w="800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15"/>
        <w:gridCol w:w="215"/>
        <w:gridCol w:w="215"/>
      </w:tblGrid>
      <w:tr w:rsidR="00046E4D" w:rsidRPr="00046E4D" w14:paraId="0789BAB8" w14:textId="77777777" w:rsidTr="000905E1">
        <w:trPr>
          <w:trHeight w:val="207"/>
        </w:trPr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153401E8" w14:textId="21186F6C" w:rsidR="00046E4D" w:rsidRPr="00861BC1" w:rsidRDefault="00103C16" w:rsidP="00C445B2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r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12</m:t>
                  </m:r>
                </m:sub>
              </m:sSub>
            </m:oMath>
            <w:r w:rsidR="000905E1" w:rsidRPr="00861BC1">
              <w:rPr>
                <w:rFonts w:eastAsia="Times New Roman"/>
                <w:sz w:val="16"/>
                <w:szCs w:val="16"/>
              </w:rPr>
              <w:t>=</w:t>
            </w:r>
            <w:r w:rsidR="000905E1">
              <w:rPr>
                <w:rFonts w:eastAsia="Times New Roman"/>
                <w:sz w:val="16"/>
                <w:szCs w:val="16"/>
              </w:rPr>
              <w:t xml:space="preserve"> </w:t>
            </w:r>
            <w:r w:rsidR="000905E1" w:rsidRPr="00F436EF">
              <w:rPr>
                <w:rFonts w:eastAsia="Times New Roman"/>
                <w:sz w:val="16"/>
                <w:szCs w:val="16"/>
              </w:rPr>
              <w:t>0.673 + 0.02075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0905E1" w:rsidRPr="00F436EF">
              <w:rPr>
                <w:rFonts w:eastAsia="Times New Roman"/>
                <w:sz w:val="16"/>
                <w:szCs w:val="16"/>
              </w:rPr>
              <w:t xml:space="preserve"> - 0.1229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β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0905E1" w:rsidRPr="00F436EF">
              <w:rPr>
                <w:rFonts w:eastAsia="Times New Roman"/>
                <w:sz w:val="16"/>
                <w:szCs w:val="16"/>
              </w:rPr>
              <w:t>- 0.0576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δ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</m:sub>
              </m:sSub>
            </m:oMath>
            <w:r w:rsidR="000905E1" w:rsidRPr="00F436EF">
              <w:rPr>
                <w:rFonts w:eastAsia="Times New Roman"/>
                <w:sz w:val="16"/>
                <w:szCs w:val="16"/>
              </w:rPr>
              <w:t xml:space="preserve"> - 0.0746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δ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12</m:t>
                  </m:r>
                </m:sub>
              </m:sSub>
            </m:oMath>
            <w:r w:rsidR="000905E1" w:rsidRPr="00861BC1">
              <w:rPr>
                <w:rFonts w:eastAsia="Times New Roman"/>
                <w:sz w:val="16"/>
                <w:szCs w:val="16"/>
              </w:rPr>
              <w:t xml:space="preserve"> </w:t>
            </w:r>
            <w:r w:rsidR="000905E1" w:rsidRPr="00F436EF">
              <w:rPr>
                <w:rFonts w:eastAsia="Times New Roman"/>
                <w:sz w:val="16"/>
                <w:szCs w:val="16"/>
              </w:rPr>
              <w:t>- 0.965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0905E1" w:rsidRPr="00F436EF">
              <w:rPr>
                <w:rFonts w:eastAsia="Times New Roman"/>
                <w:sz w:val="16"/>
                <w:szCs w:val="16"/>
              </w:rPr>
              <w:t>+ 0.0683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  <w:r w:rsidR="000905E1" w:rsidRPr="00F436EF">
              <w:rPr>
                <w:rFonts w:eastAsia="Times New Roman"/>
                <w:sz w:val="16"/>
                <w:szCs w:val="16"/>
              </w:rPr>
              <w:t xml:space="preserve"> + 0.0557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</m:oMath>
            <w:r w:rsidR="000905E1" w:rsidRPr="00F436EF">
              <w:rPr>
                <w:rFonts w:eastAsia="Times New Roman"/>
                <w:sz w:val="16"/>
                <w:szCs w:val="16"/>
              </w:rPr>
              <w:t xml:space="preserve"> - 0.003199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  <w:r w:rsidR="000905E1" w:rsidRPr="00F436EF">
              <w:rPr>
                <w:rFonts w:eastAsia="Times New Roman"/>
                <w:sz w:val="16"/>
                <w:szCs w:val="16"/>
              </w:rPr>
              <w:t>+ 0.000912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12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  <w:r w:rsidR="000905E1" w:rsidRPr="00F436EF">
              <w:rPr>
                <w:rFonts w:eastAsia="Times New Roman"/>
                <w:sz w:val="16"/>
                <w:szCs w:val="16"/>
              </w:rPr>
              <w:t>+ 0.01468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β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δ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3708A1AC" w14:textId="77777777" w:rsidR="00046E4D" w:rsidRDefault="00046E4D" w:rsidP="00046E4D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</w:p>
          <w:p w14:paraId="0739E16C" w14:textId="05C37914" w:rsidR="00CD1C8F" w:rsidRPr="00861BC1" w:rsidRDefault="00CD1C8F" w:rsidP="00046E4D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5289B24B" w14:textId="2A3973EF" w:rsidR="004468B0" w:rsidRPr="00861BC1" w:rsidRDefault="004468B0" w:rsidP="00861BC1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p w14:paraId="5F49B8EC" w14:textId="2811EE9C" w:rsidR="00D91A9D" w:rsidRDefault="00D91A9D" w:rsidP="009E780C">
      <w:pPr>
        <w:ind w:firstLine="0"/>
      </w:pPr>
    </w:p>
    <w:p w14:paraId="4DB8D801" w14:textId="69D42FFA" w:rsidR="00D91A9D" w:rsidRDefault="00D91A9D" w:rsidP="009E780C">
      <w:pPr>
        <w:ind w:firstLine="0"/>
      </w:pPr>
    </w:p>
    <w:p w14:paraId="7E9BACEC" w14:textId="46567C83" w:rsidR="00AC28D4" w:rsidRDefault="00AC28D4" w:rsidP="00CD1C8F">
      <w:pPr>
        <w:ind w:firstLine="0"/>
      </w:pPr>
      <w:r>
        <w:br w:type="page"/>
      </w:r>
    </w:p>
    <w:p w14:paraId="3E2C1524" w14:textId="5B9B646A" w:rsidR="00FC04B9" w:rsidRDefault="00171DA7" w:rsidP="00CD1C8F">
      <w:pPr>
        <w:ind w:firstLine="0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875328" behindDoc="0" locked="0" layoutInCell="1" allowOverlap="1" wp14:anchorId="258C8D9F" wp14:editId="1B1EDF27">
                <wp:simplePos x="0" y="0"/>
                <wp:positionH relativeFrom="margin">
                  <wp:align>right</wp:align>
                </wp:positionH>
                <wp:positionV relativeFrom="paragraph">
                  <wp:posOffset>3823335</wp:posOffset>
                </wp:positionV>
                <wp:extent cx="5616575" cy="635"/>
                <wp:effectExtent l="0" t="0" r="3175" b="0"/>
                <wp:wrapSquare wrapText="bothSides"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165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B72693B" w14:textId="2F03D839" w:rsidR="00A16745" w:rsidRPr="00B55A35" w:rsidRDefault="00A16745" w:rsidP="00FC04B9">
                            <w:pPr>
                              <w:pStyle w:val="Caption"/>
                              <w:jc w:val="center"/>
                              <w:rPr>
                                <w:noProof/>
                                <w:sz w:val="20"/>
                              </w:rPr>
                            </w:pPr>
                            <w:r w:rsidRPr="009309C0">
                              <w:t xml:space="preserve">Figure D.3. Significant interaction plots for </w:t>
                            </w:r>
                            <m:oMath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szCs w:val="16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szCs w:val="16"/>
                                    </w:rPr>
                                    <m:t>r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  <w:szCs w:val="16"/>
                                    </w:rPr>
                                    <m:t>12</m:t>
                                  </m:r>
                                </m:sub>
                              </m:sSub>
                            </m:oMath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58C8D9F" id="Text Box 15" o:spid="_x0000_s1028" type="#_x0000_t202" style="position:absolute;left:0;text-align:left;margin-left:391.05pt;margin-top:301.05pt;width:442.25pt;height:.05pt;z-index:251875328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" stroked="f">
                <v:textbox style="mso-fit-shape-to-text:t" inset="0,0,0,0">
                  <w:txbxContent>
                    <w:p w14:paraId="3B72693B" w14:textId="2F03D839" w:rsidR="00A16745" w:rsidRPr="00B55A35" w:rsidRDefault="00A16745" w:rsidP="00FC04B9">
                      <w:pPr>
                        <w:pStyle w:val="Caption"/>
                        <w:jc w:val="center"/>
                        <w:rPr>
                          <w:noProof/>
                          <w:sz w:val="20"/>
                        </w:rPr>
                      </w:pPr>
                      <w:r w:rsidRPr="009309C0">
                        <w:t xml:space="preserve">Figure D.3. Significant interaction plots for </w:t>
                      </w:r>
                      <m:oMath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Cs w:val="16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Cs w:val="16"/>
                              </w:rPr>
                              <m:t>r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Cs w:val="16"/>
                              </w:rPr>
                              <m:t>12</m:t>
                            </m:r>
                          </m:sub>
                        </m:sSub>
                      </m:oMath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873280" behindDoc="0" locked="0" layoutInCell="1" allowOverlap="1" wp14:anchorId="31C0E347" wp14:editId="0A639E3B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5616575" cy="3749675"/>
            <wp:effectExtent l="0" t="0" r="3175" b="3175"/>
            <wp:wrapSquare wrapText="bothSides"/>
            <wp:docPr id="14" name="Picture 14" descr="A close up of a map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3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3749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E4AE6A4" w14:textId="79F8DF4C" w:rsidR="00FC04B9" w:rsidRDefault="00FC04B9" w:rsidP="00171DA7">
      <w:pPr>
        <w:ind w:firstLine="0"/>
      </w:pPr>
    </w:p>
    <w:p w14:paraId="3080B796" w14:textId="3B3D0DE5" w:rsidR="00FC04B9" w:rsidRDefault="00FC04B9" w:rsidP="00CD1C8F">
      <w:pPr>
        <w:ind w:firstLine="0"/>
      </w:pPr>
    </w:p>
    <w:p w14:paraId="56253481" w14:textId="34EFF0DB" w:rsidR="00FC04B9" w:rsidRDefault="00FC04B9" w:rsidP="00CD1C8F">
      <w:pPr>
        <w:ind w:firstLine="0"/>
      </w:pPr>
    </w:p>
    <w:p w14:paraId="2512405F" w14:textId="04FB32D9" w:rsidR="00FC04B9" w:rsidRDefault="00FC04B9" w:rsidP="00CD1C8F">
      <w:pPr>
        <w:ind w:firstLine="0"/>
      </w:pPr>
    </w:p>
    <w:p w14:paraId="1206D9A5" w14:textId="53AAA7AC" w:rsidR="00FC04B9" w:rsidRDefault="00FC04B9" w:rsidP="00CD1C8F">
      <w:pPr>
        <w:ind w:firstLine="0"/>
      </w:pPr>
    </w:p>
    <w:p w14:paraId="227314CE" w14:textId="6F80F01B" w:rsidR="00FC04B9" w:rsidRDefault="00FC04B9" w:rsidP="00CD1C8F">
      <w:pPr>
        <w:ind w:firstLine="0"/>
      </w:pPr>
    </w:p>
    <w:p w14:paraId="60E27F48" w14:textId="434F4ECD" w:rsidR="00FC04B9" w:rsidRDefault="00FC04B9" w:rsidP="00CD1C8F">
      <w:pPr>
        <w:ind w:firstLine="0"/>
      </w:pPr>
    </w:p>
    <w:p w14:paraId="04458041" w14:textId="48688E02" w:rsidR="00FC04B9" w:rsidRDefault="00FC04B9" w:rsidP="00CD1C8F">
      <w:pPr>
        <w:ind w:firstLine="0"/>
      </w:pPr>
    </w:p>
    <w:p w14:paraId="718D4B56" w14:textId="36E6CB82" w:rsidR="00FC04B9" w:rsidRDefault="00FC04B9" w:rsidP="00CD1C8F">
      <w:pPr>
        <w:ind w:firstLine="0"/>
      </w:pPr>
    </w:p>
    <w:p w14:paraId="344D71CA" w14:textId="07106477" w:rsidR="00FC04B9" w:rsidRDefault="00FC04B9" w:rsidP="00CD1C8F">
      <w:pPr>
        <w:ind w:firstLine="0"/>
      </w:pPr>
    </w:p>
    <w:p w14:paraId="6A0D957A" w14:textId="262C493B" w:rsidR="00FC04B9" w:rsidRDefault="00FC04B9" w:rsidP="00CD1C8F">
      <w:pPr>
        <w:ind w:firstLine="0"/>
      </w:pPr>
    </w:p>
    <w:p w14:paraId="0C022318" w14:textId="49090E35" w:rsidR="00FC04B9" w:rsidRDefault="00FC04B9" w:rsidP="00CD1C8F">
      <w:pPr>
        <w:ind w:firstLine="0"/>
      </w:pPr>
    </w:p>
    <w:p w14:paraId="7B72F3D2" w14:textId="0400C710" w:rsidR="00FC04B9" w:rsidRDefault="00FC04B9" w:rsidP="00CD1C8F">
      <w:pPr>
        <w:ind w:firstLine="0"/>
      </w:pPr>
    </w:p>
    <w:p w14:paraId="2CE16963" w14:textId="77777777" w:rsidR="00FC04B9" w:rsidRDefault="00FC04B9" w:rsidP="00CD1C8F">
      <w:pPr>
        <w:ind w:firstLine="0"/>
      </w:pPr>
    </w:p>
    <w:p w14:paraId="4CAA194D" w14:textId="234D9A7A" w:rsidR="00FC04B9" w:rsidRDefault="00FC04B9" w:rsidP="00CD1C8F">
      <w:pPr>
        <w:ind w:firstLine="0"/>
      </w:pPr>
    </w:p>
    <w:p w14:paraId="732C0519" w14:textId="7ACC748F" w:rsidR="00171DA7" w:rsidRDefault="00171DA7" w:rsidP="00CD1C8F">
      <w:pPr>
        <w:ind w:firstLine="0"/>
      </w:pPr>
    </w:p>
    <w:p w14:paraId="10A0821F" w14:textId="14CF0D98" w:rsidR="00171DA7" w:rsidRDefault="00171DA7" w:rsidP="00CD1C8F">
      <w:pPr>
        <w:ind w:firstLine="0"/>
      </w:pPr>
    </w:p>
    <w:p w14:paraId="0F0D73C4" w14:textId="77777777" w:rsidR="00171DA7" w:rsidRDefault="00171DA7" w:rsidP="00CD1C8F">
      <w:pPr>
        <w:ind w:firstLine="0"/>
      </w:pPr>
    </w:p>
    <w:p w14:paraId="57B0FFFA" w14:textId="77777777" w:rsidR="00CD1C8F" w:rsidRPr="00C445B2" w:rsidRDefault="00CD1C8F" w:rsidP="00CD1C8F">
      <w:pPr>
        <w:ind w:firstLine="0"/>
        <w:rPr>
          <w:b/>
          <w:lang w:bidi="fa-IR"/>
        </w:rPr>
      </w:pPr>
      <w:r w:rsidRPr="00C445B2">
        <w:rPr>
          <w:b/>
        </w:rPr>
        <w:lastRenderedPageBreak/>
        <w:t xml:space="preserve">Response </w:t>
      </w:r>
      <m:oMath>
        <m:sSub>
          <m:sSubPr>
            <m:ctrlPr>
              <w:rPr>
                <w:rFonts w:ascii="Cambria Math" w:hAnsi="Cambria Math"/>
                <w:b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w</m:t>
            </m:r>
          </m:e>
          <m:sub>
            <m:r>
              <m:rPr>
                <m:sty m:val="bi"/>
              </m:rPr>
              <w:rPr>
                <w:rFonts w:ascii="Cambria Math" w:hAnsi="Cambria Math"/>
              </w:rPr>
              <m:t>1</m:t>
            </m:r>
          </m:sub>
        </m:sSub>
      </m:oMath>
    </w:p>
    <w:p w14:paraId="3C58ED37" w14:textId="77777777" w:rsidR="00CD1C8F" w:rsidRDefault="00CD1C8F" w:rsidP="00CD1C8F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</w:p>
    <w:p w14:paraId="3A913730" w14:textId="77777777" w:rsidR="00CD1C8F" w:rsidRPr="0098749B" w:rsidRDefault="00CD1C8F" w:rsidP="00CD1C8F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98749B">
        <w:rPr>
          <w:rFonts w:eastAsia="Times New Roman"/>
        </w:rPr>
        <w:t>Model Summary</w:t>
      </w:r>
    </w:p>
    <w:tbl>
      <w:tblPr>
        <w:tblW w:w="0" w:type="auto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0"/>
        <w:gridCol w:w="704"/>
        <w:gridCol w:w="815"/>
        <w:gridCol w:w="904"/>
      </w:tblGrid>
      <w:tr w:rsidR="00CD1C8F" w:rsidRPr="00925278" w14:paraId="1CDD6A40" w14:textId="77777777" w:rsidTr="00F9410F"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6FFF0EF7" w14:textId="77777777" w:rsidR="00CD1C8F" w:rsidRPr="00925278" w:rsidRDefault="00CD1C8F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25278">
              <w:rPr>
                <w:rFonts w:eastAsia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26EE1477" w14:textId="77777777" w:rsidR="00CD1C8F" w:rsidRPr="00925278" w:rsidRDefault="00CD1C8F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25278">
              <w:rPr>
                <w:rFonts w:eastAsia="Times New Roman"/>
                <w:sz w:val="16"/>
                <w:szCs w:val="16"/>
              </w:rPr>
              <w:t>R-sq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1693E117" w14:textId="77777777" w:rsidR="00CD1C8F" w:rsidRPr="00925278" w:rsidRDefault="00CD1C8F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25278">
              <w:rPr>
                <w:rFonts w:eastAsia="Times New Roman"/>
                <w:sz w:val="16"/>
                <w:szCs w:val="16"/>
              </w:rPr>
              <w:t>R-sq(adj)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422EEA40" w14:textId="77777777" w:rsidR="00CD1C8F" w:rsidRPr="00925278" w:rsidRDefault="00CD1C8F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25278">
              <w:rPr>
                <w:rFonts w:eastAsia="Times New Roman"/>
                <w:sz w:val="16"/>
                <w:szCs w:val="16"/>
              </w:rPr>
              <w:t>R-sq(pred)</w:t>
            </w:r>
          </w:p>
        </w:tc>
      </w:tr>
      <w:tr w:rsidR="00CD1C8F" w:rsidRPr="00925278" w14:paraId="56ACD819" w14:textId="77777777" w:rsidTr="00F9410F">
        <w:tc>
          <w:tcPr>
            <w:tcW w:w="0" w:type="auto"/>
            <w:tcBorders>
              <w:top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541DA49" w14:textId="77777777" w:rsidR="00CD1C8F" w:rsidRPr="00925278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25278">
              <w:rPr>
                <w:rFonts w:eastAsia="Times New Roman"/>
                <w:sz w:val="16"/>
                <w:szCs w:val="16"/>
              </w:rPr>
              <w:t>0.0874691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A6015D5" w14:textId="77777777" w:rsidR="00CD1C8F" w:rsidRPr="00925278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25278">
              <w:rPr>
                <w:rFonts w:eastAsia="Times New Roman"/>
                <w:sz w:val="16"/>
                <w:szCs w:val="16"/>
              </w:rPr>
              <w:t>69.79%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3327B32" w14:textId="77777777" w:rsidR="00CD1C8F" w:rsidRPr="00925278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25278">
              <w:rPr>
                <w:rFonts w:eastAsia="Times New Roman"/>
                <w:sz w:val="16"/>
                <w:szCs w:val="16"/>
              </w:rPr>
              <w:t>67.20%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2AD1FE1" w14:textId="77777777" w:rsidR="00CD1C8F" w:rsidRPr="00925278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25278">
              <w:rPr>
                <w:rFonts w:eastAsia="Times New Roman"/>
                <w:sz w:val="16"/>
                <w:szCs w:val="16"/>
              </w:rPr>
              <w:t>63.84%</w:t>
            </w:r>
          </w:p>
        </w:tc>
      </w:tr>
    </w:tbl>
    <w:p w14:paraId="3FEB1D5C" w14:textId="77777777" w:rsidR="00CD1C8F" w:rsidRDefault="00CD1C8F" w:rsidP="00CD1C8F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</w:p>
    <w:p w14:paraId="39D229F0" w14:textId="77777777" w:rsidR="00CD1C8F" w:rsidRPr="00B84CAF" w:rsidRDefault="00CD1C8F" w:rsidP="00CD1C8F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B84CAF">
        <w:rPr>
          <w:rFonts w:eastAsia="Times New Roman"/>
        </w:rPr>
        <w:t>Coded Coefficients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93"/>
        <w:gridCol w:w="784"/>
        <w:gridCol w:w="784"/>
        <w:gridCol w:w="748"/>
        <w:gridCol w:w="744"/>
        <w:gridCol w:w="735"/>
        <w:gridCol w:w="490"/>
      </w:tblGrid>
      <w:tr w:rsidR="00CD1C8F" w:rsidRPr="00CF6A12" w14:paraId="2D9C4ED4" w14:textId="77777777" w:rsidTr="00F9410F"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4E9FBC05" w14:textId="77777777" w:rsidR="00CD1C8F" w:rsidRPr="00CF6A12" w:rsidRDefault="00CD1C8F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Term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60FCF1DE" w14:textId="77777777" w:rsidR="00CD1C8F" w:rsidRPr="00CF6A12" w:rsidRDefault="00CD1C8F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Effect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62D7BA9F" w14:textId="77777777" w:rsidR="00CD1C8F" w:rsidRPr="00CF6A12" w:rsidRDefault="00CD1C8F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Coef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091F51F6" w14:textId="77777777" w:rsidR="00CD1C8F" w:rsidRPr="00CF6A12" w:rsidRDefault="00CD1C8F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SE Coef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119808EF" w14:textId="77777777" w:rsidR="00CD1C8F" w:rsidRPr="00CF6A12" w:rsidRDefault="00CD1C8F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T-Value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109B8601" w14:textId="77777777" w:rsidR="00CD1C8F" w:rsidRPr="00CF6A12" w:rsidRDefault="00CD1C8F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P-Value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39708B49" w14:textId="77777777" w:rsidR="00CD1C8F" w:rsidRPr="00CF6A12" w:rsidRDefault="00CD1C8F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VIF</w:t>
            </w:r>
          </w:p>
        </w:tc>
      </w:tr>
      <w:tr w:rsidR="00CD1C8F" w:rsidRPr="00CF6A12" w14:paraId="4CF4B5B7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088F6A7" w14:textId="77777777" w:rsidR="00CD1C8F" w:rsidRPr="00CF6A12" w:rsidRDefault="00CD1C8F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Constant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16B4421" w14:textId="77777777" w:rsidR="00CD1C8F" w:rsidRPr="00CF6A12" w:rsidRDefault="00CD1C8F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 xml:space="preserve">  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B216934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0.12509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BCDA0BF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0.00773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A9C8ED9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16.18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320F9A8" w14:textId="008AC2E0" w:rsidR="00CD1C8F" w:rsidRPr="00CF6A12" w:rsidRDefault="00B64D98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3166385" w14:textId="77777777" w:rsidR="00CD1C8F" w:rsidRPr="00CF6A12" w:rsidRDefault="00CD1C8F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 xml:space="preserve">  </w:t>
            </w:r>
          </w:p>
        </w:tc>
      </w:tr>
      <w:tr w:rsidR="00CD1C8F" w:rsidRPr="00CF6A12" w14:paraId="246FA20E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2EC037F" w14:textId="77777777" w:rsidR="00CD1C8F" w:rsidRPr="00CF6A12" w:rsidRDefault="00CD1C8F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D027E9">
              <w:rPr>
                <w:rFonts w:eastAsia="Times New Roman"/>
                <w:sz w:val="16"/>
                <w:szCs w:val="16"/>
              </w:rPr>
              <w:t>  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34F0D0F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0.18647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AB4BDD5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0.09324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2E375DC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0.00773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B2D5ED3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12.06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69B9FB1" w14:textId="3EC4265E" w:rsidR="00CD1C8F" w:rsidRPr="00CF6A12" w:rsidRDefault="00B64D98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B4A1760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CD1C8F" w:rsidRPr="00CF6A12" w14:paraId="09EE769E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9A8C74E" w14:textId="77777777" w:rsidR="00CD1C8F" w:rsidRPr="00CF6A12" w:rsidRDefault="00CD1C8F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16"/>
                    <w:szCs w:val="16"/>
                  </w:rPr>
                  <m:t xml:space="preserve">   </m:t>
                </m:r>
                <m:sSub>
                  <m:sSub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β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AF2DB79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-0.02999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1DA6629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-0.01499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28DE505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0.00773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897DE83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-1.94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5401E6E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0.055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7DC4FCE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CD1C8F" w:rsidRPr="00CF6A12" w14:paraId="1EF682B6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C494AA4" w14:textId="77777777" w:rsidR="00CD1C8F" w:rsidRPr="00CF6A12" w:rsidRDefault="00CD1C8F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D027E9">
              <w:rPr>
                <w:rFonts w:eastAsia="Times New Roman"/>
                <w:sz w:val="16"/>
                <w:szCs w:val="16"/>
              </w:rPr>
              <w:t>  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δ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1,1</m:t>
                  </m: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2C134BE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-0.04745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9113B96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-0.02372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527A5CE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0.00773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D10D882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-3.07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A4EB2B1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0.003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82A0460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CD1C8F" w:rsidRPr="00CF6A12" w14:paraId="05190AF7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2013D8E" w14:textId="77777777" w:rsidR="00CD1C8F" w:rsidRPr="00CF6A12" w:rsidRDefault="00CD1C8F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D027E9">
              <w:rPr>
                <w:rFonts w:eastAsia="Times New Roman"/>
                <w:sz w:val="16"/>
                <w:szCs w:val="16"/>
              </w:rPr>
              <w:t>  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δ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1,2</m:t>
                  </m: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4A36EB1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-0.03931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CDA4ABF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-0.01966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D728868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0.00773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DE7E3E9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-2.54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41F2B3A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0.012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ACA11C9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CD1C8F" w:rsidRPr="00CF6A12" w14:paraId="7E02F26F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CC64906" w14:textId="77777777" w:rsidR="00CD1C8F" w:rsidRPr="00CF6A12" w:rsidRDefault="00CD1C8F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D027E9">
              <w:rPr>
                <w:rFonts w:eastAsia="Times New Roman"/>
                <w:sz w:val="16"/>
                <w:szCs w:val="16"/>
              </w:rPr>
              <w:t>  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DEC33DC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-0.10268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98E601A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-0.05134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609B5D6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0.00773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D91BE44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-6.64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B3D0347" w14:textId="304A64E1" w:rsidR="00CD1C8F" w:rsidRPr="00CF6A12" w:rsidRDefault="00B64D98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EB3AD0E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CD1C8F" w:rsidRPr="00CF6A12" w14:paraId="52EBCDA3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21B925F" w14:textId="4ED5259B" w:rsidR="00CD1C8F" w:rsidRPr="00CF6A12" w:rsidRDefault="00CD1C8F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D027E9">
              <w:rPr>
                <w:rFonts w:eastAsia="Times New Roman"/>
                <w:sz w:val="16"/>
                <w:szCs w:val="16"/>
              </w:rPr>
              <w:t>  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1,1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6CB1EB5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0.03433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965B137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0.01716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D4C4BF2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0.00773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30A48E6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2.22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C9B6C0E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0.028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18D4061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CD1C8F" w:rsidRPr="00CF6A12" w14:paraId="5CF6BE17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B3CBE8E" w14:textId="553D527A" w:rsidR="00CD1C8F" w:rsidRPr="00CF6A12" w:rsidRDefault="00CD1C8F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D027E9">
              <w:rPr>
                <w:rFonts w:eastAsia="Times New Roman"/>
                <w:sz w:val="16"/>
                <w:szCs w:val="16"/>
              </w:rPr>
              <w:t>  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1,2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4672D59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0.08746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543680E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0.04373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5FBA7D2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0.00773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261E8BF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5.66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12ACFD6" w14:textId="57B84CED" w:rsidR="00CD1C8F" w:rsidRPr="00CF6A12" w:rsidRDefault="00B64D98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2742687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CD1C8F" w:rsidRPr="00CF6A12" w14:paraId="2F46FD27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0E76947" w14:textId="77777777" w:rsidR="00CD1C8F" w:rsidRPr="00CF6A12" w:rsidRDefault="00103C1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 xml:space="preserve"> α</m:t>
                    </m:r>
                  </m:e>
                  <m:sub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16"/>
                    <w:szCs w:val="16"/>
                  </w:rPr>
                  <m:t>*</m:t>
                </m:r>
                <m:sSub>
                  <m:sSub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μ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8BE7201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-0.05096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D286675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-0.02548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1EF707F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0.00773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9BB7161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-3.30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6F98DC0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0.001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EBFCDCC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CD1C8F" w:rsidRPr="00CF6A12" w14:paraId="20AC651A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16A862D" w14:textId="304CFE04" w:rsidR="00CD1C8F" w:rsidRPr="00CF6A12" w:rsidRDefault="00103C1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 xml:space="preserve"> α</m:t>
                    </m:r>
                  </m:e>
                  <m:sub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16"/>
                    <w:szCs w:val="16"/>
                  </w:rPr>
                  <m:t>*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λ</m:t>
                    </m: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1,2</m:t>
                    </m: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EAA5159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0.04162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6FFBDD6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0.02081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C22BA57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0.00773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B53A89F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2.69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378AFE8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0.008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8013072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CD1C8F" w:rsidRPr="00CF6A12" w14:paraId="53B89409" w14:textId="77777777" w:rsidTr="00F9410F"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0AF4833" w14:textId="77777777" w:rsidR="00CD1C8F" w:rsidRPr="00CF6A12" w:rsidRDefault="00103C1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β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16"/>
                    <w:szCs w:val="16"/>
                  </w:rPr>
                  <m:t>*</m:t>
                </m:r>
                <m:sSub>
                  <m:sSub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δ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1,1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F719762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0.03801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3C94FB0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0.01900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D02D88C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0.00773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13A42E3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2.46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324B1A4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0.015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1BFBCBE" w14:textId="77777777" w:rsidR="00CD1C8F" w:rsidRPr="00CF6A12" w:rsidRDefault="00CD1C8F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CF6A12">
              <w:rPr>
                <w:rFonts w:eastAsia="Times New Roman"/>
                <w:sz w:val="16"/>
                <w:szCs w:val="16"/>
              </w:rPr>
              <w:t>1.00</w:t>
            </w:r>
          </w:p>
        </w:tc>
      </w:tr>
    </w:tbl>
    <w:p w14:paraId="6B13F8A4" w14:textId="77777777" w:rsidR="00CD1C8F" w:rsidRDefault="00CD1C8F" w:rsidP="00CD1C8F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</w:p>
    <w:p w14:paraId="7836AC27" w14:textId="77777777" w:rsidR="00CD1C8F" w:rsidRDefault="00CD1C8F" w:rsidP="00CD1C8F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046E4D">
        <w:rPr>
          <w:rFonts w:eastAsia="Times New Roman"/>
        </w:rPr>
        <w:t>Regression Equation in Uncoded Units</w:t>
      </w:r>
    </w:p>
    <w:p w14:paraId="647748AE" w14:textId="77777777" w:rsidR="00CD1C8F" w:rsidRPr="00C766D0" w:rsidRDefault="00103C16" w:rsidP="00CD1C8F">
      <w:pPr>
        <w:shd w:val="clear" w:color="auto" w:fill="FFFFFF"/>
        <w:spacing w:line="240" w:lineRule="auto"/>
        <w:ind w:firstLine="0"/>
        <w:jc w:val="left"/>
        <w:rPr>
          <w:sz w:val="16"/>
          <w:szCs w:val="16"/>
        </w:rPr>
      </w:pPr>
      <m:oMath>
        <m:sSub>
          <m:sSubPr>
            <m:ctrlPr>
              <w:rPr>
                <w:rFonts w:ascii="Cambria Math" w:hAnsi="Cambria Math"/>
                <w:i/>
                <w:sz w:val="16"/>
                <w:szCs w:val="16"/>
              </w:rPr>
            </m:ctrlPr>
          </m:sSubPr>
          <m:e>
            <m:r>
              <w:rPr>
                <w:rFonts w:ascii="Cambria Math" w:hAnsi="Cambria Math"/>
                <w:sz w:val="16"/>
                <w:szCs w:val="16"/>
              </w:rPr>
              <m:t>w</m:t>
            </m:r>
          </m:e>
          <m:sub>
            <m:r>
              <w:rPr>
                <w:rFonts w:ascii="Cambria Math" w:hAnsi="Cambria Math"/>
                <w:sz w:val="16"/>
                <w:szCs w:val="16"/>
              </w:rPr>
              <m:t>1</m:t>
            </m:r>
          </m:sub>
        </m:sSub>
        <m:r>
          <w:rPr>
            <w:rFonts w:ascii="Cambria Math" w:hAnsi="Cambria Math"/>
            <w:sz w:val="16"/>
            <w:szCs w:val="16"/>
          </w:rPr>
          <m:t>=</m:t>
        </m:r>
      </m:oMath>
      <w:r w:rsidR="00CD1C8F" w:rsidRPr="00C766D0">
        <w:rPr>
          <w:sz w:val="16"/>
          <w:szCs w:val="16"/>
        </w:rPr>
        <w:t>0.1498 + 0.005218</w:t>
      </w:r>
      <m:oMath>
        <m:sSub>
          <m:sSubPr>
            <m:ctrlPr>
              <w:rPr>
                <w:rFonts w:ascii="Cambria Math" w:hAnsi="Cambria Math"/>
                <w:i/>
                <w:sz w:val="16"/>
                <w:szCs w:val="16"/>
              </w:rPr>
            </m:ctrlPr>
          </m:sSubPr>
          <m:e>
            <m:r>
              <w:rPr>
                <w:rFonts w:ascii="Cambria Math" w:hAnsi="Cambria Math"/>
                <w:sz w:val="16"/>
                <w:szCs w:val="16"/>
              </w:rPr>
              <m:t xml:space="preserve"> α</m:t>
            </m:r>
          </m:e>
          <m:sub>
            <m:r>
              <w:rPr>
                <w:rFonts w:ascii="Cambria Math" w:hAnsi="Cambria Math"/>
                <w:sz w:val="16"/>
                <w:szCs w:val="16"/>
              </w:rPr>
              <m:t>1</m:t>
            </m:r>
          </m:sub>
        </m:sSub>
        <m:r>
          <m:rPr>
            <m:sty m:val="p"/>
          </m:rPr>
          <w:rPr>
            <w:rFonts w:ascii="Cambria Math" w:hAnsi="Cambria Math"/>
            <w:sz w:val="16"/>
            <w:szCs w:val="16"/>
          </w:rPr>
          <m:t>-</m:t>
        </m:r>
      </m:oMath>
      <w:r w:rsidR="00CD1C8F" w:rsidRPr="00C766D0">
        <w:rPr>
          <w:sz w:val="16"/>
          <w:szCs w:val="16"/>
        </w:rPr>
        <w:t> 0.01700 </w:t>
      </w:r>
      <m:oMath>
        <m:sSub>
          <m:sSubPr>
            <m:ctrlPr>
              <w:rPr>
                <w:rFonts w:ascii="Cambria Math" w:hAnsi="Cambria Math"/>
                <w:sz w:val="16"/>
                <w:szCs w:val="16"/>
              </w:rPr>
            </m:ctrlPr>
          </m:sSubPr>
          <m:e>
            <m:r>
              <w:rPr>
                <w:rFonts w:ascii="Cambria Math" w:hAnsi="Cambria Math"/>
                <w:sz w:val="16"/>
                <w:szCs w:val="16"/>
              </w:rPr>
              <m:t>β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16"/>
                <w:szCs w:val="16"/>
              </w:rPr>
              <m:t>1</m:t>
            </m:r>
          </m:sub>
        </m:sSub>
      </m:oMath>
      <w:r w:rsidR="00CD1C8F" w:rsidRPr="00C766D0">
        <w:rPr>
          <w:sz w:val="16"/>
          <w:szCs w:val="16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16"/>
            <w:szCs w:val="16"/>
          </w:rPr>
          <m:t>-</m:t>
        </m:r>
      </m:oMath>
      <w:r w:rsidR="00CD1C8F" w:rsidRPr="00C766D0">
        <w:rPr>
          <w:sz w:val="16"/>
          <w:szCs w:val="16"/>
        </w:rPr>
        <w:t> 0.00855 </w:t>
      </w:r>
      <m:oMath>
        <m:sSub>
          <m:sSubPr>
            <m:ctrlPr>
              <w:rPr>
                <w:rFonts w:ascii="Cambria Math" w:hAnsi="Cambria Math"/>
                <w:sz w:val="16"/>
                <w:szCs w:val="16"/>
              </w:rPr>
            </m:ctrlPr>
          </m:sSubPr>
          <m:e>
            <m:r>
              <w:rPr>
                <w:rFonts w:ascii="Cambria Math" w:hAnsi="Cambria Math"/>
                <w:sz w:val="16"/>
                <w:szCs w:val="16"/>
              </w:rPr>
              <m:t>δ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16"/>
                <w:szCs w:val="16"/>
              </w:rPr>
              <m:t>11</m:t>
            </m:r>
          </m:sub>
        </m:sSub>
        <m:r>
          <m:rPr>
            <m:sty m:val="p"/>
          </m:rPr>
          <w:rPr>
            <w:rFonts w:ascii="Cambria Math" w:hAnsi="Cambria Math"/>
            <w:sz w:val="16"/>
            <w:szCs w:val="16"/>
          </w:rPr>
          <m:t>- 0.00983 </m:t>
        </m:r>
        <m:sSub>
          <m:sSubPr>
            <m:ctrlPr>
              <w:rPr>
                <w:rFonts w:ascii="Cambria Math" w:hAnsi="Cambria Math"/>
                <w:sz w:val="16"/>
                <w:szCs w:val="16"/>
              </w:rPr>
            </m:ctrlPr>
          </m:sSubPr>
          <m:e>
            <m:r>
              <w:rPr>
                <w:rFonts w:ascii="Cambria Math" w:hAnsi="Cambria Math"/>
                <w:sz w:val="16"/>
                <w:szCs w:val="16"/>
              </w:rPr>
              <m:t>δ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16"/>
                <w:szCs w:val="16"/>
              </w:rPr>
              <m:t>12</m:t>
            </m:r>
          </m:sub>
        </m:sSub>
        <m:r>
          <m:rPr>
            <m:sty m:val="p"/>
          </m:rPr>
          <w:rPr>
            <w:rFonts w:ascii="Cambria Math" w:hAnsi="Cambria Math"/>
            <w:sz w:val="16"/>
            <w:szCs w:val="16"/>
          </w:rPr>
          <m:t xml:space="preserve"> - 0.1784 </m:t>
        </m:r>
        <m:sSub>
          <m:sSubPr>
            <m:ctrlPr>
              <w:rPr>
                <w:rFonts w:ascii="Cambria Math" w:hAnsi="Cambria Math"/>
                <w:sz w:val="16"/>
                <w:szCs w:val="16"/>
              </w:rPr>
            </m:ctrlPr>
          </m:sSubPr>
          <m:e>
            <m:r>
              <w:rPr>
                <w:rFonts w:ascii="Cambria Math" w:hAnsi="Cambria Math"/>
                <w:sz w:val="16"/>
                <w:szCs w:val="16"/>
              </w:rPr>
              <m:t>μ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16"/>
                <w:szCs w:val="16"/>
              </w:rPr>
              <m:t>1</m:t>
            </m:r>
          </m:sub>
        </m:sSub>
        <m:r>
          <m:rPr>
            <m:sty m:val="p"/>
          </m:rPr>
          <w:rPr>
            <w:rFonts w:ascii="Cambria Math" w:hAnsi="Cambria Math"/>
            <w:sz w:val="16"/>
            <w:szCs w:val="16"/>
          </w:rPr>
          <m:t>+ 0.00429 </m:t>
        </m:r>
        <m:sSub>
          <m:sSubPr>
            <m:ctrlPr>
              <w:rPr>
                <w:rFonts w:ascii="Cambria Math" w:hAnsi="Cambria Math"/>
                <w:sz w:val="16"/>
                <w:szCs w:val="16"/>
              </w:rPr>
            </m:ctrlPr>
          </m:sSubPr>
          <m:e>
            <m:r>
              <w:rPr>
                <w:rFonts w:ascii="Cambria Math" w:hAnsi="Cambria Math"/>
                <w:sz w:val="16"/>
                <w:szCs w:val="16"/>
              </w:rPr>
              <m:t>λ</m:t>
            </m:r>
          </m:e>
          <m:sub>
            <m:r>
              <w:rPr>
                <w:rFonts w:ascii="Cambria Math" w:hAnsi="Cambria Math"/>
                <w:sz w:val="16"/>
                <w:szCs w:val="16"/>
              </w:rPr>
              <m:t>11</m:t>
            </m:r>
          </m:sub>
        </m:sSub>
      </m:oMath>
      <w:r w:rsidR="00CD1C8F" w:rsidRPr="00C766D0">
        <w:rPr>
          <w:sz w:val="16"/>
          <w:szCs w:val="16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16"/>
            <w:szCs w:val="16"/>
          </w:rPr>
          <m:t>+ 0.00509 </m:t>
        </m:r>
        <m:sSub>
          <m:sSubPr>
            <m:ctrlPr>
              <w:rPr>
                <w:rFonts w:ascii="Cambria Math" w:hAnsi="Cambria Math"/>
                <w:sz w:val="16"/>
                <w:szCs w:val="16"/>
              </w:rPr>
            </m:ctrlPr>
          </m:sSubPr>
          <m:e>
            <m:r>
              <w:rPr>
                <w:rFonts w:ascii="Cambria Math" w:hAnsi="Cambria Math"/>
                <w:sz w:val="16"/>
                <w:szCs w:val="16"/>
              </w:rPr>
              <m:t>λ</m:t>
            </m:r>
          </m:e>
          <m:sub>
            <m:r>
              <w:rPr>
                <w:rFonts w:ascii="Cambria Math" w:hAnsi="Cambria Math"/>
                <w:sz w:val="16"/>
                <w:szCs w:val="16"/>
              </w:rPr>
              <m:t>12</m:t>
            </m:r>
          </m:sub>
        </m:sSub>
        <m:r>
          <m:rPr>
            <m:sty m:val="p"/>
          </m:rPr>
          <w:rPr>
            <w:rFonts w:ascii="Cambria Math" w:hAnsi="Cambria Math"/>
            <w:sz w:val="16"/>
            <w:szCs w:val="16"/>
          </w:rPr>
          <m:t xml:space="preserve"> - 0.00586 </m:t>
        </m:r>
        <m:sSub>
          <m:sSubPr>
            <m:ctrlPr>
              <w:rPr>
                <w:rFonts w:ascii="Cambria Math" w:hAnsi="Cambria Math"/>
                <w:i/>
                <w:sz w:val="16"/>
                <w:szCs w:val="16"/>
              </w:rPr>
            </m:ctrlPr>
          </m:sSubPr>
          <m:e>
            <m:r>
              <w:rPr>
                <w:rFonts w:ascii="Cambria Math" w:hAnsi="Cambria Math"/>
                <w:sz w:val="16"/>
                <w:szCs w:val="16"/>
              </w:rPr>
              <m:t xml:space="preserve"> α</m:t>
            </m:r>
          </m:e>
          <m:sub>
            <m:r>
              <w:rPr>
                <w:rFonts w:ascii="Cambria Math" w:hAnsi="Cambria Math"/>
                <w:sz w:val="16"/>
                <w:szCs w:val="16"/>
              </w:rPr>
              <m:t>1</m:t>
            </m:r>
          </m:sub>
        </m:sSub>
        <m:r>
          <w:rPr>
            <w:rFonts w:ascii="Cambria Math" w:hAnsi="Cambria Math"/>
            <w:sz w:val="16"/>
            <w:szCs w:val="16"/>
          </w:rPr>
          <m:t>*</m:t>
        </m:r>
        <m:sSub>
          <m:sSubPr>
            <m:ctrlPr>
              <w:rPr>
                <w:rFonts w:ascii="Cambria Math" w:hAnsi="Cambria Math"/>
                <w:sz w:val="16"/>
                <w:szCs w:val="16"/>
              </w:rPr>
            </m:ctrlPr>
          </m:sSubPr>
          <m:e>
            <m:r>
              <w:rPr>
                <w:rFonts w:ascii="Cambria Math" w:hAnsi="Cambria Math"/>
                <w:sz w:val="16"/>
                <w:szCs w:val="16"/>
              </w:rPr>
              <m:t>μ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16"/>
                <w:szCs w:val="16"/>
              </w:rPr>
              <m:t>1</m:t>
            </m:r>
          </m:sub>
        </m:sSub>
        <m:r>
          <m:rPr>
            <m:sty m:val="p"/>
          </m:rPr>
          <w:rPr>
            <w:rFonts w:ascii="Cambria Math" w:hAnsi="Cambria Math"/>
            <w:sz w:val="16"/>
            <w:szCs w:val="16"/>
          </w:rPr>
          <m:t>+ 0.000154 </m:t>
        </m:r>
        <m:sSub>
          <m:sSubPr>
            <m:ctrlPr>
              <w:rPr>
                <w:rFonts w:ascii="Cambria Math" w:hAnsi="Cambria Math"/>
                <w:i/>
                <w:sz w:val="16"/>
                <w:szCs w:val="16"/>
              </w:rPr>
            </m:ctrlPr>
          </m:sSubPr>
          <m:e>
            <m:r>
              <w:rPr>
                <w:rFonts w:ascii="Cambria Math" w:hAnsi="Cambria Math"/>
                <w:sz w:val="16"/>
                <w:szCs w:val="16"/>
              </w:rPr>
              <m:t xml:space="preserve"> α</m:t>
            </m:r>
          </m:e>
          <m:sub>
            <m:r>
              <w:rPr>
                <w:rFonts w:ascii="Cambria Math" w:hAnsi="Cambria Math"/>
                <w:sz w:val="16"/>
                <w:szCs w:val="16"/>
              </w:rPr>
              <m:t>1</m:t>
            </m:r>
          </m:sub>
        </m:sSub>
        <m:r>
          <w:rPr>
            <w:rFonts w:ascii="Cambria Math" w:hAnsi="Cambria Math"/>
            <w:sz w:val="16"/>
            <w:szCs w:val="16"/>
          </w:rPr>
          <m:t>*</m:t>
        </m:r>
        <m:sSub>
          <m:sSubPr>
            <m:ctrlPr>
              <w:rPr>
                <w:rFonts w:ascii="Cambria Math" w:hAnsi="Cambria Math"/>
                <w:sz w:val="16"/>
                <w:szCs w:val="16"/>
              </w:rPr>
            </m:ctrlPr>
          </m:sSubPr>
          <m:e>
            <m:r>
              <w:rPr>
                <w:rFonts w:ascii="Cambria Math" w:hAnsi="Cambria Math"/>
                <w:sz w:val="16"/>
                <w:szCs w:val="16"/>
              </w:rPr>
              <m:t>λ</m:t>
            </m:r>
          </m:e>
          <m:sub>
            <m:r>
              <w:rPr>
                <w:rFonts w:ascii="Cambria Math" w:hAnsi="Cambria Math"/>
                <w:sz w:val="16"/>
                <w:szCs w:val="16"/>
              </w:rPr>
              <m:t>12</m:t>
            </m:r>
          </m:sub>
        </m:sSub>
        <m:r>
          <m:rPr>
            <m:sty m:val="p"/>
          </m:rPr>
          <w:rPr>
            <w:rFonts w:ascii="Cambria Math" w:hAnsi="Cambria Math"/>
            <w:sz w:val="16"/>
            <w:szCs w:val="16"/>
          </w:rPr>
          <m:t>+ 0.001900 </m:t>
        </m:r>
        <m:sSub>
          <m:sSubPr>
            <m:ctrlPr>
              <w:rPr>
                <w:rFonts w:ascii="Cambria Math" w:hAnsi="Cambria Math"/>
                <w:sz w:val="16"/>
                <w:szCs w:val="16"/>
              </w:rPr>
            </m:ctrlPr>
          </m:sSubPr>
          <m:e>
            <m:r>
              <w:rPr>
                <w:rFonts w:ascii="Cambria Math" w:hAnsi="Cambria Math"/>
                <w:sz w:val="16"/>
                <w:szCs w:val="16"/>
              </w:rPr>
              <m:t>β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16"/>
                <w:szCs w:val="16"/>
              </w:rPr>
              <m:t>1</m:t>
            </m:r>
          </m:sub>
        </m:sSub>
        <m:r>
          <m:rPr>
            <m:sty m:val="p"/>
          </m:rPr>
          <w:rPr>
            <w:rFonts w:ascii="Cambria Math" w:eastAsia="Times New Roman" w:hAnsi="Cambria Math" w:cstheme="majorBidi"/>
            <w:color w:val="000000"/>
            <w:sz w:val="16"/>
            <w:szCs w:val="16"/>
          </w:rPr>
          <m:t>*</m:t>
        </m:r>
        <m:sSub>
          <m:sSubPr>
            <m:ctrlPr>
              <w:rPr>
                <w:rFonts w:ascii="Cambria Math" w:hAnsi="Cambria Math"/>
                <w:sz w:val="16"/>
                <w:szCs w:val="16"/>
              </w:rPr>
            </m:ctrlPr>
          </m:sSubPr>
          <m:e>
            <m:r>
              <w:rPr>
                <w:rFonts w:ascii="Cambria Math" w:hAnsi="Cambria Math"/>
                <w:sz w:val="16"/>
                <w:szCs w:val="16"/>
              </w:rPr>
              <m:t>δ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16"/>
                <w:szCs w:val="16"/>
              </w:rPr>
              <m:t>11</m:t>
            </m:r>
          </m:sub>
        </m:sSub>
        <m:r>
          <w:rPr>
            <w:rFonts w:ascii="Cambria Math" w:hAnsi="Cambria Math"/>
            <w:sz w:val="16"/>
            <w:szCs w:val="16"/>
          </w:rPr>
          <m:t xml:space="preserve">                </m:t>
        </m:r>
      </m:oMath>
    </w:p>
    <w:p w14:paraId="4F2C266F" w14:textId="77777777" w:rsidR="00CD1C8F" w:rsidRPr="00046E4D" w:rsidRDefault="00CD1C8F" w:rsidP="00CD1C8F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</w:p>
    <w:p w14:paraId="6BCB4763" w14:textId="36875B8D" w:rsidR="00CD1C8F" w:rsidRDefault="00CD1C8F" w:rsidP="00CD1C8F">
      <w:pPr>
        <w:rPr>
          <w:noProof/>
        </w:rPr>
      </w:pPr>
    </w:p>
    <w:p w14:paraId="707EA3B6" w14:textId="77777777" w:rsidR="00CD1C8F" w:rsidRDefault="00CD1C8F" w:rsidP="00CD1C8F">
      <w:pPr>
        <w:rPr>
          <w:noProof/>
        </w:rPr>
      </w:pPr>
    </w:p>
    <w:p w14:paraId="1CAB6E0F" w14:textId="77777777" w:rsidR="00F61FA2" w:rsidRDefault="00F61FA2" w:rsidP="0066323C">
      <w:pPr>
        <w:ind w:firstLine="0"/>
        <w:rPr>
          <w:noProof/>
          <w:sz w:val="18"/>
        </w:rPr>
      </w:pPr>
    </w:p>
    <w:p w14:paraId="502AF1CC" w14:textId="77777777" w:rsidR="00F61FA2" w:rsidRDefault="00F61FA2" w:rsidP="0066323C">
      <w:pPr>
        <w:ind w:firstLine="0"/>
        <w:rPr>
          <w:noProof/>
          <w:sz w:val="18"/>
        </w:rPr>
      </w:pPr>
    </w:p>
    <w:p w14:paraId="632F34E9" w14:textId="77777777" w:rsidR="00F61FA2" w:rsidRDefault="00F61FA2" w:rsidP="0066323C">
      <w:pPr>
        <w:ind w:firstLine="0"/>
        <w:rPr>
          <w:noProof/>
          <w:sz w:val="18"/>
        </w:rPr>
      </w:pPr>
    </w:p>
    <w:p w14:paraId="19362103" w14:textId="77777777" w:rsidR="00F61FA2" w:rsidRDefault="00F61FA2" w:rsidP="0066323C">
      <w:pPr>
        <w:ind w:firstLine="0"/>
        <w:rPr>
          <w:noProof/>
          <w:sz w:val="18"/>
        </w:rPr>
      </w:pPr>
    </w:p>
    <w:p w14:paraId="46DF9B84" w14:textId="77777777" w:rsidR="00F61FA2" w:rsidRDefault="00F61FA2" w:rsidP="0066323C">
      <w:pPr>
        <w:ind w:firstLine="0"/>
        <w:rPr>
          <w:noProof/>
          <w:sz w:val="18"/>
        </w:rPr>
      </w:pPr>
    </w:p>
    <w:p w14:paraId="2D5BB3E3" w14:textId="77777777" w:rsidR="00F61FA2" w:rsidRDefault="00F61FA2" w:rsidP="0066323C">
      <w:pPr>
        <w:ind w:firstLine="0"/>
        <w:rPr>
          <w:noProof/>
          <w:sz w:val="18"/>
        </w:rPr>
      </w:pPr>
    </w:p>
    <w:p w14:paraId="498ADD6D" w14:textId="77777777" w:rsidR="00F61FA2" w:rsidRDefault="00F61FA2" w:rsidP="0066323C">
      <w:pPr>
        <w:ind w:firstLine="0"/>
        <w:rPr>
          <w:noProof/>
          <w:sz w:val="18"/>
        </w:rPr>
      </w:pPr>
    </w:p>
    <w:p w14:paraId="7129E39D" w14:textId="77777777" w:rsidR="00F61FA2" w:rsidRDefault="00F61FA2" w:rsidP="0066323C">
      <w:pPr>
        <w:ind w:firstLine="0"/>
        <w:rPr>
          <w:noProof/>
          <w:sz w:val="18"/>
        </w:rPr>
      </w:pPr>
    </w:p>
    <w:p w14:paraId="0563CCFB" w14:textId="77777777" w:rsidR="00F61FA2" w:rsidRDefault="00F61FA2" w:rsidP="0066323C">
      <w:pPr>
        <w:ind w:firstLine="0"/>
        <w:rPr>
          <w:noProof/>
          <w:sz w:val="18"/>
        </w:rPr>
      </w:pPr>
    </w:p>
    <w:p w14:paraId="1349C9CA" w14:textId="77777777" w:rsidR="00F61FA2" w:rsidRDefault="00F61FA2" w:rsidP="0066323C">
      <w:pPr>
        <w:ind w:firstLine="0"/>
        <w:rPr>
          <w:noProof/>
          <w:sz w:val="18"/>
        </w:rPr>
      </w:pPr>
    </w:p>
    <w:p w14:paraId="73ADC765" w14:textId="77777777" w:rsidR="00F61FA2" w:rsidRDefault="00F61FA2" w:rsidP="0066323C">
      <w:pPr>
        <w:ind w:firstLine="0"/>
        <w:rPr>
          <w:noProof/>
          <w:sz w:val="18"/>
        </w:rPr>
      </w:pPr>
    </w:p>
    <w:p w14:paraId="3A70B4B2" w14:textId="77777777" w:rsidR="00F61FA2" w:rsidRDefault="00F61FA2" w:rsidP="0066323C">
      <w:pPr>
        <w:ind w:firstLine="0"/>
        <w:rPr>
          <w:noProof/>
          <w:sz w:val="18"/>
        </w:rPr>
      </w:pPr>
    </w:p>
    <w:p w14:paraId="3AA71E31" w14:textId="77777777" w:rsidR="00F61FA2" w:rsidRDefault="00F61FA2" w:rsidP="0066323C">
      <w:pPr>
        <w:ind w:firstLine="0"/>
        <w:rPr>
          <w:noProof/>
          <w:sz w:val="18"/>
        </w:rPr>
      </w:pPr>
    </w:p>
    <w:p w14:paraId="3DA2A857" w14:textId="77777777" w:rsidR="00F61FA2" w:rsidRDefault="00F61FA2" w:rsidP="0066323C">
      <w:pPr>
        <w:ind w:firstLine="0"/>
        <w:rPr>
          <w:noProof/>
          <w:sz w:val="18"/>
        </w:rPr>
      </w:pPr>
    </w:p>
    <w:p w14:paraId="1F9EB2F3" w14:textId="77777777" w:rsidR="00F61FA2" w:rsidRDefault="00F61FA2" w:rsidP="0066323C">
      <w:pPr>
        <w:ind w:firstLine="0"/>
        <w:rPr>
          <w:noProof/>
          <w:sz w:val="18"/>
        </w:rPr>
      </w:pPr>
    </w:p>
    <w:p w14:paraId="11D742D7" w14:textId="00B4F886" w:rsidR="00F61FA2" w:rsidRDefault="00F61FA2" w:rsidP="0066323C">
      <w:pPr>
        <w:ind w:firstLine="0"/>
        <w:rPr>
          <w:noProof/>
          <w:sz w:val="18"/>
        </w:rPr>
      </w:pPr>
    </w:p>
    <w:p w14:paraId="39AEEEC4" w14:textId="61E2BD94" w:rsidR="00F61FA2" w:rsidRDefault="00F61FA2" w:rsidP="0066323C">
      <w:pPr>
        <w:ind w:firstLine="0"/>
        <w:rPr>
          <w:noProof/>
          <w:sz w:val="18"/>
        </w:rPr>
      </w:pPr>
    </w:p>
    <w:p w14:paraId="528FBFD0" w14:textId="799BDC10" w:rsidR="00F61FA2" w:rsidRDefault="00F61FA2" w:rsidP="0066323C">
      <w:pPr>
        <w:ind w:firstLine="0"/>
        <w:rPr>
          <w:noProof/>
          <w:sz w:val="18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878400" behindDoc="0" locked="0" layoutInCell="1" allowOverlap="1" wp14:anchorId="1B71BD67" wp14:editId="2ABA06B7">
                <wp:simplePos x="0" y="0"/>
                <wp:positionH relativeFrom="margin">
                  <wp:align>right</wp:align>
                </wp:positionH>
                <wp:positionV relativeFrom="paragraph">
                  <wp:posOffset>3832737</wp:posOffset>
                </wp:positionV>
                <wp:extent cx="5616575" cy="635"/>
                <wp:effectExtent l="0" t="0" r="3175" b="0"/>
                <wp:wrapSquare wrapText="bothSides"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165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1170C9D" w14:textId="4C760934" w:rsidR="00A16745" w:rsidRPr="004C10CD" w:rsidRDefault="00A16745" w:rsidP="00F61FA2">
                            <w:pPr>
                              <w:pStyle w:val="Caption"/>
                              <w:jc w:val="center"/>
                              <w:rPr>
                                <w:b/>
                                <w:noProof/>
                                <w:sz w:val="20"/>
                              </w:rPr>
                            </w:pPr>
                            <w:r w:rsidRPr="007E3731">
                              <w:t xml:space="preserve">Figure D.4. Significant interaction plots for </w:t>
                            </w:r>
                            <m:oMath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sz w:val="18"/>
                                      <w:szCs w:val="18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sz w:val="18"/>
                                      <w:szCs w:val="18"/>
                                    </w:rPr>
                                    <m:t>w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  <w:sz w:val="18"/>
                                      <w:szCs w:val="18"/>
                                    </w:rPr>
                                    <m:t>1</m:t>
                                  </m:r>
                                </m:sub>
                              </m:sSub>
                            </m:oMath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71BD67" id="Text Box 19" o:spid="_x0000_s1029" type="#_x0000_t202" style="position:absolute;left:0;text-align:left;margin-left:391.05pt;margin-top:301.8pt;width:442.25pt;height:.05pt;z-index:251878400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" stroked="f">
                <v:textbox style="mso-fit-shape-to-text:t" inset="0,0,0,0">
                  <w:txbxContent>
                    <w:p w14:paraId="01170C9D" w14:textId="4C760934" w:rsidR="00A16745" w:rsidRPr="004C10CD" w:rsidRDefault="00A16745" w:rsidP="00F61FA2">
                      <w:pPr>
                        <w:pStyle w:val="Caption"/>
                        <w:jc w:val="center"/>
                        <w:rPr>
                          <w:b/>
                          <w:noProof/>
                          <w:sz w:val="20"/>
                        </w:rPr>
                      </w:pPr>
                      <w:r w:rsidRPr="007E3731">
                        <w:t xml:space="preserve">Figure D.4. Significant interaction plots for </w:t>
                      </w:r>
                      <m:oMath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18"/>
                                <w:szCs w:val="1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18"/>
                                <w:szCs w:val="18"/>
                              </w:rPr>
                              <m:t>w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18"/>
                                <w:szCs w:val="18"/>
                              </w:rPr>
                              <m:t>1</m:t>
                            </m:r>
                          </m:sub>
                        </m:sSub>
                      </m:oMath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515853B2" w14:textId="41CDBD35" w:rsidR="00F61FA2" w:rsidRDefault="00F61FA2" w:rsidP="0066323C">
      <w:pPr>
        <w:ind w:firstLine="0"/>
        <w:rPr>
          <w:noProof/>
          <w:sz w:val="18"/>
        </w:rPr>
      </w:pPr>
    </w:p>
    <w:p w14:paraId="595BA460" w14:textId="77777777" w:rsidR="00F61FA2" w:rsidRDefault="00F61FA2" w:rsidP="0066323C">
      <w:pPr>
        <w:ind w:firstLine="0"/>
        <w:rPr>
          <w:noProof/>
          <w:sz w:val="18"/>
        </w:rPr>
      </w:pPr>
    </w:p>
    <w:p w14:paraId="2E7531B4" w14:textId="77777777" w:rsidR="00F61FA2" w:rsidRDefault="00F61FA2" w:rsidP="0066323C">
      <w:pPr>
        <w:ind w:firstLine="0"/>
        <w:rPr>
          <w:noProof/>
          <w:sz w:val="18"/>
        </w:rPr>
      </w:pPr>
    </w:p>
    <w:p w14:paraId="6C5B33C8" w14:textId="77777777" w:rsidR="00F61FA2" w:rsidRDefault="00F61FA2" w:rsidP="0066323C">
      <w:pPr>
        <w:ind w:firstLine="0"/>
        <w:rPr>
          <w:noProof/>
          <w:sz w:val="18"/>
        </w:rPr>
      </w:pPr>
    </w:p>
    <w:p w14:paraId="4CA011EA" w14:textId="77777777" w:rsidR="00F61FA2" w:rsidRDefault="00F61FA2" w:rsidP="0066323C">
      <w:pPr>
        <w:ind w:firstLine="0"/>
        <w:rPr>
          <w:noProof/>
          <w:sz w:val="18"/>
        </w:rPr>
      </w:pPr>
    </w:p>
    <w:p w14:paraId="1E29E165" w14:textId="77777777" w:rsidR="00F61FA2" w:rsidRDefault="00F61FA2" w:rsidP="0066323C">
      <w:pPr>
        <w:ind w:firstLine="0"/>
        <w:rPr>
          <w:noProof/>
          <w:sz w:val="18"/>
        </w:rPr>
      </w:pPr>
    </w:p>
    <w:p w14:paraId="13CC726D" w14:textId="77777777" w:rsidR="00F61FA2" w:rsidRDefault="00F61FA2" w:rsidP="0066323C">
      <w:pPr>
        <w:ind w:firstLine="0"/>
        <w:rPr>
          <w:noProof/>
          <w:sz w:val="18"/>
        </w:rPr>
      </w:pPr>
    </w:p>
    <w:p w14:paraId="50FA0B09" w14:textId="77777777" w:rsidR="00F61FA2" w:rsidRDefault="00F61FA2" w:rsidP="0066323C">
      <w:pPr>
        <w:ind w:firstLine="0"/>
        <w:rPr>
          <w:noProof/>
          <w:sz w:val="18"/>
        </w:rPr>
      </w:pPr>
    </w:p>
    <w:p w14:paraId="6E1AAF65" w14:textId="77777777" w:rsidR="00F61FA2" w:rsidRDefault="00F61FA2" w:rsidP="0066323C">
      <w:pPr>
        <w:ind w:firstLine="0"/>
        <w:rPr>
          <w:noProof/>
          <w:sz w:val="18"/>
        </w:rPr>
      </w:pPr>
    </w:p>
    <w:p w14:paraId="547253CA" w14:textId="77777777" w:rsidR="00F61FA2" w:rsidRDefault="00F61FA2" w:rsidP="0066323C">
      <w:pPr>
        <w:ind w:firstLine="0"/>
        <w:rPr>
          <w:noProof/>
          <w:sz w:val="18"/>
        </w:rPr>
      </w:pPr>
    </w:p>
    <w:p w14:paraId="01E82FF2" w14:textId="77777777" w:rsidR="00F61FA2" w:rsidRDefault="00F61FA2" w:rsidP="0066323C">
      <w:pPr>
        <w:ind w:firstLine="0"/>
        <w:rPr>
          <w:noProof/>
          <w:sz w:val="18"/>
        </w:rPr>
      </w:pPr>
    </w:p>
    <w:p w14:paraId="394DA9FF" w14:textId="77777777" w:rsidR="00F61FA2" w:rsidRDefault="00F61FA2" w:rsidP="0066323C">
      <w:pPr>
        <w:ind w:firstLine="0"/>
        <w:rPr>
          <w:noProof/>
          <w:sz w:val="18"/>
        </w:rPr>
      </w:pPr>
    </w:p>
    <w:p w14:paraId="0FE210FC" w14:textId="3DFEF8CE" w:rsidR="00CD1C8F" w:rsidRDefault="00F61FA2" w:rsidP="0066323C">
      <w:pPr>
        <w:ind w:firstLine="0"/>
        <w:rPr>
          <w:b/>
        </w:rPr>
      </w:pPr>
      <w:r>
        <w:rPr>
          <w:b/>
          <w:noProof/>
        </w:rPr>
        <w:drawing>
          <wp:anchor distT="0" distB="0" distL="114300" distR="114300" simplePos="0" relativeHeight="251876352" behindDoc="0" locked="0" layoutInCell="1" allowOverlap="1" wp14:anchorId="47F6E9C1" wp14:editId="3DA066AF">
            <wp:simplePos x="0" y="0"/>
            <wp:positionH relativeFrom="column">
              <wp:posOffset>-1946</wp:posOffset>
            </wp:positionH>
            <wp:positionV relativeFrom="paragraph">
              <wp:posOffset>-2133641</wp:posOffset>
            </wp:positionV>
            <wp:extent cx="5616575" cy="3740150"/>
            <wp:effectExtent l="0" t="0" r="3175" b="0"/>
            <wp:wrapSquare wrapText="bothSides"/>
            <wp:docPr id="16" name="Picture 16" descr="A close up of a map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4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3740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D1C8F">
        <w:rPr>
          <w:b/>
        </w:rPr>
        <w:br w:type="page"/>
      </w:r>
    </w:p>
    <w:p w14:paraId="5C49C746" w14:textId="19CE06A8" w:rsidR="00382236" w:rsidRPr="00BA0894" w:rsidRDefault="00382236" w:rsidP="00382236">
      <w:pPr>
        <w:ind w:firstLine="0"/>
        <w:rPr>
          <w:b/>
        </w:rPr>
      </w:pPr>
      <w:r>
        <w:rPr>
          <w:b/>
        </w:rPr>
        <w:lastRenderedPageBreak/>
        <w:t xml:space="preserve">Response </w:t>
      </w:r>
      <m:oMath>
        <m:sSub>
          <m:sSubPr>
            <m:ctrlPr>
              <w:rPr>
                <w:rFonts w:ascii="Cambria Math" w:hAnsi="Cambria Math"/>
                <w:b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z</m:t>
            </m:r>
          </m:e>
          <m:sub>
            <m:r>
              <m:rPr>
                <m:sty m:val="bi"/>
              </m:rPr>
              <w:rPr>
                <w:rFonts w:ascii="Cambria Math" w:hAnsi="Cambria Math"/>
              </w:rPr>
              <m:t>1</m:t>
            </m:r>
          </m:sub>
        </m:sSub>
      </m:oMath>
    </w:p>
    <w:p w14:paraId="156EA4F8" w14:textId="77777777" w:rsidR="00382236" w:rsidRPr="00A33E4C" w:rsidRDefault="00382236" w:rsidP="00382236">
      <w:pPr>
        <w:ind w:firstLine="0"/>
        <w:rPr>
          <w:b/>
          <w:lang w:bidi="fa-IR"/>
        </w:rPr>
      </w:pPr>
    </w:p>
    <w:p w14:paraId="50BB7E15" w14:textId="77777777" w:rsidR="00382236" w:rsidRPr="00312649" w:rsidRDefault="00382236" w:rsidP="00382236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312649">
        <w:rPr>
          <w:rFonts w:eastAsia="Times New Roman"/>
        </w:rPr>
        <w:t>Model Summary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0"/>
        <w:gridCol w:w="704"/>
        <w:gridCol w:w="815"/>
        <w:gridCol w:w="904"/>
      </w:tblGrid>
      <w:tr w:rsidR="00382236" w:rsidRPr="00312649" w14:paraId="403CF6B2" w14:textId="77777777" w:rsidTr="00F9410F"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43E0CA1D" w14:textId="77777777" w:rsidR="00382236" w:rsidRPr="003126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12649">
              <w:rPr>
                <w:rFonts w:eastAsia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21B69640" w14:textId="77777777" w:rsidR="00382236" w:rsidRPr="003126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12649">
              <w:rPr>
                <w:rFonts w:eastAsia="Times New Roman"/>
                <w:sz w:val="16"/>
                <w:szCs w:val="16"/>
              </w:rPr>
              <w:t>R-sq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74AED550" w14:textId="77777777" w:rsidR="00382236" w:rsidRPr="003126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12649">
              <w:rPr>
                <w:rFonts w:eastAsia="Times New Roman"/>
                <w:sz w:val="16"/>
                <w:szCs w:val="16"/>
              </w:rPr>
              <w:t>R-sq(adj)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723A4383" w14:textId="77777777" w:rsidR="00382236" w:rsidRPr="003126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12649">
              <w:rPr>
                <w:rFonts w:eastAsia="Times New Roman"/>
                <w:sz w:val="16"/>
                <w:szCs w:val="16"/>
              </w:rPr>
              <w:t>R-sq(pred)</w:t>
            </w:r>
          </w:p>
        </w:tc>
      </w:tr>
      <w:tr w:rsidR="00382236" w:rsidRPr="00312649" w14:paraId="397BB6B5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DD0D91C" w14:textId="77777777" w:rsidR="00382236" w:rsidRPr="003126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12649">
              <w:rPr>
                <w:rFonts w:eastAsia="Times New Roman"/>
                <w:sz w:val="16"/>
                <w:szCs w:val="16"/>
              </w:rPr>
              <w:t>0.0866930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0260E31" w14:textId="77777777" w:rsidR="00382236" w:rsidRPr="003126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12649">
              <w:rPr>
                <w:rFonts w:eastAsia="Times New Roman"/>
                <w:sz w:val="16"/>
                <w:szCs w:val="16"/>
              </w:rPr>
              <w:t>75.15%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EFB53ED" w14:textId="77777777" w:rsidR="00382236" w:rsidRPr="003126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12649">
              <w:rPr>
                <w:rFonts w:eastAsia="Times New Roman"/>
                <w:sz w:val="16"/>
                <w:szCs w:val="16"/>
              </w:rPr>
              <w:t>71.05%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ACF9B0A" w14:textId="77777777" w:rsidR="00382236" w:rsidRPr="003126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12649">
              <w:rPr>
                <w:rFonts w:eastAsia="Times New Roman"/>
                <w:sz w:val="16"/>
                <w:szCs w:val="16"/>
              </w:rPr>
              <w:t>65.74%</w:t>
            </w:r>
          </w:p>
        </w:tc>
      </w:tr>
    </w:tbl>
    <w:p w14:paraId="5A1D2321" w14:textId="77777777" w:rsidR="00382236" w:rsidRDefault="00382236" w:rsidP="00382236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</w:p>
    <w:p w14:paraId="2AD99FFA" w14:textId="77777777" w:rsidR="00382236" w:rsidRPr="00500B49" w:rsidRDefault="00382236" w:rsidP="00382236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500B49">
        <w:rPr>
          <w:rFonts w:eastAsia="Times New Roman"/>
        </w:rPr>
        <w:t>Coded Coefficients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9"/>
        <w:gridCol w:w="784"/>
        <w:gridCol w:w="784"/>
        <w:gridCol w:w="748"/>
        <w:gridCol w:w="744"/>
        <w:gridCol w:w="735"/>
        <w:gridCol w:w="490"/>
      </w:tblGrid>
      <w:tr w:rsidR="00382236" w:rsidRPr="00500B49" w14:paraId="24E2A0EC" w14:textId="77777777" w:rsidTr="00F9410F"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79DAFE60" w14:textId="77777777" w:rsidR="00382236" w:rsidRPr="00500B49" w:rsidRDefault="0038223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Term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615DB0CB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Effect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625448C4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Coef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56786C0E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SE Coef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64D641A8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T-Value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0AA1AB71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P-Value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773AC69E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VIF</w:t>
            </w:r>
          </w:p>
        </w:tc>
      </w:tr>
      <w:tr w:rsidR="00382236" w:rsidRPr="00500B49" w14:paraId="588EEF87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5444B96" w14:textId="77777777" w:rsidR="00382236" w:rsidRPr="00500B49" w:rsidRDefault="0038223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Constant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81488C4" w14:textId="77777777" w:rsidR="00382236" w:rsidRPr="00500B49" w:rsidRDefault="0038223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 xml:space="preserve">  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6CFA7C9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0.18861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764A907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0.00766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BB557AB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24.61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6F12B24" w14:textId="6FD2319E" w:rsidR="00382236" w:rsidRPr="00500B49" w:rsidRDefault="00B64D98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D10CCD6" w14:textId="77777777" w:rsidR="00382236" w:rsidRPr="00500B49" w:rsidRDefault="0038223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 xml:space="preserve">  </w:t>
            </w:r>
          </w:p>
        </w:tc>
      </w:tr>
      <w:tr w:rsidR="00382236" w:rsidRPr="00500B49" w14:paraId="6FB51C07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7E87FA50" w14:textId="2AEEDBB0" w:rsidR="00382236" w:rsidRPr="009E4903" w:rsidRDefault="00103C1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Times New Roman" w:hAnsi="Cambria Math"/>
                        <w:i/>
                        <w:sz w:val="16"/>
                        <w:szCs w:val="16"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/>
                        <w:sz w:val="16"/>
                        <w:szCs w:val="16"/>
                        <w:lang w:bidi="fa-IR"/>
                      </w:rPr>
                      <m:t>γ</m:t>
                    </m:r>
                  </m:e>
                  <m:sub>
                    <m:r>
                      <w:rPr>
                        <w:rFonts w:ascii="Cambria Math" w:hAnsi="Cambria Math"/>
                        <w:sz w:val="16"/>
                        <w:szCs w:val="16"/>
                        <w:vertAlign w:val="subscript"/>
                        <w:lang w:bidi="fa-IR"/>
                      </w:rPr>
                      <m:t>1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  <w:vertAlign w:val="subscript"/>
                            <w:lang w:bidi="fa-IR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  <w:vertAlign w:val="subscript"/>
                            <w:lang w:bidi="fa-IR"/>
                          </w:rPr>
                          <m:t>i</m:t>
                        </m:r>
                      </m:e>
                    </m:acc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19ABAF6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0.02225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803386C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0.01113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E9864E5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0.00766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76380FB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1.45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F57E437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0.149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9DAF350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82236" w:rsidRPr="00500B49" w14:paraId="787EC9E8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12011BD3" w14:textId="77777777" w:rsidR="00382236" w:rsidRPr="00500B49" w:rsidRDefault="00103C1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α</m:t>
                    </m:r>
                  </m:e>
                  <m:sub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F953B0D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0.14602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B0753EA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0.07301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32B0AF4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0.00766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5500F67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9.53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B6BB74F" w14:textId="50924120" w:rsidR="00382236" w:rsidRPr="00500B49" w:rsidRDefault="00B64D98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E644A2F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82236" w:rsidRPr="00500B49" w14:paraId="6FA595AE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3314CB82" w14:textId="77777777" w:rsidR="00382236" w:rsidRPr="00500B49" w:rsidRDefault="0038223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A33E4C">
              <w:rPr>
                <w:rFonts w:eastAsia="Times New Roman"/>
                <w:sz w:val="16"/>
                <w:szCs w:val="16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β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FD00861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-0.03066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ADE3606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-0.01533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9CB5448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0.00766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86D084C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-2.00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9E44A04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0.048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5F83F6A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82236" w:rsidRPr="00500B49" w14:paraId="2169DB6A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3E6C1BB0" w14:textId="77777777" w:rsidR="00382236" w:rsidRPr="00500B49" w:rsidRDefault="00103C1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δ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11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46F02EE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-0.04873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1D0560D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-0.02437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08218A5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0.00766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9F86FAC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-3.18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AE0EB88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1B89647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82236" w:rsidRPr="00500B49" w14:paraId="3C9A9058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75133F22" w14:textId="77777777" w:rsidR="00382236" w:rsidRPr="00500B49" w:rsidRDefault="00103C1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δ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12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E69F315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-0.04056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19F7706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-0.02028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DA5E78A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0.00766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0B0621E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-2.65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9B0C93B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E2495FA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82236" w:rsidRPr="00500B49" w14:paraId="1082182B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10A04D26" w14:textId="54E16937" w:rsidR="00382236" w:rsidRPr="0011095C" w:rsidRDefault="00103C1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Times New Roman" w:hAnsi="Cambria Math"/>
                        <w:i/>
                        <w:sz w:val="16"/>
                        <w:szCs w:val="16"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/>
                        <w:sz w:val="16"/>
                        <w:szCs w:val="16"/>
                        <w:lang w:bidi="fa-IR"/>
                      </w:rPr>
                      <m:t>θ</m:t>
                    </m:r>
                  </m:e>
                  <m:sub>
                    <m:r>
                      <w:rPr>
                        <w:rFonts w:ascii="Cambria Math" w:eastAsia="Times New Roman" w:hAnsi="Cambria Math"/>
                        <w:sz w:val="16"/>
                        <w:szCs w:val="16"/>
                        <w:lang w:bidi="fa-IR"/>
                      </w:rPr>
                      <m:t>1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  <w:vertAlign w:val="subscript"/>
                            <w:lang w:bidi="fa-IR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  <w:vertAlign w:val="subscript"/>
                            <w:lang w:bidi="fa-IR"/>
                          </w:rPr>
                          <m:t>i</m:t>
                        </m:r>
                      </m:e>
                    </m:acc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0BC61B9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0.12642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5FDFBE2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0.06321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BB4C25F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0.00766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091BC55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8.25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1F2F29A" w14:textId="6E97293B" w:rsidR="00382236" w:rsidRPr="00500B49" w:rsidRDefault="00B64D98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051E319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82236" w:rsidRPr="00500B49" w14:paraId="6D4C529A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69E5D441" w14:textId="77777777" w:rsidR="00382236" w:rsidRPr="00500B49" w:rsidRDefault="00103C1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μ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10CA904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-0.09382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DBCCB67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-0.04691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ED41D29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0.00766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A6F9992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-6.12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6632A30" w14:textId="2A4CE37D" w:rsidR="00382236" w:rsidRPr="00500B49" w:rsidRDefault="00B64D98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5565D76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82236" w:rsidRPr="00500B49" w14:paraId="7D6C3C24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2409DCE0" w14:textId="369E6066" w:rsidR="00382236" w:rsidRPr="00500B49" w:rsidRDefault="00103C1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λ</m:t>
                    </m: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11</m:t>
                    </m: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96B4BD4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-0.04142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448BE50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-0.02071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5B9C2AD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0.00766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26E48DC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-2.70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BEDC383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B725D25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82236" w:rsidRPr="00500B49" w14:paraId="7B625053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3C4C19E7" w14:textId="06BE889D" w:rsidR="00382236" w:rsidRPr="00500B49" w:rsidRDefault="00103C1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  <w:lang w:bidi="fa-IR"/>
                      </w:rPr>
                      <m:t>λ</m:t>
                    </m:r>
                  </m:e>
                  <m:sub>
                    <m:r>
                      <w:rPr>
                        <w:rFonts w:ascii="Cambria Math" w:hAnsi="Cambria Math"/>
                        <w:sz w:val="16"/>
                        <w:szCs w:val="16"/>
                        <w:vertAlign w:val="subscript"/>
                        <w:lang w:bidi="fa-IR"/>
                      </w:rPr>
                      <m:t>12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  <w:vertAlign w:val="subscript"/>
                        <w:lang w:bidi="fa-IR"/>
                      </w:rPr>
                      <m:t xml:space="preserve"> 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E8A9141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0.00740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4F33864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0.00370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1C71CA2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0.00766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EA2578D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0.48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505C139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0.630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8D26B11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82236" w:rsidRPr="00500B49" w14:paraId="4557D791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05B0889A" w14:textId="0406EDB0" w:rsidR="00382236" w:rsidRPr="00500B49" w:rsidRDefault="00103C1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eastAsia="Times New Roman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eastAsia="Times New Roman" w:hAnsi="Cambria Math"/>
                      <w:sz w:val="16"/>
                      <w:szCs w:val="16"/>
                      <w:lang w:bidi="fa-IR"/>
                    </w:rPr>
                    <m:t>γ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16"/>
                          <w:szCs w:val="16"/>
                          <w:vertAlign w:val="subscript"/>
                          <w:lang w:bidi="fa-IR"/>
                        </w:rPr>
                      </m:ctrlPr>
                    </m:accPr>
                    <m:e>
                      <m:r>
                        <w:rPr>
                          <w:rFonts w:ascii="Cambria Math" w:hAnsi="Cambria Math"/>
                          <w:sz w:val="16"/>
                          <w:szCs w:val="16"/>
                          <w:vertAlign w:val="subscript"/>
                          <w:lang w:bidi="fa-IR"/>
                        </w:rPr>
                        <m:t>i</m:t>
                      </m:r>
                    </m:e>
                  </m:acc>
                </m:sub>
              </m:sSub>
            </m:oMath>
            <w:r w:rsidR="00382236" w:rsidRPr="00E862D4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δ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12</m:t>
                  </m: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0752694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0.03588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955E32C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0.01794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EF8B593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0.00766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65A90C8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2.34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B713454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0.021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0F15508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82236" w:rsidRPr="00500B49" w14:paraId="675A54C2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55F5B057" w14:textId="1009D042" w:rsidR="00382236" w:rsidRPr="00500B49" w:rsidRDefault="00103C1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382236" w:rsidRPr="00E862D4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eastAsia="Times New Roman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eastAsia="Times New Roman" w:hAnsi="Cambria Math"/>
                      <w:sz w:val="16"/>
                      <w:szCs w:val="16"/>
                      <w:lang w:bidi="fa-IR"/>
                    </w:rPr>
                    <m:t>θ</m:t>
                  </m:r>
                </m:e>
                <m:sub>
                  <m:r>
                    <w:rPr>
                      <w:rFonts w:ascii="Cambria Math" w:eastAsia="Times New Roman" w:hAnsi="Cambria Math"/>
                      <w:sz w:val="16"/>
                      <w:szCs w:val="16"/>
                      <w:lang w:bidi="fa-IR"/>
                    </w:rPr>
                    <m:t>1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16"/>
                          <w:szCs w:val="16"/>
                          <w:vertAlign w:val="subscript"/>
                          <w:lang w:bidi="fa-IR"/>
                        </w:rPr>
                      </m:ctrlPr>
                    </m:accPr>
                    <m:e>
                      <m:r>
                        <w:rPr>
                          <w:rFonts w:ascii="Cambria Math" w:hAnsi="Cambria Math"/>
                          <w:sz w:val="16"/>
                          <w:szCs w:val="16"/>
                          <w:vertAlign w:val="subscript"/>
                          <w:lang w:bidi="fa-IR"/>
                        </w:rPr>
                        <m:t>i</m:t>
                      </m:r>
                    </m:e>
                  </m:acc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D7AD6AA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-0.04605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C8A2886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-0.02303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B4184AE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0.00766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B8BE58B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-3.01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0F1F9A3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E02AAAC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82236" w:rsidRPr="00500B49" w14:paraId="214B931C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0F72933C" w14:textId="77777777" w:rsidR="00382236" w:rsidRPr="00500B49" w:rsidRDefault="00103C1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382236" w:rsidRPr="00E862D4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98728D5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-0.05341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1364A86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-0.02670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AD5B3AB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0.00766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35AA1C8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-3.48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6FD3678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B1F7802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82236" w:rsidRPr="00500B49" w14:paraId="1B14FFAD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6B575D5B" w14:textId="16D4B3C2" w:rsidR="00382236" w:rsidRPr="00500B49" w:rsidRDefault="00103C1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382236" w:rsidRPr="00A33E4C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1A55124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-0.03084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E2686E8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-0.01542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71227ED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0.00766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E92B167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-2.01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CAC6B1A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0.047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D957E23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82236" w:rsidRPr="00500B49" w14:paraId="6D0B652E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0FA1462D" w14:textId="0DCCC791" w:rsidR="00382236" w:rsidRPr="00500B49" w:rsidRDefault="00103C1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382236" w:rsidRPr="00A33E4C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12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90DD3E9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0.03736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28767E3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0.01868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FA94BEC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0.00766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CD2A27C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2.44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7B02B5D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0.016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C7C7118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82236" w:rsidRPr="00500B49" w14:paraId="560B2CD5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69359024" w14:textId="77777777" w:rsidR="00382236" w:rsidRPr="00500B49" w:rsidRDefault="00103C1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β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382236" w:rsidRPr="00A33E4C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δ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6E7ADCA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0.03866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102E9C3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0.01933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7CEAD57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0.00766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EDCB1BB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2.52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39B2595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0.013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1FD8604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82236" w:rsidRPr="00500B49" w14:paraId="3F1A1954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05C3B801" w14:textId="7A07F2B9" w:rsidR="00382236" w:rsidRPr="00500B49" w:rsidRDefault="00103C1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eastAsia="Times New Roman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eastAsia="Times New Roman" w:hAnsi="Cambria Math"/>
                      <w:sz w:val="16"/>
                      <w:szCs w:val="16"/>
                      <w:lang w:bidi="fa-IR"/>
                    </w:rPr>
                    <m:t>θ</m:t>
                  </m:r>
                </m:e>
                <m:sub>
                  <m:r>
                    <w:rPr>
                      <w:rFonts w:ascii="Cambria Math" w:eastAsia="Times New Roman" w:hAnsi="Cambria Math"/>
                      <w:sz w:val="16"/>
                      <w:szCs w:val="16"/>
                      <w:lang w:bidi="fa-IR"/>
                    </w:rPr>
                    <m:t>1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16"/>
                          <w:szCs w:val="16"/>
                          <w:vertAlign w:val="subscript"/>
                          <w:lang w:bidi="fa-IR"/>
                        </w:rPr>
                      </m:ctrlPr>
                    </m:accPr>
                    <m:e>
                      <m:r>
                        <w:rPr>
                          <w:rFonts w:ascii="Cambria Math" w:hAnsi="Cambria Math"/>
                          <w:sz w:val="16"/>
                          <w:szCs w:val="16"/>
                          <w:vertAlign w:val="subscript"/>
                          <w:lang w:bidi="fa-IR"/>
                        </w:rPr>
                        <m:t>i</m:t>
                      </m:r>
                    </m:e>
                  </m:acc>
                </m:sub>
              </m:sSub>
            </m:oMath>
            <w:r w:rsidR="00382236" w:rsidRPr="00E862D4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076C2EC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-0.06884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720B94B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-0.03442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D7138C1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0.00766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B9B1B07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-4.49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868D05B" w14:textId="5200988A" w:rsidR="00382236" w:rsidRPr="00500B49" w:rsidRDefault="00B64D98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80E13CB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82236" w:rsidRPr="00500B49" w14:paraId="5CE1B703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674A8966" w14:textId="420250EC" w:rsidR="00382236" w:rsidRPr="00500B49" w:rsidRDefault="00103C1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eastAsia="Times New Roman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eastAsia="Times New Roman" w:hAnsi="Cambria Math"/>
                      <w:sz w:val="16"/>
                      <w:szCs w:val="16"/>
                      <w:lang w:bidi="fa-IR"/>
                    </w:rPr>
                    <m:t>θ</m:t>
                  </m:r>
                </m:e>
                <m:sub>
                  <m:r>
                    <w:rPr>
                      <w:rFonts w:ascii="Cambria Math" w:eastAsia="Times New Roman" w:hAnsi="Cambria Math"/>
                      <w:sz w:val="16"/>
                      <w:szCs w:val="16"/>
                      <w:lang w:bidi="fa-IR"/>
                    </w:rPr>
                    <m:t>1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16"/>
                          <w:szCs w:val="16"/>
                          <w:vertAlign w:val="subscript"/>
                          <w:lang w:bidi="fa-IR"/>
                        </w:rPr>
                      </m:ctrlPr>
                    </m:accPr>
                    <m:e>
                      <m:r>
                        <w:rPr>
                          <w:rFonts w:ascii="Cambria Math" w:hAnsi="Cambria Math"/>
                          <w:sz w:val="16"/>
                          <w:szCs w:val="16"/>
                          <w:vertAlign w:val="subscript"/>
                          <w:lang w:bidi="fa-IR"/>
                        </w:rPr>
                        <m:t>i</m:t>
                      </m:r>
                    </m:e>
                  </m:acc>
                </m:sub>
              </m:sSub>
            </m:oMath>
            <w:r w:rsidR="00382236" w:rsidRPr="00E862D4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12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185FEBF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-0.09034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C8AC66A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-0.04517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2EAD953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0.00766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6A03911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-5.89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BBA1B04" w14:textId="111B0CA5" w:rsidR="00382236" w:rsidRPr="00500B49" w:rsidRDefault="00B64D98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DAB3A1F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382236" w:rsidRPr="00500B49" w14:paraId="2353424B" w14:textId="77777777" w:rsidTr="00F9410F"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5A36E2C0" w14:textId="59F3E73F" w:rsidR="00382236" w:rsidRPr="00500B49" w:rsidRDefault="00103C1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  <w:r w:rsidR="00382236" w:rsidRPr="00E862D4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</m:oMath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6A5D8D7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0.03320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37C519A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0.01660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3533BD6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0.00766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B2B781A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2.17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DAB64EC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0.032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34B85A8" w14:textId="77777777" w:rsidR="00382236" w:rsidRPr="00500B49" w:rsidRDefault="00382236" w:rsidP="00F9410F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500B49">
              <w:rPr>
                <w:rFonts w:eastAsia="Times New Roman"/>
                <w:sz w:val="16"/>
                <w:szCs w:val="16"/>
              </w:rPr>
              <w:t>1.00</w:t>
            </w:r>
          </w:p>
        </w:tc>
      </w:tr>
    </w:tbl>
    <w:p w14:paraId="4C22FCEE" w14:textId="77777777" w:rsidR="00382236" w:rsidRDefault="00382236" w:rsidP="00382236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</w:p>
    <w:p w14:paraId="754E0D73" w14:textId="77777777" w:rsidR="00382236" w:rsidRPr="003C216A" w:rsidRDefault="00382236" w:rsidP="00382236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3C216A">
        <w:rPr>
          <w:rFonts w:eastAsia="Times New Roman"/>
        </w:rPr>
        <w:t>Regression Equation in Uncoded Units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3"/>
        <w:gridCol w:w="245"/>
        <w:gridCol w:w="8337"/>
      </w:tblGrid>
      <w:tr w:rsidR="00382236" w:rsidRPr="003C216A" w14:paraId="2CC1A9D9" w14:textId="77777777" w:rsidTr="00F9410F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bookmarkStart w:id="2" w:name="_Hlk42243327"/>
          <w:p w14:paraId="4E66F08F" w14:textId="77777777" w:rsidR="00382236" w:rsidRPr="00C766D0" w:rsidRDefault="00103C16" w:rsidP="00F9410F">
            <w:pPr>
              <w:ind w:left="245" w:firstLine="0"/>
              <w:rPr>
                <w:sz w:val="16"/>
                <w:szCs w:val="16"/>
                <w:lang w:bidi="fa-IR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z</m:t>
                    </m:r>
                  </m:e>
                  <m:sub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</m:oMath>
            </m:oMathPara>
          </w:p>
          <w:bookmarkEnd w:id="2"/>
          <w:p w14:paraId="5E277A7C" w14:textId="77777777" w:rsidR="00382236" w:rsidRPr="00C766D0" w:rsidRDefault="00382236" w:rsidP="00F9410F">
            <w:pPr>
              <w:spacing w:before="90" w:line="240" w:lineRule="auto"/>
              <w:ind w:left="245" w:firstLine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B92CD67" w14:textId="77777777" w:rsidR="00382236" w:rsidRPr="00C766D0" w:rsidRDefault="0038223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C766D0">
              <w:rPr>
                <w:rFonts w:eastAsia="Times New Roman"/>
                <w:sz w:val="16"/>
                <w:szCs w:val="16"/>
              </w:rPr>
              <w:t>=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9DEA08A" w14:textId="4DBDD376" w:rsidR="00382236" w:rsidRPr="00C766D0" w:rsidRDefault="00382236" w:rsidP="00F9410F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C766D0">
              <w:rPr>
                <w:rFonts w:eastAsia="Times New Roman"/>
                <w:sz w:val="16"/>
                <w:szCs w:val="16"/>
              </w:rPr>
              <w:t>0.1379 - 0.00068</w:t>
            </w:r>
            <m:oMath>
              <m:sSub>
                <m:sSubPr>
                  <m:ctrlPr>
                    <w:rPr>
                      <w:rFonts w:ascii="Cambria Math" w:eastAsia="Times New Roman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eastAsia="Times New Roman" w:hAnsi="Cambria Math"/>
                      <w:sz w:val="16"/>
                      <w:szCs w:val="16"/>
                      <w:lang w:bidi="fa-IR"/>
                    </w:rPr>
                    <m:t>γ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16"/>
                          <w:szCs w:val="16"/>
                          <w:vertAlign w:val="subscript"/>
                          <w:lang w:bidi="fa-IR"/>
                        </w:rPr>
                      </m:ctrlPr>
                    </m:accPr>
                    <m:e>
                      <m:r>
                        <w:rPr>
                          <w:rFonts w:ascii="Cambria Math" w:hAnsi="Cambria Math"/>
                          <w:sz w:val="16"/>
                          <w:szCs w:val="16"/>
                          <w:vertAlign w:val="subscript"/>
                          <w:lang w:bidi="fa-IR"/>
                        </w:rPr>
                        <m:t>i</m:t>
                      </m:r>
                    </m:e>
                  </m:acc>
                </m:sub>
              </m:sSub>
            </m:oMath>
            <w:r w:rsidRPr="00C766D0">
              <w:rPr>
                <w:rFonts w:eastAsia="Times New Roman"/>
                <w:sz w:val="16"/>
                <w:szCs w:val="16"/>
              </w:rPr>
              <w:t> + 0.00618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Pr="00C766D0">
              <w:rPr>
                <w:rFonts w:eastAsia="Times New Roman"/>
                <w:sz w:val="16"/>
                <w:szCs w:val="16"/>
              </w:rPr>
              <w:t xml:space="preserve"> - 0.01733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β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Pr="00C766D0">
              <w:rPr>
                <w:rFonts w:eastAsia="Times New Roman"/>
                <w:sz w:val="16"/>
                <w:szCs w:val="16"/>
              </w:rPr>
              <w:t>- 0.00874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δ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- 0.01911 </m:t>
              </m:r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δ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12</m:t>
                  </m: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 xml:space="preserve"> </m:t>
              </m:r>
            </m:oMath>
            <w:r w:rsidRPr="00C766D0">
              <w:rPr>
                <w:rFonts w:eastAsia="Times New Roman"/>
                <w:sz w:val="16"/>
                <w:szCs w:val="16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+ 0.7379 </m:t>
              </m:r>
              <m:sSub>
                <m:sSubPr>
                  <m:ctrlPr>
                    <w:rPr>
                      <w:rFonts w:ascii="Cambria Math" w:eastAsia="Times New Roman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eastAsia="Times New Roman" w:hAnsi="Cambria Math"/>
                      <w:sz w:val="16"/>
                      <w:szCs w:val="16"/>
                      <w:lang w:bidi="fa-IR"/>
                    </w:rPr>
                    <m:t>θ</m:t>
                  </m:r>
                </m:e>
                <m:sub>
                  <m:r>
                    <w:rPr>
                      <w:rFonts w:ascii="Cambria Math" w:eastAsia="Times New Roman" w:hAnsi="Cambria Math"/>
                      <w:sz w:val="16"/>
                      <w:szCs w:val="16"/>
                      <w:lang w:bidi="fa-IR"/>
                    </w:rPr>
                    <m:t>1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16"/>
                          <w:szCs w:val="16"/>
                          <w:vertAlign w:val="subscript"/>
                          <w:lang w:bidi="fa-IR"/>
                        </w:rPr>
                      </m:ctrlPr>
                    </m:accPr>
                    <m:e>
                      <m:r>
                        <w:rPr>
                          <w:rFonts w:ascii="Cambria Math" w:hAnsi="Cambria Math"/>
                          <w:sz w:val="16"/>
                          <w:szCs w:val="16"/>
                          <w:vertAlign w:val="subscript"/>
                          <w:lang w:bidi="fa-IR"/>
                        </w:rPr>
                        <m:t>i</m:t>
                      </m:r>
                    </m:e>
                  </m:acc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 xml:space="preserve"> - 0.1394 </m:t>
              </m:r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 xml:space="preserve"> + 0.00221 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  <w:r w:rsidRPr="00C766D0">
              <w:rPr>
                <w:rFonts w:eastAsia="Times New Roman"/>
                <w:sz w:val="16"/>
                <w:szCs w:val="16"/>
              </w:rPr>
              <w:t>+ 0.00210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</m:oMath>
            <w:r w:rsidRPr="00C766D0">
              <w:rPr>
                <w:rFonts w:eastAsia="Times New Roman"/>
                <w:sz w:val="16"/>
                <w:szCs w:val="16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 xml:space="preserve">   </m:t>
              </m:r>
              <m:r>
                <m:rPr>
                  <m:sty m:val="p"/>
                </m:rPr>
                <w:rPr>
                  <w:rFonts w:ascii="Cambria Math" w:hAnsi="Cambria Math"/>
                  <w:sz w:val="16"/>
                  <w:szCs w:val="16"/>
                  <w:lang w:bidi="fa-IR"/>
                </w:rPr>
                <m:t xml:space="preserve"> </m:t>
              </m:r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 xml:space="preserve"> </m:t>
              </m:r>
            </m:oMath>
            <w:r w:rsidRPr="00C766D0">
              <w:rPr>
                <w:rFonts w:eastAsia="Times New Roman"/>
                <w:sz w:val="16"/>
                <w:szCs w:val="16"/>
              </w:rPr>
              <w:t xml:space="preserve"> + 0.000897 </w:t>
            </w:r>
            <m:oMath>
              <m:sSub>
                <m:sSubPr>
                  <m:ctrlPr>
                    <w:rPr>
                      <w:rFonts w:ascii="Cambria Math" w:eastAsia="Times New Roman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eastAsia="Times New Roman" w:hAnsi="Cambria Math"/>
                      <w:sz w:val="16"/>
                      <w:szCs w:val="16"/>
                      <w:lang w:bidi="fa-IR"/>
                    </w:rPr>
                    <m:t>γ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16"/>
                          <w:szCs w:val="16"/>
                          <w:vertAlign w:val="subscript"/>
                          <w:lang w:bidi="fa-IR"/>
                        </w:rPr>
                      </m:ctrlPr>
                    </m:accPr>
                    <m:e>
                      <m:r>
                        <w:rPr>
                          <w:rFonts w:ascii="Cambria Math" w:hAnsi="Cambria Math"/>
                          <w:sz w:val="16"/>
                          <w:szCs w:val="16"/>
                          <w:vertAlign w:val="subscript"/>
                          <w:lang w:bidi="fa-IR"/>
                        </w:rPr>
                        <m:t>i</m:t>
                      </m:r>
                    </m:e>
                  </m:acc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δ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12</m:t>
                  </m:r>
                </m:sub>
              </m:sSub>
            </m:oMath>
            <w:r w:rsidRPr="00C766D0">
              <w:rPr>
                <w:rFonts w:eastAsia="Times New Roman"/>
                <w:sz w:val="16"/>
                <w:szCs w:val="16"/>
              </w:rPr>
              <w:t xml:space="preserve"> - 0.00307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Pr="00C766D0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eastAsia="Times New Roman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eastAsia="Times New Roman" w:hAnsi="Cambria Math"/>
                      <w:sz w:val="16"/>
                      <w:szCs w:val="16"/>
                      <w:lang w:bidi="fa-IR"/>
                    </w:rPr>
                    <m:t>θ</m:t>
                  </m:r>
                </m:e>
                <m:sub>
                  <m:r>
                    <w:rPr>
                      <w:rFonts w:ascii="Cambria Math" w:eastAsia="Times New Roman" w:hAnsi="Cambria Math"/>
                      <w:sz w:val="16"/>
                      <w:szCs w:val="16"/>
                      <w:lang w:bidi="fa-IR"/>
                    </w:rPr>
                    <m:t>1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16"/>
                          <w:szCs w:val="16"/>
                          <w:vertAlign w:val="subscript"/>
                          <w:lang w:bidi="fa-IR"/>
                        </w:rPr>
                      </m:ctrlPr>
                    </m:accPr>
                    <m:e>
                      <m:r>
                        <w:rPr>
                          <w:rFonts w:ascii="Cambria Math" w:hAnsi="Cambria Math"/>
                          <w:sz w:val="16"/>
                          <w:szCs w:val="16"/>
                          <w:vertAlign w:val="subscript"/>
                          <w:lang w:bidi="fa-IR"/>
                        </w:rPr>
                        <m:t>i</m:t>
                      </m:r>
                    </m:e>
                  </m:acc>
                </m:sub>
              </m:sSub>
              <m:r>
                <w:rPr>
                  <w:rFonts w:ascii="Cambria Math" w:hAnsi="Cambria Math"/>
                  <w:sz w:val="16"/>
                  <w:szCs w:val="16"/>
                </w:rPr>
                <m:t xml:space="preserve"> </m:t>
              </m:r>
            </m:oMath>
            <w:r w:rsidRPr="00C766D0">
              <w:rPr>
                <w:rFonts w:eastAsia="Times New Roman"/>
                <w:sz w:val="16"/>
                <w:szCs w:val="16"/>
              </w:rPr>
              <w:t>- 0.00614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Pr="00C766D0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- 0.000128 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 xml:space="preserve"> + 0.000138 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12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 xml:space="preserve"> + 0.001933 </m:t>
              </m:r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β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δ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- 0.03442 </m:t>
              </m:r>
              <m:sSub>
                <m:sSubPr>
                  <m:ctrlPr>
                    <w:rPr>
                      <w:rFonts w:ascii="Cambria Math" w:eastAsia="Times New Roman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eastAsia="Times New Roman" w:hAnsi="Cambria Math"/>
                      <w:sz w:val="16"/>
                      <w:szCs w:val="16"/>
                      <w:lang w:bidi="fa-IR"/>
                    </w:rPr>
                    <m:t>θ</m:t>
                  </m:r>
                </m:e>
                <m:sub>
                  <m:r>
                    <w:rPr>
                      <w:rFonts w:ascii="Cambria Math" w:eastAsia="Times New Roman" w:hAnsi="Cambria Math"/>
                      <w:sz w:val="16"/>
                      <w:szCs w:val="16"/>
                      <w:lang w:bidi="fa-IR"/>
                    </w:rPr>
                    <m:t>1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16"/>
                          <w:szCs w:val="16"/>
                          <w:vertAlign w:val="subscript"/>
                          <w:lang w:bidi="fa-IR"/>
                        </w:rPr>
                      </m:ctrlPr>
                    </m:accPr>
                    <m:e>
                      <m:r>
                        <w:rPr>
                          <w:rFonts w:ascii="Cambria Math" w:hAnsi="Cambria Math"/>
                          <w:sz w:val="16"/>
                          <w:szCs w:val="16"/>
                          <w:vertAlign w:val="subscript"/>
                          <w:lang w:bidi="fa-IR"/>
                        </w:rPr>
                        <m:t>i</m:t>
                      </m:r>
                    </m:e>
                  </m:acc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 xml:space="preserve"> - 0.04015 </m:t>
              </m:r>
              <m:sSub>
                <m:sSubPr>
                  <m:ctrlPr>
                    <w:rPr>
                      <w:rFonts w:ascii="Cambria Math" w:eastAsia="Times New Roman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eastAsia="Times New Roman" w:hAnsi="Cambria Math"/>
                      <w:sz w:val="16"/>
                      <w:szCs w:val="16"/>
                      <w:lang w:bidi="fa-IR"/>
                    </w:rPr>
                    <m:t>θ</m:t>
                  </m:r>
                </m:e>
                <m:sub>
                  <m:r>
                    <w:rPr>
                      <w:rFonts w:ascii="Cambria Math" w:eastAsia="Times New Roman" w:hAnsi="Cambria Math"/>
                      <w:sz w:val="16"/>
                      <w:szCs w:val="16"/>
                      <w:lang w:bidi="fa-IR"/>
                    </w:rPr>
                    <m:t>1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16"/>
                          <w:szCs w:val="16"/>
                          <w:vertAlign w:val="subscript"/>
                          <w:lang w:bidi="fa-IR"/>
                        </w:rPr>
                      </m:ctrlPr>
                    </m:accPr>
                    <m:e>
                      <m:r>
                        <w:rPr>
                          <w:rFonts w:ascii="Cambria Math" w:hAnsi="Cambria Math"/>
                          <w:sz w:val="16"/>
                          <w:szCs w:val="16"/>
                          <w:vertAlign w:val="subscript"/>
                          <w:lang w:bidi="fa-IR"/>
                        </w:rPr>
                        <m:t>i</m:t>
                      </m:r>
                    </m:e>
                  </m:acc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12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+ 0.000922</m:t>
              </m:r>
              <m:r>
                <w:rPr>
                  <w:rFonts w:ascii="Cambria Math" w:eastAsia="Times New Roman" w:hAnsi="Cambria Math"/>
                  <w:sz w:val="16"/>
                  <w:szCs w:val="16"/>
                </w:rPr>
                <m:t xml:space="preserve"> 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</m:oMath>
            <w:r w:rsidRPr="00C766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</w:tr>
    </w:tbl>
    <w:p w14:paraId="678B9BA4" w14:textId="6F9580EE" w:rsidR="00382236" w:rsidRDefault="00382236" w:rsidP="0066323C">
      <w:pPr>
        <w:ind w:firstLine="0"/>
      </w:pPr>
    </w:p>
    <w:p w14:paraId="14CAB535" w14:textId="77777777" w:rsidR="003A2564" w:rsidRDefault="003A2564" w:rsidP="00123116">
      <w:pPr>
        <w:pStyle w:val="Caption"/>
        <w:ind w:firstLine="0"/>
        <w:jc w:val="center"/>
      </w:pPr>
    </w:p>
    <w:p w14:paraId="0A2DCD10" w14:textId="77777777" w:rsidR="003A2564" w:rsidRDefault="003A2564" w:rsidP="00123116">
      <w:pPr>
        <w:pStyle w:val="Caption"/>
        <w:ind w:firstLine="0"/>
        <w:jc w:val="center"/>
      </w:pPr>
    </w:p>
    <w:p w14:paraId="6F370B70" w14:textId="77777777" w:rsidR="003A2564" w:rsidRDefault="003A2564" w:rsidP="00123116">
      <w:pPr>
        <w:pStyle w:val="Caption"/>
        <w:ind w:firstLine="0"/>
        <w:jc w:val="center"/>
      </w:pPr>
    </w:p>
    <w:p w14:paraId="0B7D2233" w14:textId="5BF1D0B6" w:rsidR="003A2564" w:rsidRDefault="004D4845" w:rsidP="00123116">
      <w:pPr>
        <w:pStyle w:val="Caption"/>
        <w:ind w:firstLine="0"/>
        <w:jc w:val="center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882496" behindDoc="0" locked="0" layoutInCell="1" allowOverlap="1" wp14:anchorId="1A9820AA" wp14:editId="4D9016FF">
                <wp:simplePos x="0" y="0"/>
                <wp:positionH relativeFrom="margin">
                  <wp:align>left</wp:align>
                </wp:positionH>
                <wp:positionV relativeFrom="paragraph">
                  <wp:posOffset>0</wp:posOffset>
                </wp:positionV>
                <wp:extent cx="4093845" cy="6707505"/>
                <wp:effectExtent l="0" t="0" r="1905" b="0"/>
                <wp:wrapSquare wrapText="bothSides"/>
                <wp:docPr id="27" name="Group 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93845" cy="6707505"/>
                          <a:chOff x="0" y="0"/>
                          <a:chExt cx="4235450" cy="7080435"/>
                        </a:xfrm>
                      </wpg:grpSpPr>
                      <pic:pic xmlns:pic="http://schemas.openxmlformats.org/drawingml/2006/picture">
                        <pic:nvPicPr>
                          <pic:cNvPr id="22" name="Picture 22" descr="A close up of a map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35450" cy="283337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3" name="Picture 23" descr="A close up of a map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2843489"/>
                            <a:ext cx="4229735" cy="28168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5" name="Picture 25" descr="A screenshot of a social media post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5675180"/>
                            <a:ext cx="4235450" cy="14052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7B614A6" id="Group 27" o:spid="_x0000_s1026" style="position:absolute;margin-left:0;margin-top:0;width:322.35pt;height:528.15pt;z-index:251882496;mso-position-horizontal:left;mso-position-horizontal-relative:margin;mso-width-relative:margin;mso-height-relative:margin" coordsize="42354,7080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/9lQSwMECgAAAAAAAAAhANM+7Urv&#10;XgAA714AABUAAABkcnMvbWVkaWEvaW1hZ2UzLmpwZWf/2P/gABBKRklGAAEBAQDcANwAAP/bAEMA&#10;AgEBAQEBAgEBAQICAgICBAMCAgICBQQEAwQGBQYGBgUGBgYHCQgGBwkHBgYICwgJCgoKCgoGCAsM&#10;CwoMCQoKCv/bAEMBAgICAgICBQMDBQoHBgcKCgoKCgoKCgoKCgoKCgoKCgoKCgoKCgoKCgoKCgoK&#10;CgoKCgoKCgoKCgoKCgoKCgoKCv/AABEIAUED2A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2" o:spid="_x0000_s1027" type="#_x0000_t75" alt="A close up of a map&#10;&#10;Description automatically generated" style="position:absolute;width:42354;height:28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">
                  <v:imagedata r:id="rId19" o:title="A close up of a map&#10;&#10;Description automatically generated"/>
                </v:shape>
                <v:shape id="Picture 23" o:spid="_x0000_s1028" type="#_x0000_t75" alt="A close up of a map&#10;&#10;Description automatically generated" style="position:absolute;top:28434;width:42297;height:281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">
                  <v:imagedata r:id="rId20" o:title="A close up of a map&#10;&#10;Description automatically generated"/>
                </v:shape>
                <v:shape id="Picture 25" o:spid="_x0000_s1029" type="#_x0000_t75" alt="A screenshot of a social media post&#10;&#10;Description automatically generated" style="position:absolute;top:56751;width:42354;height:140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">
                  <v:imagedata r:id="rId21" o:title="A screenshot of a social media post&#10;&#10;Description automatically generated"/>
                </v:shape>
                <w10:wrap type="square" anchorx="margin"/>
              </v:group>
            </w:pict>
          </mc:Fallback>
        </mc:AlternateContent>
      </w:r>
    </w:p>
    <w:p w14:paraId="183B628D" w14:textId="4F01E073" w:rsidR="00A16745" w:rsidRDefault="00A16745" w:rsidP="00A16745"/>
    <w:p w14:paraId="020866D8" w14:textId="175E21BF" w:rsidR="00A16745" w:rsidRDefault="00A16745" w:rsidP="00A16745"/>
    <w:p w14:paraId="1141557D" w14:textId="12795043" w:rsidR="00A16745" w:rsidRDefault="00A16745" w:rsidP="00A16745"/>
    <w:p w14:paraId="5308E87D" w14:textId="17CBEE8F" w:rsidR="00A16745" w:rsidRDefault="00A16745" w:rsidP="00A16745"/>
    <w:p w14:paraId="058BB40D" w14:textId="5B8710DE" w:rsidR="00A16745" w:rsidRDefault="00A16745" w:rsidP="00A16745"/>
    <w:p w14:paraId="679EECB0" w14:textId="56EB062F" w:rsidR="00A16745" w:rsidRDefault="00A16745" w:rsidP="00A16745"/>
    <w:p w14:paraId="115928A5" w14:textId="2479072D" w:rsidR="00A16745" w:rsidRDefault="00A16745" w:rsidP="00A16745"/>
    <w:p w14:paraId="52151CE4" w14:textId="0F0244FA" w:rsidR="00A16745" w:rsidRDefault="00A16745" w:rsidP="00A16745"/>
    <w:p w14:paraId="651CDEBE" w14:textId="1F9A1A82" w:rsidR="00A16745" w:rsidRDefault="00A16745" w:rsidP="00A16745"/>
    <w:p w14:paraId="75F7ADE3" w14:textId="39D6D44D" w:rsidR="00A16745" w:rsidRDefault="00A16745" w:rsidP="00A16745"/>
    <w:p w14:paraId="019B6B1D" w14:textId="4268E28B" w:rsidR="00A16745" w:rsidRDefault="00A16745" w:rsidP="00A16745"/>
    <w:p w14:paraId="4CC7D260" w14:textId="28DE970D" w:rsidR="00A16745" w:rsidRDefault="00A16745" w:rsidP="00A16745"/>
    <w:p w14:paraId="7E558FF5" w14:textId="338099B9" w:rsidR="00A16745" w:rsidRDefault="00A16745" w:rsidP="00A16745"/>
    <w:p w14:paraId="67962173" w14:textId="058E316A" w:rsidR="00A16745" w:rsidRDefault="00A16745" w:rsidP="00A16745"/>
    <w:p w14:paraId="3B0A73EB" w14:textId="1B0DD1FE" w:rsidR="00A16745" w:rsidRDefault="00A16745" w:rsidP="00A16745"/>
    <w:p w14:paraId="7C3DCC05" w14:textId="69C8D858" w:rsidR="00A16745" w:rsidRDefault="00A16745" w:rsidP="00A16745"/>
    <w:p w14:paraId="5920A3F9" w14:textId="25C1A3BE" w:rsidR="00A16745" w:rsidRDefault="00A16745" w:rsidP="00A16745"/>
    <w:p w14:paraId="220DE98C" w14:textId="5B63274D" w:rsidR="00A16745" w:rsidRDefault="00A16745" w:rsidP="00A16745"/>
    <w:p w14:paraId="4FF831F5" w14:textId="7B4A4503" w:rsidR="00A16745" w:rsidRDefault="00A16745" w:rsidP="00A16745"/>
    <w:p w14:paraId="6AF92BE4" w14:textId="1E461432" w:rsidR="00A16745" w:rsidRDefault="00A16745" w:rsidP="00A16745"/>
    <w:p w14:paraId="0076435E" w14:textId="09449EF2" w:rsidR="00A16745" w:rsidRDefault="00A16745" w:rsidP="00A16745"/>
    <w:p w14:paraId="17242A82" w14:textId="317C9646" w:rsidR="00A16745" w:rsidRDefault="00A16745" w:rsidP="00A16745"/>
    <w:p w14:paraId="724CCCF7" w14:textId="21FE9274" w:rsidR="00A16745" w:rsidRDefault="00A16745" w:rsidP="00A16745"/>
    <w:p w14:paraId="0991355F" w14:textId="46142C81" w:rsidR="00A16745" w:rsidRDefault="00A16745" w:rsidP="00A16745"/>
    <w:p w14:paraId="358ACC3B" w14:textId="28C9BB11" w:rsidR="00A16745" w:rsidRDefault="00A16745" w:rsidP="00A16745"/>
    <w:p w14:paraId="5E1A4787" w14:textId="3136E368" w:rsidR="00A16745" w:rsidRDefault="00A16745" w:rsidP="00A16745"/>
    <w:p w14:paraId="21BECCB2" w14:textId="2FBFA02E" w:rsidR="00A16745" w:rsidRDefault="00A16745" w:rsidP="00A16745"/>
    <w:p w14:paraId="6570E48B" w14:textId="36FC8E8D" w:rsidR="00A16745" w:rsidRDefault="00A16745" w:rsidP="00A16745"/>
    <w:p w14:paraId="11F579D6" w14:textId="114FCC94" w:rsidR="00A16745" w:rsidRDefault="00A16745" w:rsidP="00A16745"/>
    <w:p w14:paraId="3D680855" w14:textId="5B14720E" w:rsidR="00A16745" w:rsidRDefault="00A16745" w:rsidP="00A16745"/>
    <w:p w14:paraId="3A68605F" w14:textId="5145FBD2" w:rsidR="00A16745" w:rsidRDefault="00A16745" w:rsidP="00A16745"/>
    <w:p w14:paraId="04DA82EE" w14:textId="4DDD9D8E" w:rsidR="00A16745" w:rsidRDefault="00A16745" w:rsidP="00A16745"/>
    <w:p w14:paraId="49F23A29" w14:textId="33895BB8" w:rsidR="00A16745" w:rsidRDefault="00A16745" w:rsidP="00A16745"/>
    <w:p w14:paraId="6C60327E" w14:textId="417E0263" w:rsidR="00A16745" w:rsidRDefault="00A16745" w:rsidP="00A16745"/>
    <w:p w14:paraId="1A2E5820" w14:textId="7F07C8C3" w:rsidR="00A16745" w:rsidRDefault="00A16745" w:rsidP="00A16745"/>
    <w:p w14:paraId="762B176B" w14:textId="1DB7F472" w:rsidR="00A16745" w:rsidRDefault="00A16745" w:rsidP="00A16745"/>
    <w:p w14:paraId="0146E6BF" w14:textId="559A1DE9" w:rsidR="00A16745" w:rsidRDefault="00A16745" w:rsidP="00A16745"/>
    <w:p w14:paraId="0ACD32E1" w14:textId="354E650B" w:rsidR="00A16745" w:rsidRDefault="00A16745" w:rsidP="00A16745"/>
    <w:p w14:paraId="2787ED52" w14:textId="0651154D" w:rsidR="00A16745" w:rsidRDefault="00A16745" w:rsidP="00A16745"/>
    <w:p w14:paraId="61E363EC" w14:textId="64ADF85A" w:rsidR="00A16745" w:rsidRDefault="00A16745" w:rsidP="00A16745"/>
    <w:p w14:paraId="3E7BB78A" w14:textId="2D2C8D3E" w:rsidR="00A16745" w:rsidRDefault="00A16745" w:rsidP="00A16745"/>
    <w:p w14:paraId="5B6C0160" w14:textId="597D96DE" w:rsidR="00A16745" w:rsidRDefault="00A16745" w:rsidP="00A16745"/>
    <w:p w14:paraId="42119811" w14:textId="493CB7FE" w:rsidR="00A16745" w:rsidRDefault="00A16745" w:rsidP="00A16745"/>
    <w:p w14:paraId="7E394C77" w14:textId="349039C5" w:rsidR="00A16745" w:rsidRDefault="00A16745" w:rsidP="00A16745"/>
    <w:p w14:paraId="778A7EB5" w14:textId="7CCF062B" w:rsidR="00A16745" w:rsidRPr="00A16745" w:rsidRDefault="00452FF3" w:rsidP="00A16745"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 wp14:anchorId="156D9720" wp14:editId="2BCF2328">
                <wp:simplePos x="0" y="0"/>
                <wp:positionH relativeFrom="margin">
                  <wp:align>left</wp:align>
                </wp:positionH>
                <wp:positionV relativeFrom="paragraph">
                  <wp:posOffset>-238206</wp:posOffset>
                </wp:positionV>
                <wp:extent cx="4235450" cy="323850"/>
                <wp:effectExtent l="0" t="0" r="0" b="0"/>
                <wp:wrapSquare wrapText="bothSides"/>
                <wp:docPr id="28" name="Text Box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35450" cy="32446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15FFDC2D" w14:textId="0F9EF30E" w:rsidR="00452FF3" w:rsidRPr="00452FF3" w:rsidRDefault="00452FF3" w:rsidP="00452FF3">
                            <w:pPr>
                              <w:pStyle w:val="Caption"/>
                              <w:jc w:val="center"/>
                            </w:pPr>
                            <w:r w:rsidRPr="003E24ED">
                              <w:t>Figure D.5. Significant interaction plots for</w:t>
                            </w:r>
                            <w:r>
                              <w:t xml:space="preserve"> </w:t>
                            </w:r>
                            <m:oMath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</w:rPr>
                                    <m:t>z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</w:rPr>
                                    <m:t>1</m:t>
                                  </m:r>
                                </m:sub>
                              </m:sSub>
                            </m:oMath>
                          </w:p>
                          <w:p w14:paraId="40F94147" w14:textId="0132D9D1" w:rsidR="00452FF3" w:rsidRPr="00933458" w:rsidRDefault="00452FF3" w:rsidP="00452FF3">
                            <w:pPr>
                              <w:pStyle w:val="Caption"/>
                              <w:jc w:val="center"/>
                              <w:rPr>
                                <w:noProof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6D9720" id="Text Box 28" o:spid="_x0000_s1030" type="#_x0000_t202" style="position:absolute;left:0;text-align:left;margin-left:0;margin-top:-18.75pt;width:333.5pt;height:25.5pt;z-index:25188454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" stroked="f">
                <v:textbox inset="0,0,0,0">
                  <w:txbxContent>
                    <w:p w14:paraId="15FFDC2D" w14:textId="0F9EF30E" w:rsidR="00452FF3" w:rsidRPr="00452FF3" w:rsidRDefault="00452FF3" w:rsidP="00452FF3">
                      <w:pPr>
                        <w:pStyle w:val="Caption"/>
                        <w:jc w:val="center"/>
                      </w:pPr>
                      <w:r w:rsidRPr="003E24ED">
                        <w:t>Figure D.5. Significant interaction plots for</w:t>
                      </w:r>
                      <w:r>
                        <w:t xml:space="preserve"> </w:t>
                      </w:r>
                      <m:oMath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</w:rPr>
                              <m:t>z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1</m:t>
                            </m:r>
                          </m:sub>
                        </m:sSub>
                      </m:oMath>
                    </w:p>
                    <w:p w14:paraId="40F94147" w14:textId="0132D9D1" w:rsidR="00452FF3" w:rsidRPr="00933458" w:rsidRDefault="00452FF3" w:rsidP="00452FF3">
                      <w:pPr>
                        <w:pStyle w:val="Caption"/>
                        <w:jc w:val="center"/>
                        <w:rPr>
                          <w:noProof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96C5167" w14:textId="09E12D6E" w:rsidR="00AC28D4" w:rsidRPr="00BA0894" w:rsidRDefault="00AC28D4" w:rsidP="00AC28D4">
      <w:pPr>
        <w:ind w:firstLine="0"/>
      </w:pPr>
      <w:r w:rsidRPr="00BA0894">
        <w:rPr>
          <w:b/>
        </w:rPr>
        <w:lastRenderedPageBreak/>
        <w:t xml:space="preserve">Response </w:t>
      </w:r>
      <m:oMath>
        <m:sSub>
          <m:sSubPr>
            <m:ctrlPr>
              <w:rPr>
                <w:rFonts w:ascii="Cambria Math" w:hAnsi="Cambria Math"/>
                <w:b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p</m:t>
            </m:r>
          </m:e>
          <m:sub>
            <m:r>
              <m:rPr>
                <m:sty m:val="bi"/>
              </m:rPr>
              <w:rPr>
                <w:rFonts w:ascii="Cambria Math" w:hAnsi="Cambria Math"/>
              </w:rPr>
              <m:t>1</m:t>
            </m:r>
          </m:sub>
        </m:sSub>
      </m:oMath>
    </w:p>
    <w:p w14:paraId="601B0DBF" w14:textId="208D0DB5" w:rsidR="00AC28D4" w:rsidRDefault="00AC28D4" w:rsidP="00AD77C2">
      <w:pPr>
        <w:shd w:val="clear" w:color="auto" w:fill="FFFFFF"/>
        <w:spacing w:line="240" w:lineRule="auto"/>
        <w:ind w:firstLine="0"/>
        <w:jc w:val="left"/>
        <w:rPr>
          <w:rFonts w:eastAsia="Times New Roman"/>
          <w:b/>
        </w:rPr>
      </w:pPr>
    </w:p>
    <w:p w14:paraId="08EB3993" w14:textId="77777777" w:rsidR="00AC28D4" w:rsidRPr="007A2E1E" w:rsidRDefault="00AC28D4" w:rsidP="00AC28D4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7A2E1E">
        <w:rPr>
          <w:rFonts w:eastAsia="Times New Roman"/>
        </w:rPr>
        <w:t>Model Summary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0"/>
        <w:gridCol w:w="704"/>
        <w:gridCol w:w="815"/>
        <w:gridCol w:w="904"/>
      </w:tblGrid>
      <w:tr w:rsidR="00AC28D4" w:rsidRPr="007A2E1E" w14:paraId="6C8DA987" w14:textId="77777777" w:rsidTr="00374E20"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430C6011" w14:textId="77777777" w:rsidR="00AC28D4" w:rsidRPr="007A2E1E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7A2E1E">
              <w:rPr>
                <w:rFonts w:eastAsia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4CCE57B3" w14:textId="77777777" w:rsidR="00AC28D4" w:rsidRPr="007A2E1E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7A2E1E">
              <w:rPr>
                <w:rFonts w:eastAsia="Times New Roman"/>
                <w:sz w:val="16"/>
                <w:szCs w:val="16"/>
              </w:rPr>
              <w:t>R-sq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23073A9B" w14:textId="77777777" w:rsidR="00AC28D4" w:rsidRPr="007A2E1E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7A2E1E">
              <w:rPr>
                <w:rFonts w:eastAsia="Times New Roman"/>
                <w:sz w:val="16"/>
                <w:szCs w:val="16"/>
              </w:rPr>
              <w:t>R-sq(adj)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67601835" w14:textId="77777777" w:rsidR="00AC28D4" w:rsidRPr="007A2E1E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7A2E1E">
              <w:rPr>
                <w:rFonts w:eastAsia="Times New Roman"/>
                <w:sz w:val="16"/>
                <w:szCs w:val="16"/>
              </w:rPr>
              <w:t>R-sq(pred)</w:t>
            </w:r>
          </w:p>
        </w:tc>
      </w:tr>
      <w:tr w:rsidR="00AC28D4" w:rsidRPr="007A2E1E" w14:paraId="132C556F" w14:textId="77777777" w:rsidTr="00374E20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1AD9F0D" w14:textId="77777777" w:rsidR="00AC28D4" w:rsidRPr="007A2E1E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7A2E1E">
              <w:rPr>
                <w:rFonts w:eastAsia="Times New Roman"/>
                <w:sz w:val="16"/>
                <w:szCs w:val="16"/>
              </w:rPr>
              <w:t>0.0585413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CBB64B4" w14:textId="77777777" w:rsidR="00AC28D4" w:rsidRPr="007A2E1E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7A2E1E">
              <w:rPr>
                <w:rFonts w:eastAsia="Times New Roman"/>
                <w:sz w:val="16"/>
                <w:szCs w:val="16"/>
              </w:rPr>
              <w:t>77.74%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C1322F5" w14:textId="77777777" w:rsidR="00AC28D4" w:rsidRPr="007A2E1E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7A2E1E">
              <w:rPr>
                <w:rFonts w:eastAsia="Times New Roman"/>
                <w:sz w:val="16"/>
                <w:szCs w:val="16"/>
              </w:rPr>
              <w:t>76.44%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530FB7B" w14:textId="77777777" w:rsidR="00AC28D4" w:rsidRPr="007A2E1E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7A2E1E">
              <w:rPr>
                <w:rFonts w:eastAsia="Times New Roman"/>
                <w:sz w:val="16"/>
                <w:szCs w:val="16"/>
              </w:rPr>
              <w:t>74.67%</w:t>
            </w:r>
          </w:p>
        </w:tc>
      </w:tr>
    </w:tbl>
    <w:p w14:paraId="26D63C32" w14:textId="77777777" w:rsidR="00AC28D4" w:rsidRDefault="00AC28D4" w:rsidP="00AC28D4">
      <w:pPr>
        <w:shd w:val="clear" w:color="auto" w:fill="FFFFFF"/>
        <w:spacing w:line="240" w:lineRule="auto"/>
        <w:jc w:val="left"/>
        <w:rPr>
          <w:rFonts w:eastAsia="Times New Roman"/>
          <w:b/>
        </w:rPr>
      </w:pPr>
    </w:p>
    <w:p w14:paraId="3123A343" w14:textId="6323A36B" w:rsidR="004B1AB3" w:rsidRPr="006445A0" w:rsidRDefault="00AC28D4" w:rsidP="00A16745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6445A0">
        <w:rPr>
          <w:rFonts w:eastAsia="Times New Roman"/>
        </w:rPr>
        <w:t>Coded Coefficients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9"/>
        <w:gridCol w:w="784"/>
        <w:gridCol w:w="784"/>
        <w:gridCol w:w="748"/>
        <w:gridCol w:w="744"/>
        <w:gridCol w:w="735"/>
        <w:gridCol w:w="490"/>
      </w:tblGrid>
      <w:tr w:rsidR="00AC28D4" w:rsidRPr="006445A0" w14:paraId="04A15115" w14:textId="77777777" w:rsidTr="00374E20"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623BB4F5" w14:textId="77777777" w:rsidR="00AC28D4" w:rsidRPr="006445A0" w:rsidRDefault="00AC28D4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Term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279A0434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Effect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5AA019A1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Coef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4B040E0E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SE Coef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759BFD62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T-Value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7C5491AF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P-Value</w:t>
            </w:r>
          </w:p>
        </w:tc>
        <w:tc>
          <w:tcPr>
            <w:tcW w:w="490" w:type="dxa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5365D4CB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VIF</w:t>
            </w:r>
          </w:p>
        </w:tc>
      </w:tr>
      <w:tr w:rsidR="00AC28D4" w:rsidRPr="006445A0" w14:paraId="0D901333" w14:textId="77777777" w:rsidTr="00374E20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BB0443B" w14:textId="77777777" w:rsidR="00AC28D4" w:rsidRPr="006445A0" w:rsidRDefault="00AC28D4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Constant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4366EB6" w14:textId="77777777" w:rsidR="00AC28D4" w:rsidRPr="006445A0" w:rsidRDefault="00AC28D4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 xml:space="preserve">  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7422FCE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0.75187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130DD0E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0.00517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A9D5F83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145.31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266277E" w14:textId="5026BC46" w:rsidR="00AC28D4" w:rsidRPr="006445A0" w:rsidRDefault="00B64D98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405CCD7" w14:textId="77777777" w:rsidR="00AC28D4" w:rsidRPr="006445A0" w:rsidRDefault="00AC28D4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 xml:space="preserve">  </w:t>
            </w:r>
          </w:p>
        </w:tc>
      </w:tr>
      <w:tr w:rsidR="00AC28D4" w:rsidRPr="006445A0" w14:paraId="36440618" w14:textId="77777777" w:rsidTr="00374E20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B3D53C2" w14:textId="77777777" w:rsidR="00AC28D4" w:rsidRPr="006445A0" w:rsidRDefault="00103C16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α</m:t>
                    </m:r>
                  </m:e>
                  <m:sub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AC31737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0.12625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95E5573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0.06313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300E6A8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0.00517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49D989D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12.20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CF4BA39" w14:textId="7ED24E15" w:rsidR="00AC28D4" w:rsidRPr="006445A0" w:rsidRDefault="00B64D98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490" w:type="dxa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398C180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AC28D4" w:rsidRPr="006445A0" w14:paraId="63545671" w14:textId="77777777" w:rsidTr="00374E20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AAAA234" w14:textId="6F23F403" w:rsidR="00AC28D4" w:rsidRPr="006445A0" w:rsidRDefault="00103C16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δ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11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F1D9CC7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-0.02500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E1449C0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-0.01250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B5DFADC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0.00517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F6D6E90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-2.42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4375D56" w14:textId="1B1ABFA1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0.017</w:t>
            </w:r>
          </w:p>
        </w:tc>
        <w:tc>
          <w:tcPr>
            <w:tcW w:w="490" w:type="dxa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B04699C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AC28D4" w:rsidRPr="006445A0" w14:paraId="2E5ED8FA" w14:textId="77777777" w:rsidTr="00374E20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58525E9" w14:textId="77777777" w:rsidR="00AC28D4" w:rsidRPr="006445A0" w:rsidRDefault="00103C16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μ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00C34F5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-0.09750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F58889F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-0.04875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27E3201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0.00517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E50F5C1" w14:textId="4F9537F5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-9.42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2F0B918" w14:textId="59FA569F" w:rsidR="00AC28D4" w:rsidRPr="006445A0" w:rsidRDefault="00B64D98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490" w:type="dxa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7F99F3E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AC28D4" w:rsidRPr="006445A0" w14:paraId="1AE5B4EF" w14:textId="77777777" w:rsidTr="00374E20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7B6C54B" w14:textId="46634C87" w:rsidR="00AC28D4" w:rsidRPr="006445A0" w:rsidRDefault="00103C16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λ</m:t>
                    </m: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11</m:t>
                    </m: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9BB72E4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0.09000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733417B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0.04500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46415C8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0.00517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EA44425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8.70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ED6F28B" w14:textId="73FDEFAB" w:rsidR="00AC28D4" w:rsidRPr="006445A0" w:rsidRDefault="00B64D98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490" w:type="dxa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72393B1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AC28D4" w:rsidRPr="006445A0" w14:paraId="40B5C701" w14:textId="77777777" w:rsidTr="00374E20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95B012C" w14:textId="2CB75F30" w:rsidR="00AC28D4" w:rsidRPr="006445A0" w:rsidRDefault="00103C16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  <w:lang w:bidi="fa-IR"/>
                      </w:rPr>
                      <m:t>λ</m:t>
                    </m:r>
                  </m:e>
                  <m:sub>
                    <m:r>
                      <w:rPr>
                        <w:rFonts w:ascii="Cambria Math" w:hAnsi="Cambria Math"/>
                        <w:sz w:val="16"/>
                        <w:szCs w:val="16"/>
                        <w:vertAlign w:val="subscript"/>
                        <w:lang w:bidi="fa-IR"/>
                      </w:rPr>
                      <m:t>12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  <w:vertAlign w:val="subscript"/>
                        <w:lang w:bidi="fa-IR"/>
                      </w:rPr>
                      <m:t xml:space="preserve"> 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348F8B6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0.09750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17A1E2F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0.04875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4E4B02B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0.00517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44712DA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9.42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5AAF5A2" w14:textId="6EC770A2" w:rsidR="00AC28D4" w:rsidRPr="006445A0" w:rsidRDefault="00B64D98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490" w:type="dxa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A9E29C9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AC28D4" w:rsidRPr="006445A0" w14:paraId="5903C3DA" w14:textId="77777777" w:rsidTr="00374E20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8A05A0A" w14:textId="77777777" w:rsidR="00AC28D4" w:rsidRPr="006445A0" w:rsidRDefault="00103C16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AC28D4" w:rsidRPr="009E780C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AAB01F4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0.02750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D76E30D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0.01375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4F15BC4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0.00517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A5A335D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2.66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171435D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0.009</w:t>
            </w:r>
          </w:p>
        </w:tc>
        <w:tc>
          <w:tcPr>
            <w:tcW w:w="490" w:type="dxa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13212B0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AC28D4" w:rsidRPr="006445A0" w14:paraId="4E4849B3" w14:textId="77777777" w:rsidTr="00374E20"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07D5AD7" w14:textId="734319D8" w:rsidR="00AC28D4" w:rsidRPr="006445A0" w:rsidRDefault="00103C16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  <w:r w:rsidR="00AC28D4" w:rsidRPr="009E780C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</m:oMath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4129902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-0.02125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884D6B1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-0.01062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B2D17FF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0.00517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BFE675A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-2.05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9CFE01C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0.042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6D541C0" w14:textId="77777777" w:rsidR="00AC28D4" w:rsidRPr="006445A0" w:rsidRDefault="00AC28D4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6445A0">
              <w:rPr>
                <w:rFonts w:eastAsia="Times New Roman"/>
                <w:sz w:val="16"/>
                <w:szCs w:val="16"/>
              </w:rPr>
              <w:t>1.00</w:t>
            </w:r>
          </w:p>
        </w:tc>
      </w:tr>
    </w:tbl>
    <w:p w14:paraId="464047E5" w14:textId="77777777" w:rsidR="00AC28D4" w:rsidRDefault="00AC28D4" w:rsidP="00AC28D4">
      <w:pPr>
        <w:ind w:firstLine="0"/>
      </w:pPr>
    </w:p>
    <w:p w14:paraId="2B12FD4D" w14:textId="6C8D733C" w:rsidR="00AC28D4" w:rsidRPr="00913565" w:rsidRDefault="00AC28D4" w:rsidP="00AC28D4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913565">
        <w:rPr>
          <w:rFonts w:eastAsia="Times New Roman"/>
        </w:rPr>
        <w:t>Regression Equation in Uncoded Units</w:t>
      </w:r>
    </w:p>
    <w:tbl>
      <w:tblPr>
        <w:tblW w:w="88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5"/>
        <w:gridCol w:w="172"/>
        <w:gridCol w:w="116"/>
        <w:gridCol w:w="8126"/>
        <w:gridCol w:w="216"/>
      </w:tblGrid>
      <w:tr w:rsidR="00AC28D4" w:rsidRPr="00913565" w14:paraId="1D985E16" w14:textId="77777777" w:rsidTr="00374E20">
        <w:trPr>
          <w:trHeight w:val="483"/>
        </w:trPr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128C3609" w14:textId="77777777" w:rsidR="00AC28D4" w:rsidRPr="00B942EC" w:rsidRDefault="00AC28D4" w:rsidP="00374E20">
            <w:pPr>
              <w:shd w:val="clear" w:color="auto" w:fill="FFFFFF"/>
              <w:spacing w:line="240" w:lineRule="auto"/>
              <w:ind w:left="245" w:firstLine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FFFFFF"/>
          </w:tcPr>
          <w:p w14:paraId="2801C08D" w14:textId="63C9E2B8" w:rsidR="00AC28D4" w:rsidRPr="00FA02F0" w:rsidRDefault="00103C16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</w:tcPr>
          <w:p w14:paraId="6644AD6C" w14:textId="77777777" w:rsidR="00AC28D4" w:rsidRPr="00FA02F0" w:rsidRDefault="00AC28D4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FA02F0">
              <w:rPr>
                <w:rFonts w:eastAsia="Times New Roman"/>
                <w:sz w:val="16"/>
                <w:szCs w:val="16"/>
              </w:rPr>
              <w:t>=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5DF0177B" w14:textId="06990BB7" w:rsidR="00AC28D4" w:rsidRPr="00FA02F0" w:rsidRDefault="00AC28D4" w:rsidP="00374E20">
            <w:pPr>
              <w:jc w:val="left"/>
              <w:rPr>
                <w:rFonts w:eastAsia="Times New Roman"/>
                <w:sz w:val="16"/>
                <w:szCs w:val="16"/>
              </w:rPr>
            </w:pPr>
            <w:r w:rsidRPr="00FA02F0">
              <w:rPr>
                <w:sz w:val="16"/>
                <w:szCs w:val="16"/>
              </w:rPr>
              <w:t>0.7869 + 0.000508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Pr="00FA02F0">
              <w:rPr>
                <w:sz w:val="16"/>
                <w:szCs w:val="16"/>
              </w:rPr>
              <w:t xml:space="preserve"> - 0.00250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δ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</m:sub>
              </m:sSub>
            </m:oMath>
            <w:r w:rsidRPr="00FA02F0">
              <w:rPr>
                <w:sz w:val="16"/>
                <w:szCs w:val="16"/>
              </w:rPr>
              <w:t xml:space="preserve"> - 0.4310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sz w:val="16"/>
                  <w:szCs w:val="16"/>
                </w:rPr>
                <m:t>+ 0.01450 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  <m:r>
                <m:rPr>
                  <m:sty m:val="p"/>
                </m:rPr>
                <w:rPr>
                  <w:rFonts w:ascii="Cambria Math" w:hAnsi="Cambria Math"/>
                  <w:sz w:val="16"/>
                  <w:szCs w:val="16"/>
                </w:rPr>
                <m:t>+ 0.01378 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sz w:val="16"/>
                  <w:szCs w:val="16"/>
                </w:rPr>
                <m:t xml:space="preserve">   </m:t>
              </m:r>
            </m:oMath>
            <w:r w:rsidRPr="00FA02F0">
              <w:rPr>
                <w:sz w:val="16"/>
                <w:szCs w:val="16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sz w:val="16"/>
                  <w:szCs w:val="16"/>
                </w:rPr>
                <m:t>+ 0.00316 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sz w:val="16"/>
                  <w:szCs w:val="16"/>
                </w:rPr>
                <m:t xml:space="preserve"> - 0.000590 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</m:oMath>
            <w:r w:rsidRPr="00FA02F0">
              <w:rPr>
                <w:sz w:val="16"/>
                <w:szCs w:val="16"/>
              </w:rPr>
              <w:br/>
            </w:r>
          </w:p>
          <w:p w14:paraId="58FBBA61" w14:textId="024FD754" w:rsidR="00123116" w:rsidRDefault="00AD1DDD" w:rsidP="00374E20">
            <w:pPr>
              <w:jc w:val="left"/>
              <w:rPr>
                <w:b/>
                <w:noProof/>
              </w:rPr>
            </w:pPr>
            <w:r>
              <w:rPr>
                <w:rFonts w:eastAsia="Times New Roman"/>
                <w:b/>
                <w:noProof/>
              </w:rPr>
              <w:drawing>
                <wp:anchor distT="0" distB="0" distL="114300" distR="114300" simplePos="0" relativeHeight="251885568" behindDoc="0" locked="0" layoutInCell="1" allowOverlap="1" wp14:anchorId="474C9E22" wp14:editId="44848C4C">
                  <wp:simplePos x="0" y="0"/>
                  <wp:positionH relativeFrom="column">
                    <wp:posOffset>-246667</wp:posOffset>
                  </wp:positionH>
                  <wp:positionV relativeFrom="paragraph">
                    <wp:posOffset>163257</wp:posOffset>
                  </wp:positionV>
                  <wp:extent cx="5616575" cy="1861185"/>
                  <wp:effectExtent l="0" t="0" r="3175" b="5715"/>
                  <wp:wrapNone/>
                  <wp:docPr id="29" name="Picture 29" descr="A screenshot of a map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pic6.JPG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16575" cy="18611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7E27FFED" w14:textId="09CD73D2" w:rsidR="005D70A7" w:rsidRDefault="005D70A7" w:rsidP="00374E20">
            <w:pPr>
              <w:jc w:val="left"/>
              <w:rPr>
                <w:rFonts w:eastAsia="Times New Roman"/>
                <w:b/>
                <w:noProof/>
              </w:rPr>
            </w:pPr>
          </w:p>
          <w:p w14:paraId="6EAEF9DA" w14:textId="113461D7" w:rsidR="005D70A7" w:rsidRDefault="005D70A7" w:rsidP="00374E20">
            <w:pPr>
              <w:jc w:val="left"/>
              <w:rPr>
                <w:rFonts w:eastAsia="Times New Roman"/>
                <w:b/>
                <w:noProof/>
              </w:rPr>
            </w:pPr>
          </w:p>
          <w:p w14:paraId="1EF2734E" w14:textId="46B186FD" w:rsidR="005D70A7" w:rsidRDefault="005D70A7" w:rsidP="00374E20">
            <w:pPr>
              <w:jc w:val="left"/>
              <w:rPr>
                <w:rFonts w:eastAsia="Times New Roman"/>
                <w:b/>
                <w:noProof/>
              </w:rPr>
            </w:pPr>
          </w:p>
          <w:p w14:paraId="29A4233F" w14:textId="4CCC4F3A" w:rsidR="005D70A7" w:rsidRDefault="005D70A7" w:rsidP="00374E20">
            <w:pPr>
              <w:jc w:val="left"/>
              <w:rPr>
                <w:rFonts w:eastAsia="Times New Roman"/>
                <w:b/>
                <w:noProof/>
              </w:rPr>
            </w:pPr>
          </w:p>
          <w:p w14:paraId="3A08DB61" w14:textId="14BF19DC" w:rsidR="005D70A7" w:rsidRDefault="005D70A7" w:rsidP="00374E20">
            <w:pPr>
              <w:jc w:val="left"/>
              <w:rPr>
                <w:rFonts w:eastAsia="Times New Roman"/>
                <w:b/>
                <w:noProof/>
              </w:rPr>
            </w:pPr>
          </w:p>
          <w:p w14:paraId="01583D79" w14:textId="2E72F94D" w:rsidR="005D70A7" w:rsidRDefault="005D70A7" w:rsidP="00374E20">
            <w:pPr>
              <w:jc w:val="left"/>
              <w:rPr>
                <w:rFonts w:eastAsia="Times New Roman"/>
                <w:b/>
                <w:noProof/>
              </w:rPr>
            </w:pPr>
          </w:p>
          <w:p w14:paraId="3D59FB5A" w14:textId="29C3390B" w:rsidR="005D70A7" w:rsidRDefault="005D70A7" w:rsidP="00374E20">
            <w:pPr>
              <w:jc w:val="left"/>
              <w:rPr>
                <w:rFonts w:eastAsia="Times New Roman"/>
                <w:b/>
                <w:noProof/>
              </w:rPr>
            </w:pPr>
          </w:p>
          <w:p w14:paraId="3AFCFF75" w14:textId="60AAFE22" w:rsidR="005D70A7" w:rsidRDefault="005D70A7" w:rsidP="00374E20">
            <w:pPr>
              <w:jc w:val="left"/>
              <w:rPr>
                <w:rFonts w:eastAsia="Times New Roman"/>
                <w:b/>
                <w:noProof/>
              </w:rPr>
            </w:pPr>
          </w:p>
          <w:p w14:paraId="52D3046A" w14:textId="111FB1BD" w:rsidR="005D70A7" w:rsidRDefault="005D70A7" w:rsidP="00374E20">
            <w:pPr>
              <w:jc w:val="left"/>
              <w:rPr>
                <w:rFonts w:eastAsia="Times New Roman"/>
              </w:rPr>
            </w:pPr>
          </w:p>
          <w:p w14:paraId="73BDFE05" w14:textId="48B8149E" w:rsidR="00123116" w:rsidRPr="0090760A" w:rsidRDefault="00123116" w:rsidP="00AD1DDD">
            <w:pPr>
              <w:pStyle w:val="Caption"/>
              <w:jc w:val="center"/>
              <w:rPr>
                <w:rFonts w:eastAsia="Times New Roman"/>
              </w:rPr>
            </w:pP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</w:tcPr>
          <w:p w14:paraId="5AC6F456" w14:textId="77777777" w:rsidR="00AC28D4" w:rsidRPr="00B942EC" w:rsidRDefault="00AC28D4" w:rsidP="00374E20">
            <w:pPr>
              <w:shd w:val="clear" w:color="auto" w:fill="FFFFFF"/>
              <w:spacing w:line="240" w:lineRule="auto"/>
              <w:ind w:firstLine="0"/>
              <w:rPr>
                <w:rFonts w:eastAsia="Times New Roman"/>
                <w:sz w:val="16"/>
                <w:szCs w:val="16"/>
              </w:rPr>
            </w:pPr>
          </w:p>
        </w:tc>
      </w:tr>
    </w:tbl>
    <w:p w14:paraId="0EDB3FF1" w14:textId="6D600038" w:rsidR="00123116" w:rsidRDefault="00123116" w:rsidP="00D3614C">
      <w:pPr>
        <w:ind w:firstLine="0"/>
        <w:rPr>
          <w:b/>
        </w:rPr>
      </w:pPr>
    </w:p>
    <w:p w14:paraId="362F9454" w14:textId="1A2AEDB8" w:rsidR="00AD77C2" w:rsidRDefault="00AD1DDD" w:rsidP="00D3614C">
      <w:pPr>
        <w:ind w:firstLine="0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 wp14:anchorId="3A172B20" wp14:editId="2C07267D">
                <wp:simplePos x="0" y="0"/>
                <wp:positionH relativeFrom="margin">
                  <wp:align>center</wp:align>
                </wp:positionH>
                <wp:positionV relativeFrom="paragraph">
                  <wp:posOffset>4220</wp:posOffset>
                </wp:positionV>
                <wp:extent cx="4235450" cy="323850"/>
                <wp:effectExtent l="0" t="0" r="0" b="0"/>
                <wp:wrapSquare wrapText="bothSides"/>
                <wp:docPr id="34" name="Text Box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35450" cy="32385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7A06866" w14:textId="58B7D906" w:rsidR="00AD1DDD" w:rsidRPr="00452FF3" w:rsidRDefault="00AD1DDD" w:rsidP="00AD1DDD">
                            <w:pPr>
                              <w:pStyle w:val="Caption"/>
                              <w:jc w:val="center"/>
                            </w:pPr>
                            <w:r>
                              <w:t xml:space="preserve">Figure </w:t>
                            </w:r>
                            <w:r>
                              <w:rPr>
                                <w:noProof/>
                              </w:rPr>
                              <w:t>D.6</w:t>
                            </w:r>
                            <w:r>
                              <w:t xml:space="preserve">. </w:t>
                            </w:r>
                            <w:r w:rsidRPr="00B33089">
                              <w:t>Significant interaction plots for</w:t>
                            </w:r>
                            <w:r>
                              <w:t xml:space="preserve"> </w:t>
                            </w:r>
                            <m:oMath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szCs w:val="16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szCs w:val="16"/>
                                    </w:rPr>
                                    <m:t>p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  <w:szCs w:val="16"/>
                                    </w:rPr>
                                    <m:t>1</m:t>
                                  </m:r>
                                </m:sub>
                              </m:sSub>
                            </m:oMath>
                          </w:p>
                          <w:p w14:paraId="4FD1E1AD" w14:textId="77777777" w:rsidR="00AD1DDD" w:rsidRPr="00933458" w:rsidRDefault="00AD1DDD" w:rsidP="00AD1DDD">
                            <w:pPr>
                              <w:pStyle w:val="Caption"/>
                              <w:jc w:val="center"/>
                              <w:rPr>
                                <w:noProof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172B20" id="Text Box 34" o:spid="_x0000_s1031" type="#_x0000_t202" style="position:absolute;left:0;text-align:left;margin-left:0;margin-top:.35pt;width:333.5pt;height:25.5pt;z-index:25188761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" stroked="f">
                <v:textbox inset="0,0,0,0">
                  <w:txbxContent>
                    <w:p w14:paraId="27A06866" w14:textId="58B7D906" w:rsidR="00AD1DDD" w:rsidRPr="00452FF3" w:rsidRDefault="00AD1DDD" w:rsidP="00AD1DDD">
                      <w:pPr>
                        <w:pStyle w:val="Caption"/>
                        <w:jc w:val="center"/>
                      </w:pPr>
                      <w:r>
                        <w:t xml:space="preserve">Figure </w:t>
                      </w:r>
                      <w:r>
                        <w:rPr>
                          <w:noProof/>
                        </w:rPr>
                        <w:t>D.6</w:t>
                      </w:r>
                      <w:r>
                        <w:t xml:space="preserve">. </w:t>
                      </w:r>
                      <w:r w:rsidRPr="00B33089">
                        <w:t>Significant interaction plots for</w:t>
                      </w:r>
                      <w:r>
                        <w:t xml:space="preserve"> </w:t>
                      </w:r>
                      <m:oMath>
                        <m:sSub>
                          <m:sSubPr>
                            <m:ctrlPr>
                              <w:rPr>
                                <w:rFonts w:ascii="Cambria Math" w:hAnsi="Cambria Math"/>
                                <w:szCs w:val="16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Cs w:val="16"/>
                              </w:rPr>
                              <m:t>p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Cs w:val="16"/>
                              </w:rPr>
                              <m:t>1</m:t>
                            </m:r>
                          </m:sub>
                        </m:sSub>
                      </m:oMath>
                    </w:p>
                    <w:p w14:paraId="4FD1E1AD" w14:textId="77777777" w:rsidR="00AD1DDD" w:rsidRPr="00933458" w:rsidRDefault="00AD1DDD" w:rsidP="00AD1DDD">
                      <w:pPr>
                        <w:pStyle w:val="Caption"/>
                        <w:jc w:val="center"/>
                        <w:rPr>
                          <w:noProof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44138C1" w14:textId="200D90D3" w:rsidR="00123116" w:rsidRDefault="00123116">
      <w:pPr>
        <w:rPr>
          <w:b/>
          <w:lang w:bidi="fa-IR"/>
        </w:rPr>
      </w:pPr>
    </w:p>
    <w:p w14:paraId="4379B9BB" w14:textId="2FD714EC" w:rsidR="00AD1DDD" w:rsidRDefault="00AD1DDD">
      <w:pPr>
        <w:rPr>
          <w:b/>
          <w:lang w:bidi="fa-IR"/>
        </w:rPr>
      </w:pPr>
    </w:p>
    <w:p w14:paraId="694A8157" w14:textId="6A50DE1D" w:rsidR="00AD1DDD" w:rsidRDefault="00AD1DDD">
      <w:pPr>
        <w:rPr>
          <w:b/>
          <w:lang w:bidi="fa-IR"/>
        </w:rPr>
      </w:pPr>
    </w:p>
    <w:p w14:paraId="3B65F3E0" w14:textId="51499D15" w:rsidR="00AD1DDD" w:rsidRDefault="00AD1DDD">
      <w:pPr>
        <w:rPr>
          <w:b/>
          <w:lang w:bidi="fa-IR"/>
        </w:rPr>
      </w:pPr>
    </w:p>
    <w:p w14:paraId="101C1E20" w14:textId="21BC6FE5" w:rsidR="00AD1DDD" w:rsidRDefault="00AD1DDD">
      <w:pPr>
        <w:rPr>
          <w:b/>
          <w:lang w:bidi="fa-IR"/>
        </w:rPr>
      </w:pPr>
    </w:p>
    <w:p w14:paraId="551D557E" w14:textId="6165B08B" w:rsidR="00AD1DDD" w:rsidRDefault="00AD1DDD">
      <w:pPr>
        <w:rPr>
          <w:b/>
          <w:lang w:bidi="fa-IR"/>
        </w:rPr>
      </w:pPr>
    </w:p>
    <w:p w14:paraId="1532A24F" w14:textId="5289740F" w:rsidR="00AD1DDD" w:rsidRDefault="00AD1DDD">
      <w:pPr>
        <w:rPr>
          <w:b/>
          <w:lang w:bidi="fa-IR"/>
        </w:rPr>
      </w:pPr>
    </w:p>
    <w:p w14:paraId="7E364899" w14:textId="77777777" w:rsidR="00AD1DDD" w:rsidRDefault="00AD1DDD">
      <w:pPr>
        <w:rPr>
          <w:b/>
          <w:lang w:bidi="fa-IR"/>
        </w:rPr>
      </w:pPr>
    </w:p>
    <w:p w14:paraId="5FA19B62" w14:textId="57DAE99E" w:rsidR="00D3614C" w:rsidRPr="0097161D" w:rsidRDefault="00D3614C" w:rsidP="00AD77C2">
      <w:pPr>
        <w:ind w:firstLine="0"/>
        <w:rPr>
          <w:b/>
        </w:rPr>
      </w:pPr>
      <w:r w:rsidRPr="0097161D">
        <w:rPr>
          <w:b/>
          <w:lang w:bidi="fa-IR"/>
        </w:rPr>
        <w:lastRenderedPageBreak/>
        <w:t xml:space="preserve">Response </w:t>
      </w:r>
      <m:oMath>
        <m:sSub>
          <m:sSubPr>
            <m:ctrlPr>
              <w:rPr>
                <w:rFonts w:ascii="Cambria Math" w:hAnsi="Cambria Math"/>
                <w:b/>
                <w:i/>
                <w:lang w:bidi="fa-IR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  <w:lang w:bidi="fa-IR"/>
              </w:rPr>
              <m:t>f</m:t>
            </m:r>
          </m:e>
          <m:sub>
            <m:r>
              <m:rPr>
                <m:sty m:val="bi"/>
              </m:rPr>
              <w:rPr>
                <w:rFonts w:ascii="Cambria Math" w:hAnsi="Cambria Math"/>
                <w:lang w:bidi="fa-IR"/>
              </w:rPr>
              <m:t>12</m:t>
            </m:r>
          </m:sub>
        </m:sSub>
        <m:r>
          <m:rPr>
            <m:sty m:val="bi"/>
          </m:rPr>
          <w:rPr>
            <w:rFonts w:ascii="Cambria Math" w:hAnsi="Cambria Math"/>
            <w:lang w:bidi="fa-IR"/>
          </w:rPr>
          <m:t>+</m:t>
        </m:r>
        <m:sSub>
          <m:sSubPr>
            <m:ctrlPr>
              <w:rPr>
                <w:rFonts w:ascii="Cambria Math" w:hAnsi="Cambria Math"/>
                <w:b/>
                <w:i/>
                <w:lang w:bidi="fa-IR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  <w:lang w:bidi="fa-IR"/>
              </w:rPr>
              <m:t>f</m:t>
            </m:r>
          </m:e>
          <m:sub>
            <m:r>
              <m:rPr>
                <m:sty m:val="bi"/>
              </m:rPr>
              <w:rPr>
                <w:rFonts w:ascii="Cambria Math" w:hAnsi="Cambria Math"/>
                <w:lang w:bidi="fa-IR"/>
              </w:rPr>
              <m:t>13</m:t>
            </m:r>
          </m:sub>
        </m:sSub>
      </m:oMath>
    </w:p>
    <w:p w14:paraId="55D2D5AB" w14:textId="77777777" w:rsidR="00D3614C" w:rsidRDefault="00D3614C" w:rsidP="00D3614C">
      <w:pPr>
        <w:ind w:left="605" w:firstLine="0"/>
        <w:rPr>
          <w:b/>
          <w:lang w:bidi="fa-IR"/>
        </w:rPr>
      </w:pPr>
    </w:p>
    <w:p w14:paraId="7C032621" w14:textId="77777777" w:rsidR="00D3614C" w:rsidRPr="004374C9" w:rsidRDefault="00D3614C" w:rsidP="00D3614C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4374C9">
        <w:rPr>
          <w:rFonts w:eastAsia="Times New Roman"/>
        </w:rPr>
        <w:t>Model Summary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0"/>
        <w:gridCol w:w="704"/>
        <w:gridCol w:w="815"/>
        <w:gridCol w:w="904"/>
      </w:tblGrid>
      <w:tr w:rsidR="00D3614C" w:rsidRPr="004374C9" w14:paraId="2B0619C2" w14:textId="77777777" w:rsidTr="00374E20"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1FDAC849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27425B95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R-sq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37C02C69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R-sq(adj)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62748458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R-sq(pred)</w:t>
            </w:r>
          </w:p>
        </w:tc>
      </w:tr>
      <w:tr w:rsidR="00D3614C" w:rsidRPr="004374C9" w14:paraId="26FD6DBF" w14:textId="77777777" w:rsidTr="00374E20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416EFA2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0.922728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EF3F09F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89.68%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F62C447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88.89%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B109A54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87.86%</w:t>
            </w:r>
          </w:p>
        </w:tc>
      </w:tr>
    </w:tbl>
    <w:p w14:paraId="6367FB12" w14:textId="77777777" w:rsidR="00D3614C" w:rsidRPr="00603D56" w:rsidRDefault="00D3614C" w:rsidP="00D3614C"/>
    <w:p w14:paraId="2717D4B5" w14:textId="77777777" w:rsidR="00D3614C" w:rsidRPr="004374C9" w:rsidRDefault="00D3614C" w:rsidP="00D3614C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4374C9">
        <w:rPr>
          <w:rFonts w:eastAsia="Times New Roman"/>
        </w:rPr>
        <w:t>Coded Coefficients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81"/>
        <w:gridCol w:w="704"/>
        <w:gridCol w:w="704"/>
        <w:gridCol w:w="883"/>
        <w:gridCol w:w="877"/>
        <w:gridCol w:w="866"/>
        <w:gridCol w:w="533"/>
      </w:tblGrid>
      <w:tr w:rsidR="00D3614C" w:rsidRPr="004374C9" w14:paraId="1BBE2C60" w14:textId="77777777" w:rsidTr="00374E20"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5847DE32" w14:textId="77777777" w:rsidR="00D3614C" w:rsidRPr="004374C9" w:rsidRDefault="00D3614C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</w:rPr>
            </w:pPr>
            <w:r w:rsidRPr="004374C9">
              <w:rPr>
                <w:rFonts w:eastAsia="Times New Roman"/>
              </w:rPr>
              <w:t>Term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58241814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</w:rPr>
            </w:pPr>
            <w:r w:rsidRPr="004374C9">
              <w:rPr>
                <w:rFonts w:eastAsia="Times New Roman"/>
              </w:rPr>
              <w:t>Effect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7BBC9107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</w:rPr>
            </w:pPr>
            <w:r w:rsidRPr="004374C9">
              <w:rPr>
                <w:rFonts w:eastAsia="Times New Roman"/>
              </w:rPr>
              <w:t>Coef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0C14AA9D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</w:rPr>
            </w:pPr>
            <w:r w:rsidRPr="004374C9">
              <w:rPr>
                <w:rFonts w:eastAsia="Times New Roman"/>
              </w:rPr>
              <w:t>SE Coef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0FE20043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</w:rPr>
            </w:pPr>
            <w:r w:rsidRPr="004374C9">
              <w:rPr>
                <w:rFonts w:eastAsia="Times New Roman"/>
              </w:rPr>
              <w:t>T-Value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6C30B8CB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</w:rPr>
            </w:pPr>
            <w:r w:rsidRPr="004374C9">
              <w:rPr>
                <w:rFonts w:eastAsia="Times New Roman"/>
              </w:rPr>
              <w:t>P-Value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242E3544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</w:rPr>
            </w:pPr>
            <w:r w:rsidRPr="004374C9">
              <w:rPr>
                <w:rFonts w:eastAsia="Times New Roman"/>
              </w:rPr>
              <w:t>VIF</w:t>
            </w:r>
          </w:p>
        </w:tc>
      </w:tr>
      <w:tr w:rsidR="00D3614C" w:rsidRPr="004374C9" w14:paraId="751F7326" w14:textId="77777777" w:rsidTr="00374E20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9B91AF7" w14:textId="77777777" w:rsidR="00D3614C" w:rsidRPr="004374C9" w:rsidRDefault="00D3614C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Constant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D4C697E" w14:textId="77777777" w:rsidR="00D3614C" w:rsidRPr="004374C9" w:rsidRDefault="00D3614C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 xml:space="preserve">  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777F8F6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1.3406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096EEAD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0.0816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94F3FAF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16.44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04AF871" w14:textId="6AD6B1F6" w:rsidR="00D3614C" w:rsidRPr="004374C9" w:rsidRDefault="00B64D98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729AEB0" w14:textId="77777777" w:rsidR="00D3614C" w:rsidRPr="004374C9" w:rsidRDefault="00D3614C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 xml:space="preserve">  </w:t>
            </w:r>
          </w:p>
        </w:tc>
      </w:tr>
      <w:tr w:rsidR="00D3614C" w:rsidRPr="004374C9" w14:paraId="130C88F7" w14:textId="77777777" w:rsidTr="00374E20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2915F88" w14:textId="77777777" w:rsidR="00D3614C" w:rsidRPr="004374C9" w:rsidRDefault="00103C16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α</m:t>
                    </m:r>
                  </m:e>
                  <m:sub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E0ABF72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2.4672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D5F467D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1.2336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B200D96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0.0816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7B62E27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15.13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3154EFB" w14:textId="6A6C42F7" w:rsidR="00D3614C" w:rsidRPr="004374C9" w:rsidRDefault="00B64D98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383D198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D3614C" w:rsidRPr="004374C9" w14:paraId="3FA309CF" w14:textId="77777777" w:rsidTr="00374E20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2EF2FEA" w14:textId="77777777" w:rsidR="00D3614C" w:rsidRPr="004374C9" w:rsidRDefault="00103C16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μ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D0E0917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-0.9860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E7F6C1A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-0.4930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9631CDB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0.0816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A56B754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-6.04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BC3ED14" w14:textId="484BB49B" w:rsidR="00D3614C" w:rsidRPr="004374C9" w:rsidRDefault="00B64D98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66AF0C2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D3614C" w:rsidRPr="004374C9" w14:paraId="50705998" w14:textId="77777777" w:rsidTr="00374E20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CBC210A" w14:textId="5B03C718" w:rsidR="00D3614C" w:rsidRPr="004374C9" w:rsidRDefault="00103C16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λ</m:t>
                    </m: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11</m:t>
                    </m: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84C6A7B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1.4362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69DAF3F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0.7181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A58F76E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0.0816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218EE08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8.80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1709626" w14:textId="3C1E39C8" w:rsidR="00D3614C" w:rsidRPr="004374C9" w:rsidRDefault="00B64D98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73D2991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D3614C" w:rsidRPr="004374C9" w14:paraId="11BCE206" w14:textId="77777777" w:rsidTr="00374E20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12A05B9" w14:textId="1CDD38EB" w:rsidR="00D3614C" w:rsidRPr="004374C9" w:rsidRDefault="00103C16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  <w:lang w:bidi="fa-IR"/>
                      </w:rPr>
                      <m:t>λ</m:t>
                    </m:r>
                  </m:e>
                  <m:sub>
                    <m:r>
                      <w:rPr>
                        <w:rFonts w:ascii="Cambria Math" w:hAnsi="Cambria Math"/>
                        <w:sz w:val="16"/>
                        <w:szCs w:val="16"/>
                        <w:vertAlign w:val="subscript"/>
                        <w:lang w:bidi="fa-IR"/>
                      </w:rPr>
                      <m:t>12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  <w:vertAlign w:val="subscript"/>
                        <w:lang w:bidi="fa-IR"/>
                      </w:rPr>
                      <m:t xml:space="preserve"> 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42A3418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2.6624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21D44CE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1.3312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7E547BC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0.0816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1FDDA48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16.32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2ABAD9C" w14:textId="61972577" w:rsidR="00D3614C" w:rsidRPr="004374C9" w:rsidRDefault="00B64D98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F300F04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D3614C" w:rsidRPr="004374C9" w14:paraId="372E6E5B" w14:textId="77777777" w:rsidTr="00374E20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637C44B" w14:textId="77777777" w:rsidR="00D3614C" w:rsidRPr="004374C9" w:rsidRDefault="00103C16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D3614C" w:rsidRPr="00AF5F6C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47228FD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-0.7719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A9B7782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-0.3860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9448AF9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0.0816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59436A4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-4.73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20116A8" w14:textId="7AB1892F" w:rsidR="00D3614C" w:rsidRPr="004374C9" w:rsidRDefault="00B64D98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ECF0639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D3614C" w:rsidRPr="004374C9" w14:paraId="5D617E1E" w14:textId="77777777" w:rsidTr="00374E20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B4C7500" w14:textId="7E345F76" w:rsidR="00D3614C" w:rsidRPr="004374C9" w:rsidRDefault="00103C16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D3614C" w:rsidRPr="00AF5F6C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F312F9C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1.2221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CFC2665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0.6111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059EFC6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0.0816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55034CE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7.49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1068D50" w14:textId="3585C58D" w:rsidR="00D3614C" w:rsidRPr="004374C9" w:rsidRDefault="00B64D98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3682508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D3614C" w:rsidRPr="004374C9" w14:paraId="354D0562" w14:textId="77777777" w:rsidTr="00374E20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030396B" w14:textId="4E0DBB24" w:rsidR="00D3614C" w:rsidRPr="004374C9" w:rsidRDefault="00103C16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D3614C" w:rsidRPr="00AF5F6C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5175C4B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2.4484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C3C7958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1.2242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70813DD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0.0816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BEED888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15.01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4F5ABAE" w14:textId="5912D9EC" w:rsidR="00D3614C" w:rsidRPr="004374C9" w:rsidRDefault="00B64D98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FC7F69E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D3614C" w:rsidRPr="004374C9" w14:paraId="4455566D" w14:textId="77777777" w:rsidTr="00374E20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6D44F59" w14:textId="138BD953" w:rsidR="00D3614C" w:rsidRPr="004374C9" w:rsidRDefault="00D3614C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AF5F6C">
              <w:rPr>
                <w:rFonts w:eastAsia="Times New Roman"/>
                <w:sz w:val="16"/>
                <w:szCs w:val="16"/>
              </w:rPr>
              <w:t>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Pr="00AF5F6C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9F505DC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-0.9897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7EEC4C7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-0.4949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DFFE9E0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0.0816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DBBF936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-6.07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F54675B" w14:textId="7152FF06" w:rsidR="00D3614C" w:rsidRPr="004374C9" w:rsidRDefault="00B64D98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40DE6A0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1.00</w:t>
            </w:r>
          </w:p>
        </w:tc>
      </w:tr>
      <w:tr w:rsidR="00D3614C" w:rsidRPr="004374C9" w14:paraId="42628BE6" w14:textId="77777777" w:rsidTr="00374E20"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8E16652" w14:textId="75DEC4B3" w:rsidR="00D3614C" w:rsidRPr="004374C9" w:rsidRDefault="00D3614C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w:r w:rsidRPr="00AF5F6C">
              <w:rPr>
                <w:rFonts w:eastAsia="Times New Roman"/>
                <w:sz w:val="16"/>
                <w:szCs w:val="16"/>
              </w:rPr>
              <w:t>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  <w:r w:rsidRPr="00AF5F6C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</m:oMath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A1F1FA6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1.4174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70DDE33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0.7087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A121B87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0.0816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3B6CB15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8.69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699B194" w14:textId="07FFEAB5" w:rsidR="00D3614C" w:rsidRPr="004374C9" w:rsidRDefault="00B64D98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13E6983" w14:textId="77777777" w:rsidR="00D3614C" w:rsidRPr="004374C9" w:rsidRDefault="00D3614C" w:rsidP="00374E20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4374C9">
              <w:rPr>
                <w:rFonts w:eastAsia="Times New Roman"/>
                <w:sz w:val="16"/>
                <w:szCs w:val="16"/>
              </w:rPr>
              <w:t>1.00</w:t>
            </w:r>
          </w:p>
        </w:tc>
      </w:tr>
    </w:tbl>
    <w:p w14:paraId="0A6C7632" w14:textId="4ABBD1EA" w:rsidR="00D3614C" w:rsidRDefault="00D3614C" w:rsidP="00D3614C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</w:p>
    <w:p w14:paraId="7DFF0765" w14:textId="77777777" w:rsidR="00D3614C" w:rsidRPr="00603D56" w:rsidRDefault="00D3614C" w:rsidP="00D3614C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603D56">
        <w:rPr>
          <w:rFonts w:eastAsia="Times New Roman"/>
        </w:rPr>
        <w:t>Regression Equation in Uncoded Units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45"/>
      </w:tblGrid>
      <w:tr w:rsidR="00D3614C" w:rsidRPr="00603D56" w14:paraId="0EBE68AB" w14:textId="77777777" w:rsidTr="00374E20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D1B6582" w14:textId="40DA8841" w:rsidR="00D3614C" w:rsidRPr="00FA02F0" w:rsidRDefault="00103C16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12</m:t>
                  </m:r>
                </m:sub>
              </m:sSub>
              <m:r>
                <w:rPr>
                  <w:rFonts w:ascii="Cambria Math" w:hAnsi="Cambria Math"/>
                  <w:sz w:val="16"/>
                  <w:szCs w:val="16"/>
                  <w:lang w:bidi="fa-IR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13</m:t>
                  </m:r>
                </m:sub>
              </m:sSub>
            </m:oMath>
            <w:r w:rsidR="00D3614C" w:rsidRPr="00FA02F0">
              <w:rPr>
                <w:rFonts w:eastAsia="Times New Roman"/>
                <w:sz w:val="16"/>
                <w:szCs w:val="16"/>
                <w:lang w:bidi="fa-IR"/>
              </w:rPr>
              <w:t xml:space="preserve"> </w:t>
            </w:r>
            <w:r w:rsidR="00D3614C" w:rsidRPr="00FA02F0">
              <w:rPr>
                <w:rFonts w:eastAsia="Times New Roman"/>
                <w:sz w:val="16"/>
                <w:szCs w:val="16"/>
              </w:rPr>
              <w:t>= -0.808 + 0.0106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D3614C" w:rsidRPr="00FA02F0">
              <w:rPr>
                <w:rFonts w:eastAsia="Times New Roman"/>
                <w:sz w:val="16"/>
                <w:szCs w:val="16"/>
              </w:rPr>
              <w:t xml:space="preserve"> + 3.43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D3614C" w:rsidRPr="00FA02F0">
              <w:rPr>
                <w:rFonts w:eastAsia="Times New Roman"/>
                <w:sz w:val="16"/>
                <w:szCs w:val="16"/>
              </w:rPr>
              <w:t xml:space="preserve"> - 0.1898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  <w:r w:rsidR="00D3614C" w:rsidRPr="00FA02F0">
              <w:rPr>
                <w:rFonts w:eastAsia="Times New Roman"/>
                <w:sz w:val="16"/>
                <w:szCs w:val="16"/>
              </w:rPr>
              <w:t xml:space="preserve"> + 0.2099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- 0.0887 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 xml:space="preserve">  +  0.005092 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  + 0.009068 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12 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- 0.758 </m:t>
              </m:r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 xml:space="preserve"> + 0.03937 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  <m:r>
                <m:rPr>
                  <m:sty m:val="p"/>
                </m:rPr>
                <w:rPr>
                  <w:rFonts w:ascii="Cambria Math" w:eastAsia="Times New Roman" w:hAnsi="Cambria Math"/>
                  <w:sz w:val="16"/>
                  <w:szCs w:val="16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sz w:val="16"/>
                  <w:szCs w:val="16"/>
                </w:rPr>
                <w:br/>
              </m:r>
            </m:oMath>
          </w:p>
          <w:p w14:paraId="525B2A39" w14:textId="77777777" w:rsidR="003C6C4A" w:rsidRDefault="003C6C4A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</w:rPr>
            </w:pPr>
          </w:p>
          <w:p w14:paraId="3BCBA67A" w14:textId="06E5F471" w:rsidR="00123116" w:rsidRPr="00BA0894" w:rsidRDefault="00123116" w:rsidP="00374E20">
            <w:pPr>
              <w:spacing w:before="90" w:line="240" w:lineRule="auto"/>
              <w:ind w:firstLine="0"/>
              <w:jc w:val="left"/>
              <w:rPr>
                <w:rFonts w:eastAsia="Times New Roman"/>
              </w:rPr>
            </w:pPr>
          </w:p>
        </w:tc>
      </w:tr>
    </w:tbl>
    <w:p w14:paraId="6D71ADBA" w14:textId="77777777" w:rsidR="003C6C4A" w:rsidRDefault="003C6C4A" w:rsidP="00123116">
      <w:pPr>
        <w:pStyle w:val="Caption"/>
        <w:jc w:val="center"/>
      </w:pPr>
    </w:p>
    <w:p w14:paraId="745FE068" w14:textId="77777777" w:rsidR="003C6C4A" w:rsidRDefault="003C6C4A" w:rsidP="00123116">
      <w:pPr>
        <w:pStyle w:val="Caption"/>
        <w:jc w:val="center"/>
      </w:pPr>
    </w:p>
    <w:p w14:paraId="77BBD480" w14:textId="77777777" w:rsidR="003C6C4A" w:rsidRDefault="003C6C4A" w:rsidP="00123116">
      <w:pPr>
        <w:pStyle w:val="Caption"/>
        <w:jc w:val="center"/>
      </w:pPr>
    </w:p>
    <w:p w14:paraId="131ABE36" w14:textId="77777777" w:rsidR="003C6C4A" w:rsidRDefault="003C6C4A" w:rsidP="00123116">
      <w:pPr>
        <w:pStyle w:val="Caption"/>
        <w:jc w:val="center"/>
      </w:pPr>
    </w:p>
    <w:p w14:paraId="0A5B3C7F" w14:textId="77777777" w:rsidR="003C6C4A" w:rsidRDefault="003C6C4A" w:rsidP="00123116">
      <w:pPr>
        <w:pStyle w:val="Caption"/>
        <w:jc w:val="center"/>
      </w:pPr>
    </w:p>
    <w:p w14:paraId="6A503B3E" w14:textId="77777777" w:rsidR="003C6C4A" w:rsidRDefault="003C6C4A" w:rsidP="00123116">
      <w:pPr>
        <w:pStyle w:val="Caption"/>
        <w:jc w:val="center"/>
      </w:pPr>
    </w:p>
    <w:p w14:paraId="782484C3" w14:textId="77777777" w:rsidR="003C6C4A" w:rsidRDefault="003C6C4A" w:rsidP="00123116">
      <w:pPr>
        <w:pStyle w:val="Caption"/>
        <w:jc w:val="center"/>
      </w:pPr>
    </w:p>
    <w:p w14:paraId="002F3C76" w14:textId="77777777" w:rsidR="003C6C4A" w:rsidRDefault="003C6C4A" w:rsidP="00123116">
      <w:pPr>
        <w:pStyle w:val="Caption"/>
        <w:jc w:val="center"/>
      </w:pPr>
    </w:p>
    <w:p w14:paraId="3D123A2C" w14:textId="77777777" w:rsidR="003C6C4A" w:rsidRDefault="003C6C4A" w:rsidP="00123116">
      <w:pPr>
        <w:pStyle w:val="Caption"/>
        <w:jc w:val="center"/>
      </w:pPr>
    </w:p>
    <w:p w14:paraId="0266245B" w14:textId="18FDAF9A" w:rsidR="003C6C4A" w:rsidRDefault="003C6C4A" w:rsidP="00123116">
      <w:pPr>
        <w:pStyle w:val="Caption"/>
        <w:jc w:val="center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890688" behindDoc="0" locked="0" layoutInCell="1" allowOverlap="1" wp14:anchorId="5746716C" wp14:editId="4C44ADD1">
                <wp:simplePos x="0" y="0"/>
                <wp:positionH relativeFrom="page">
                  <wp:align>center</wp:align>
                </wp:positionH>
                <wp:positionV relativeFrom="paragraph">
                  <wp:posOffset>0</wp:posOffset>
                </wp:positionV>
                <wp:extent cx="5616575" cy="5641586"/>
                <wp:effectExtent l="0" t="0" r="3175" b="0"/>
                <wp:wrapTopAndBottom/>
                <wp:docPr id="37" name="Group 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6575" cy="5641586"/>
                          <a:chOff x="0" y="0"/>
                          <a:chExt cx="5616575" cy="5641586"/>
                        </a:xfrm>
                      </wpg:grpSpPr>
                      <pic:pic xmlns:pic="http://schemas.openxmlformats.org/drawingml/2006/picture">
                        <pic:nvPicPr>
                          <pic:cNvPr id="35" name="Picture 35" descr="A close up of a map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16575" cy="376809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6" name="Picture 36" descr="A screenshot of a social media post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3787386"/>
                            <a:ext cx="5616575" cy="18542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0EBE03F2" id="Group 37" o:spid="_x0000_s1026" style="position:absolute;margin-left:0;margin-top:0;width:442.25pt;height:444.2pt;z-index:251890688;mso-position-horizontal:center;mso-position-horizontal-relative:page" coordsize="56165,56415" o:gfxdata="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QmVobmF6AAAABZADAAIAAAAUAAAQoJAEAAIAAAAUAAAQtJKRAAIA&#10;AAADMjgAAJKSAAIAAAADMjgAAOocAAcAAAgMAAAIlAAAAAAc6gAAAAg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Dw/eHBhY2tldCBlbmQ9J3cnPz7/2wBDAAcFBQYFBAcGBQYIBwcIChEL&#10;CgkJChUPEAwRGBUaGRgVGBcbHichGx0lHRcYIi4iJSgpKywrGiAvMy8qMicqKyr/2wBDAQcICAoJ&#10;ChQLCxQqHBgcKioqKioqKioqKioqKioqKioqKioqKioqKioqKioqKioqKioqKioqKioqKioqKioq&#10;Kir/wAARCAOYBVs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EJlaG5hegAAAAWQAwACAAAAFAAAEKCQBAAC&#10;AAAAFAAAELSSkQACAAAAAzkwAACSkgACAAAAAzkwAADqHAAHAAAIDAAACJQAAAAAHOoAAAAI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t+Gvvar/1+j/0RFVSr&#10;fhr72q/9fo/9ERUAblFFFABRRRQAUUUUAFFFFABRRRQAUUUUAFFFFACL1b6/0paRerfX+lLQAUUU&#10;UAFFFFABRRRQAUUUUAFFFFABRRRQAUUUUAFFFFABRRRQAUUUUAFFFFABRRRQAUUUUAFFFFACL1b6&#10;/wBKWkXq31/pS0AFFFFABRRRQAUUUUAFFFFABRRRQAUUUUAFcq//ACHNX/6+U/8AREVdVXKv/wAh&#10;zV/+vlP/AERFQA+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q34a+9qv/X6P/REVVKt+Gvvar/1+j/0RFQBuUUUUAFFFFABRRRQAUUUUAFFFFABRRRQAUUUU&#10;AIvVvr/SlpF6t9f6UtABRRRQAUUUUAFFFFABRRRQAUUUUAFFFFABRRRQAUUUUAFFFFABRRRQAUUU&#10;UAFFFFABRRRQAUUUUAIvVvr/AEpaRerfX+lLQAUUUUAFFFFABRRRQAUUUUAFFFFABRRRQAVyr/8A&#10;Ic1f/r5T/wBERV1Vcq//ACHNX/6+U/8AREVAD6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rfhr72q/9fo/9ERVUq34a+9qv/X6P/REVAG5RRRQAUUUUAFFF&#10;FABRRRQAUUUUAFFFFABRRRQAi9W+v9KWkXq31/pS0AFFFFABRRRQAUUUUAFFFFABRRRQAUUUUAFF&#10;FFABRRRQAUUUUAFFFFABRRRQAUUUUAFFFFABRRRQAi9W+v8ASlpF6t9f6UtABRRRQAUUUUAFFFFA&#10;BRRRQAUUUUAFFFFABXKv/wAhzV/+vlP/AERFXVVyr/8AIc1f/r5T/wBERUAP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5" o:spid="_x0000_s1027" type="#_x0000_t75" alt="A close up of a map&#10;&#10;Description automatically generated" style="position:absolute;width:56165;height:376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">
                  <v:imagedata r:id="rId25" o:title="A close up of a map&#10;&#10;Description automatically generated"/>
                </v:shape>
                <v:shape id="Picture 36" o:spid="_x0000_s1028" type="#_x0000_t75" alt="A screenshot of a social media post&#10;&#10;Description automatically generated" style="position:absolute;top:37873;width:56165;height:1854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">
                  <v:imagedata r:id="rId26" o:title="A screenshot of a social media post&#10;&#10;Description automatically generated"/>
                </v:shape>
                <w10:wrap type="topAndBottom" anchorx="page"/>
              </v:group>
            </w:pict>
          </mc:Fallback>
        </mc:AlternateContent>
      </w:r>
    </w:p>
    <w:p w14:paraId="5B9ECAD6" w14:textId="1758795F" w:rsidR="00123116" w:rsidRPr="00EF51BC" w:rsidRDefault="00123116" w:rsidP="00123116">
      <w:pPr>
        <w:pStyle w:val="Caption"/>
        <w:jc w:val="center"/>
        <w:rPr>
          <w:b/>
          <w:noProof/>
          <w:sz w:val="20"/>
        </w:rPr>
      </w:pPr>
      <w:r>
        <w:t xml:space="preserve">Figure </w:t>
      </w:r>
      <w:r>
        <w:rPr>
          <w:noProof/>
        </w:rPr>
        <w:t>D.7</w:t>
      </w:r>
      <w:r>
        <w:t xml:space="preserve">. </w:t>
      </w:r>
      <w:r w:rsidRPr="009E67D1">
        <w:t>Significant interaction plots for</w:t>
      </w:r>
      <w: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16"/>
                <w:lang w:bidi="fa-IR"/>
              </w:rPr>
            </m:ctrlPr>
          </m:sSubPr>
          <m:e>
            <m:r>
              <w:rPr>
                <w:rFonts w:ascii="Cambria Math" w:hAnsi="Cambria Math"/>
                <w:szCs w:val="16"/>
                <w:lang w:bidi="fa-IR"/>
              </w:rPr>
              <m:t>f</m:t>
            </m:r>
          </m:e>
          <m:sub>
            <m:r>
              <w:rPr>
                <w:rFonts w:ascii="Cambria Math" w:hAnsi="Cambria Math"/>
                <w:szCs w:val="16"/>
                <w:lang w:bidi="fa-IR"/>
              </w:rPr>
              <m:t>12</m:t>
            </m:r>
          </m:sub>
        </m:sSub>
        <m:r>
          <w:rPr>
            <w:rFonts w:ascii="Cambria Math" w:hAnsi="Cambria Math"/>
            <w:szCs w:val="16"/>
            <w:lang w:bidi="fa-IR"/>
          </w:rPr>
          <m:t>+</m:t>
        </m:r>
        <m:sSub>
          <m:sSubPr>
            <m:ctrlPr>
              <w:rPr>
                <w:rFonts w:ascii="Cambria Math" w:hAnsi="Cambria Math"/>
                <w:i/>
                <w:szCs w:val="16"/>
                <w:lang w:bidi="fa-IR"/>
              </w:rPr>
            </m:ctrlPr>
          </m:sSubPr>
          <m:e>
            <m:r>
              <w:rPr>
                <w:rFonts w:ascii="Cambria Math" w:hAnsi="Cambria Math"/>
                <w:szCs w:val="16"/>
                <w:lang w:bidi="fa-IR"/>
              </w:rPr>
              <m:t>f</m:t>
            </m:r>
          </m:e>
          <m:sub>
            <m:r>
              <w:rPr>
                <w:rFonts w:ascii="Cambria Math" w:hAnsi="Cambria Math"/>
                <w:szCs w:val="16"/>
                <w:lang w:bidi="fa-IR"/>
              </w:rPr>
              <m:t>13</m:t>
            </m:r>
          </m:sub>
        </m:sSub>
      </m:oMath>
    </w:p>
    <w:p w14:paraId="39C23380" w14:textId="4D089537" w:rsidR="00D3614C" w:rsidRDefault="00D3614C" w:rsidP="00D3614C">
      <w:pPr>
        <w:ind w:firstLine="0"/>
      </w:pPr>
    </w:p>
    <w:p w14:paraId="6A3E84FF" w14:textId="310A5057" w:rsidR="00D3614C" w:rsidRDefault="00D3614C" w:rsidP="00D3614C">
      <w:pPr>
        <w:ind w:firstLine="0"/>
      </w:pPr>
    </w:p>
    <w:p w14:paraId="73B8D76B" w14:textId="152D1E75" w:rsidR="00861AF4" w:rsidRDefault="00861AF4" w:rsidP="00D3614C">
      <w:pPr>
        <w:ind w:firstLine="0"/>
      </w:pPr>
    </w:p>
    <w:p w14:paraId="7EF62845" w14:textId="77777777" w:rsidR="00861AF4" w:rsidRDefault="00861AF4" w:rsidP="00D3614C">
      <w:pPr>
        <w:ind w:firstLine="0"/>
      </w:pPr>
    </w:p>
    <w:p w14:paraId="7B81201F" w14:textId="77777777" w:rsidR="00D3614C" w:rsidRDefault="00D3614C" w:rsidP="00D3614C">
      <w:pPr>
        <w:ind w:firstLine="0"/>
      </w:pPr>
    </w:p>
    <w:p w14:paraId="23BA3E46" w14:textId="77777777" w:rsidR="00D3614C" w:rsidRDefault="00D3614C" w:rsidP="00D3614C">
      <w:pPr>
        <w:ind w:firstLine="0"/>
      </w:pPr>
    </w:p>
    <w:p w14:paraId="264A9565" w14:textId="0E9C7777" w:rsidR="00F26225" w:rsidRPr="00D3614C" w:rsidRDefault="0097161D" w:rsidP="00D3614C">
      <w:pPr>
        <w:ind w:firstLine="0"/>
        <w:rPr>
          <w:b/>
          <w:lang w:bidi="fa-IR"/>
        </w:rPr>
      </w:pPr>
      <w:r>
        <w:rPr>
          <w:b/>
          <w:lang w:bidi="fa-IR"/>
        </w:rPr>
        <w:lastRenderedPageBreak/>
        <w:t xml:space="preserve">Response </w:t>
      </w:r>
      <m:oMath>
        <m:sSub>
          <m:sSubPr>
            <m:ctrlPr>
              <w:rPr>
                <w:rFonts w:ascii="Cambria Math" w:hAnsi="Cambria Math"/>
                <w:b/>
                <w:i/>
                <w:lang w:bidi="fa-IR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  <w:lang w:bidi="fa-IR"/>
              </w:rPr>
              <m:t>f</m:t>
            </m:r>
          </m:e>
          <m:sub>
            <m:r>
              <m:rPr>
                <m:sty m:val="bi"/>
              </m:rPr>
              <w:rPr>
                <w:rFonts w:ascii="Cambria Math" w:hAnsi="Cambria Math"/>
                <w:lang w:bidi="fa-IR"/>
              </w:rPr>
              <m:t>21</m:t>
            </m:r>
          </m:sub>
        </m:sSub>
        <m:r>
          <m:rPr>
            <m:sty m:val="bi"/>
          </m:rPr>
          <w:rPr>
            <w:rFonts w:ascii="Cambria Math" w:hAnsi="Cambria Math"/>
            <w:lang w:bidi="fa-IR"/>
          </w:rPr>
          <m:t>+</m:t>
        </m:r>
        <m:sSub>
          <m:sSubPr>
            <m:ctrlPr>
              <w:rPr>
                <w:rFonts w:ascii="Cambria Math" w:hAnsi="Cambria Math"/>
                <w:b/>
                <w:i/>
                <w:lang w:bidi="fa-IR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  <w:lang w:bidi="fa-IR"/>
              </w:rPr>
              <m:t>f</m:t>
            </m:r>
          </m:e>
          <m:sub>
            <m:r>
              <m:rPr>
                <m:sty m:val="bi"/>
              </m:rPr>
              <w:rPr>
                <w:rFonts w:ascii="Cambria Math" w:hAnsi="Cambria Math"/>
                <w:lang w:bidi="fa-IR"/>
              </w:rPr>
              <m:t>31</m:t>
            </m:r>
          </m:sub>
        </m:sSub>
      </m:oMath>
    </w:p>
    <w:p w14:paraId="0D6F8B53" w14:textId="77777777" w:rsidR="0097161D" w:rsidRPr="0097161D" w:rsidRDefault="0097161D" w:rsidP="0097161D">
      <w:pPr>
        <w:ind w:firstLine="0"/>
      </w:pPr>
    </w:p>
    <w:p w14:paraId="6066E45B" w14:textId="77777777" w:rsidR="00B26363" w:rsidRPr="00B26363" w:rsidRDefault="00B26363" w:rsidP="00B26363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B26363">
        <w:rPr>
          <w:rFonts w:eastAsia="Times New Roman"/>
        </w:rPr>
        <w:t>Model Summary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0"/>
        <w:gridCol w:w="704"/>
        <w:gridCol w:w="815"/>
        <w:gridCol w:w="904"/>
      </w:tblGrid>
      <w:tr w:rsidR="00B26363" w:rsidRPr="00B26363" w14:paraId="39B35A60" w14:textId="77777777" w:rsidTr="00B26363"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66535218" w14:textId="77777777" w:rsidR="00B26363" w:rsidRPr="00B26363" w:rsidRDefault="00B26363" w:rsidP="00B2636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26363">
              <w:rPr>
                <w:rFonts w:eastAsia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25815729" w14:textId="77777777" w:rsidR="00B26363" w:rsidRPr="00B26363" w:rsidRDefault="00B26363" w:rsidP="00B2636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26363">
              <w:rPr>
                <w:rFonts w:eastAsia="Times New Roman"/>
                <w:sz w:val="16"/>
                <w:szCs w:val="16"/>
              </w:rPr>
              <w:t>R-sq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6DF97DB5" w14:textId="77777777" w:rsidR="00B26363" w:rsidRPr="00B26363" w:rsidRDefault="00B26363" w:rsidP="00B2636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26363">
              <w:rPr>
                <w:rFonts w:eastAsia="Times New Roman"/>
                <w:sz w:val="16"/>
                <w:szCs w:val="16"/>
              </w:rPr>
              <w:t>R-sq(adj)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17588357" w14:textId="77777777" w:rsidR="00B26363" w:rsidRPr="00B26363" w:rsidRDefault="00B26363" w:rsidP="00B2636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26363">
              <w:rPr>
                <w:rFonts w:eastAsia="Times New Roman"/>
                <w:sz w:val="16"/>
                <w:szCs w:val="16"/>
              </w:rPr>
              <w:t>R-sq(pred)</w:t>
            </w:r>
          </w:p>
        </w:tc>
      </w:tr>
      <w:tr w:rsidR="00B26363" w:rsidRPr="00B26363" w14:paraId="36F42CAA" w14:textId="77777777" w:rsidTr="00B26363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09EF070" w14:textId="77777777" w:rsidR="00B26363" w:rsidRPr="00B26363" w:rsidRDefault="00B26363" w:rsidP="00B2636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26363">
              <w:rPr>
                <w:rFonts w:eastAsia="Times New Roman"/>
                <w:sz w:val="16"/>
                <w:szCs w:val="16"/>
              </w:rPr>
              <w:t>0.960552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C7AD12D" w14:textId="77777777" w:rsidR="00B26363" w:rsidRPr="00B26363" w:rsidRDefault="00B26363" w:rsidP="00B2636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26363">
              <w:rPr>
                <w:rFonts w:eastAsia="Times New Roman"/>
                <w:sz w:val="16"/>
                <w:szCs w:val="16"/>
              </w:rPr>
              <w:t>79.31%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EB7990A" w14:textId="77777777" w:rsidR="00B26363" w:rsidRPr="00B26363" w:rsidRDefault="00B26363" w:rsidP="00B2636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26363">
              <w:rPr>
                <w:rFonts w:eastAsia="Times New Roman"/>
                <w:sz w:val="16"/>
                <w:szCs w:val="16"/>
              </w:rPr>
              <w:t>77.54%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47711D7" w14:textId="77777777" w:rsidR="00B26363" w:rsidRPr="00B26363" w:rsidRDefault="00B26363" w:rsidP="00B26363">
            <w:pPr>
              <w:spacing w:before="90" w:line="240" w:lineRule="auto"/>
              <w:ind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26363">
              <w:rPr>
                <w:rFonts w:eastAsia="Times New Roman"/>
                <w:sz w:val="16"/>
                <w:szCs w:val="16"/>
              </w:rPr>
              <w:t>75.23%</w:t>
            </w:r>
          </w:p>
        </w:tc>
      </w:tr>
    </w:tbl>
    <w:p w14:paraId="09E5B3AE" w14:textId="77777777" w:rsidR="00AD77C2" w:rsidRDefault="00AD77C2" w:rsidP="00EB7AC2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</w:p>
    <w:p w14:paraId="43AB2E87" w14:textId="1097D074" w:rsidR="00EB7AC2" w:rsidRPr="00EB7AC2" w:rsidRDefault="00EB7AC2" w:rsidP="00EB7AC2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EB7AC2">
        <w:rPr>
          <w:rFonts w:eastAsia="Times New Roman"/>
        </w:rPr>
        <w:t>Coded Coefficients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2"/>
        <w:gridCol w:w="740"/>
        <w:gridCol w:w="740"/>
        <w:gridCol w:w="747"/>
        <w:gridCol w:w="752"/>
        <w:gridCol w:w="758"/>
        <w:gridCol w:w="504"/>
      </w:tblGrid>
      <w:tr w:rsidR="00EB7AC2" w:rsidRPr="00EB7AC2" w14:paraId="7676E57D" w14:textId="77777777" w:rsidTr="00EB7AC2"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1924DBE5" w14:textId="77777777" w:rsidR="00EB7AC2" w:rsidRPr="00EB7AC2" w:rsidRDefault="00EB7AC2" w:rsidP="00EB7AC2">
            <w:pPr>
              <w:spacing w:before="90" w:line="240" w:lineRule="auto"/>
              <w:ind w:firstLine="0"/>
              <w:jc w:val="lef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Term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3614946B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Effect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4E8E9780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Coef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4F56E00B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SE Coef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52DDD7F8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T-Value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23B313FF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P-Value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vAlign w:val="bottom"/>
            <w:hideMark/>
          </w:tcPr>
          <w:p w14:paraId="2812DB61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VIF</w:t>
            </w:r>
          </w:p>
        </w:tc>
      </w:tr>
      <w:tr w:rsidR="00EB7AC2" w:rsidRPr="00EB7AC2" w14:paraId="59409546" w14:textId="77777777" w:rsidTr="00EB7AC2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A4ED0AA" w14:textId="77777777" w:rsidR="00EB7AC2" w:rsidRPr="00EB7AC2" w:rsidRDefault="00EB7AC2" w:rsidP="00EB7AC2">
            <w:pPr>
              <w:spacing w:before="90" w:line="240" w:lineRule="auto"/>
              <w:ind w:firstLine="0"/>
              <w:jc w:val="lef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Constant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CA7E518" w14:textId="77777777" w:rsidR="00EB7AC2" w:rsidRPr="00EB7AC2" w:rsidRDefault="00EB7AC2" w:rsidP="00EB7AC2">
            <w:pPr>
              <w:spacing w:before="90" w:line="240" w:lineRule="auto"/>
              <w:ind w:firstLine="0"/>
              <w:jc w:val="lef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 xml:space="preserve">  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00CB3AA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2.3642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2557AD0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0.0849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45579A6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27.85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E2880FD" w14:textId="20F9F632" w:rsidR="00EB7AC2" w:rsidRPr="00EB7AC2" w:rsidRDefault="00B64D98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2E93FC7" w14:textId="77777777" w:rsidR="00EB7AC2" w:rsidRPr="00EB7AC2" w:rsidRDefault="00EB7AC2" w:rsidP="00EB7AC2">
            <w:pPr>
              <w:spacing w:before="90" w:line="240" w:lineRule="auto"/>
              <w:ind w:firstLine="0"/>
              <w:jc w:val="lef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 xml:space="preserve">  </w:t>
            </w:r>
          </w:p>
        </w:tc>
      </w:tr>
      <w:tr w:rsidR="00EB7AC2" w:rsidRPr="00EB7AC2" w14:paraId="36FD2B3C" w14:textId="77777777" w:rsidTr="00EB7AC2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DAB926C" w14:textId="6421CF8E" w:rsidR="00EB7AC2" w:rsidRPr="00EB7AC2" w:rsidRDefault="00103C16" w:rsidP="00EB7AC2">
            <w:pPr>
              <w:spacing w:before="90" w:line="240" w:lineRule="auto"/>
              <w:ind w:firstLine="0"/>
              <w:jc w:val="left"/>
              <w:rPr>
                <w:rFonts w:ascii="Segoe UI" w:eastAsia="Times New Roman" w:hAnsi="Segoe UI" w:cs="Segoe UI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α</m:t>
                    </m:r>
                  </m:e>
                  <m:sub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A1CF39A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-2.6216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3BA47E5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-1.3108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C64D3B7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0.0849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31ADDD0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-15.44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8BC2F3B" w14:textId="40DE14E7" w:rsidR="00EB7AC2" w:rsidRPr="00EB7AC2" w:rsidRDefault="00B64D98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66CCCE5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1.00</w:t>
            </w:r>
          </w:p>
        </w:tc>
      </w:tr>
      <w:tr w:rsidR="00EB7AC2" w:rsidRPr="00EB7AC2" w14:paraId="00B0935B" w14:textId="77777777" w:rsidTr="00EB7AC2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9705F8F" w14:textId="1198D3CB" w:rsidR="00EB7AC2" w:rsidRPr="00EB7AC2" w:rsidRDefault="00103C16" w:rsidP="00EB7AC2">
            <w:pPr>
              <w:spacing w:before="90" w:line="240" w:lineRule="auto"/>
              <w:ind w:firstLine="0"/>
              <w:jc w:val="left"/>
              <w:rPr>
                <w:rFonts w:ascii="Segoe UI" w:eastAsia="Times New Roman" w:hAnsi="Segoe UI" w:cs="Segoe UI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μ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70EC4B8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0.6784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C9DA387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0.3392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6976654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0.0849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93DA120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4.00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C5AFECC" w14:textId="11F656C8" w:rsidR="00EB7AC2" w:rsidRPr="00EB7AC2" w:rsidRDefault="00B64D98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9EDBE77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1.00</w:t>
            </w:r>
          </w:p>
        </w:tc>
      </w:tr>
      <w:tr w:rsidR="00EB7AC2" w:rsidRPr="00EB7AC2" w14:paraId="308B6D8C" w14:textId="77777777" w:rsidTr="00EB7AC2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111BF69" w14:textId="36B4B306" w:rsidR="00EB7AC2" w:rsidRPr="00EB7AC2" w:rsidRDefault="00103C16" w:rsidP="00EB7AC2">
            <w:pPr>
              <w:spacing w:before="90" w:line="240" w:lineRule="auto"/>
              <w:ind w:firstLine="0"/>
              <w:jc w:val="left"/>
              <w:rPr>
                <w:rFonts w:ascii="Segoe UI" w:eastAsia="Times New Roman" w:hAnsi="Segoe UI" w:cs="Segoe UI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λ</m:t>
                    </m: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11</m:t>
                    </m: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0E8DF35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-1.4609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0C7E536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-0.7305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FB10887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0.0849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5A120EC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-8.60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178DD91" w14:textId="3DE9BF85" w:rsidR="00EB7AC2" w:rsidRPr="00EB7AC2" w:rsidRDefault="00B64D98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4D8E9BB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1.00</w:t>
            </w:r>
          </w:p>
        </w:tc>
      </w:tr>
      <w:tr w:rsidR="00EB7AC2" w:rsidRPr="00EB7AC2" w14:paraId="00A39BCE" w14:textId="77777777" w:rsidTr="00EB7AC2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FF659B1" w14:textId="17B5EEB7" w:rsidR="00EB7AC2" w:rsidRPr="00EB7AC2" w:rsidRDefault="00103C16" w:rsidP="00EB7AC2">
            <w:pPr>
              <w:spacing w:before="90" w:line="240" w:lineRule="auto"/>
              <w:ind w:firstLine="0"/>
              <w:jc w:val="left"/>
              <w:rPr>
                <w:rFonts w:ascii="Segoe UI" w:eastAsia="Times New Roman" w:hAnsi="Segoe UI" w:cs="Segoe UI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  <w:lang w:bidi="fa-IR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16"/>
                        <w:lang w:bidi="fa-IR"/>
                      </w:rPr>
                      <m:t>λ</m:t>
                    </m:r>
                  </m:e>
                  <m:sub>
                    <m:r>
                      <w:rPr>
                        <w:rFonts w:ascii="Cambria Math" w:hAnsi="Cambria Math"/>
                        <w:sz w:val="16"/>
                        <w:szCs w:val="16"/>
                        <w:vertAlign w:val="subscript"/>
                        <w:lang w:bidi="fa-IR"/>
                      </w:rPr>
                      <m:t>12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  <w:vertAlign w:val="subscript"/>
                        <w:lang w:bidi="fa-IR"/>
                      </w:rPr>
                      <m:t xml:space="preserve"> </m:t>
                    </m:r>
                  </m:sub>
                </m:sSub>
              </m:oMath>
            </m:oMathPara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8DBC03A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-1.5391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16A64B0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-0.7695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9A571D3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0.0849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B0CAD35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-9.06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05D8B5F" w14:textId="45A95B75" w:rsidR="00EB7AC2" w:rsidRPr="00EB7AC2" w:rsidRDefault="00B64D98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B64D98">
              <w:rPr>
                <w:rFonts w:eastAsia="Times New Roman"/>
                <w:sz w:val="16"/>
                <w:szCs w:val="16"/>
                <w:u w:val="single"/>
              </w:rPr>
              <w:t>&lt;</w:t>
            </w:r>
            <w:r>
              <w:rPr>
                <w:rFonts w:eastAsia="Times New Roman"/>
                <w:sz w:val="16"/>
                <w:szCs w:val="16"/>
              </w:rPr>
              <w:t xml:space="preserve"> </w:t>
            </w:r>
            <w:r w:rsidRPr="00B84CAF">
              <w:rPr>
                <w:rFonts w:eastAsia="Times New Roman"/>
                <w:sz w:val="16"/>
                <w:szCs w:val="16"/>
              </w:rPr>
              <w:t>0.00</w:t>
            </w:r>
            <w:r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FB86912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1.00</w:t>
            </w:r>
          </w:p>
        </w:tc>
      </w:tr>
      <w:tr w:rsidR="00EB7AC2" w:rsidRPr="00EB7AC2" w14:paraId="1A7F1E25" w14:textId="77777777" w:rsidTr="00EB7AC2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F9CDB8B" w14:textId="6BD471FB" w:rsidR="00EB7AC2" w:rsidRPr="00EB7AC2" w:rsidRDefault="00103C16" w:rsidP="00EB7AC2">
            <w:pPr>
              <w:spacing w:before="90" w:line="240" w:lineRule="auto"/>
              <w:ind w:firstLine="0"/>
              <w:rPr>
                <w:rFonts w:ascii="Segoe UI" w:eastAsia="Times New Roman" w:hAnsi="Segoe UI" w:cs="Segoe UI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EB7AC2" w:rsidRPr="00602F4C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F9F35B1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-0.3716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9DBB69B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-0.1858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CF93EA8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0.0849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0E5B808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-2.19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7D1CE45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0.031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6E2EBDC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1.00</w:t>
            </w:r>
          </w:p>
        </w:tc>
      </w:tr>
      <w:tr w:rsidR="00EB7AC2" w:rsidRPr="00EB7AC2" w14:paraId="1CA7B15C" w14:textId="77777777" w:rsidTr="00EB7AC2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9B42AA7" w14:textId="6A5E3E3E" w:rsidR="00EB7AC2" w:rsidRPr="00EB7AC2" w:rsidRDefault="00103C16" w:rsidP="00EB7AC2">
            <w:pPr>
              <w:spacing w:before="90" w:line="240" w:lineRule="auto"/>
              <w:ind w:firstLine="0"/>
              <w:jc w:val="left"/>
              <w:rPr>
                <w:rFonts w:ascii="Segoe UI" w:eastAsia="Times New Roman" w:hAnsi="Segoe UI" w:cs="Segoe UI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EB7AC2" w:rsidRPr="00602F4C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FD50327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-0.4109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9E6AD06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-0.2055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18883B4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0.0849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D315B48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-2.42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987B4DE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0.017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6328F13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1.00</w:t>
            </w:r>
          </w:p>
        </w:tc>
      </w:tr>
      <w:tr w:rsidR="00EB7AC2" w:rsidRPr="00EB7AC2" w14:paraId="489F7394" w14:textId="77777777" w:rsidTr="00EB7AC2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84BC7A6" w14:textId="1050EB9B" w:rsidR="00EB7AC2" w:rsidRPr="00EB7AC2" w:rsidRDefault="00103C16" w:rsidP="00EB7AC2">
            <w:pPr>
              <w:spacing w:before="90" w:line="240" w:lineRule="auto"/>
              <w:ind w:firstLine="0"/>
              <w:jc w:val="left"/>
              <w:rPr>
                <w:rFonts w:ascii="Segoe UI" w:eastAsia="Times New Roman" w:hAnsi="Segoe UI" w:cs="Segoe UI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EB7AC2" w:rsidRPr="00602F4C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12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E37121B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-0.4891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1BE77BD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-0.2445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3047702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0.0849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D567067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-2.88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822EFBE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0.005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F541B13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1.00</w:t>
            </w:r>
          </w:p>
        </w:tc>
      </w:tr>
      <w:tr w:rsidR="00EB7AC2" w:rsidRPr="00EB7AC2" w14:paraId="504C0520" w14:textId="77777777" w:rsidTr="00EB7AC2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821E024" w14:textId="34AD7788" w:rsidR="00EB7AC2" w:rsidRPr="00EB7AC2" w:rsidRDefault="00103C16" w:rsidP="00EB7AC2">
            <w:pPr>
              <w:spacing w:before="90" w:line="240" w:lineRule="auto"/>
              <w:ind w:firstLine="0"/>
              <w:jc w:val="left"/>
              <w:rPr>
                <w:rFonts w:ascii="Segoe UI" w:eastAsia="Times New Roman" w:hAnsi="Segoe UI" w:cs="Segoe UI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EB7AC2" w:rsidRPr="00602F4C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6A083B8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0.4891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6E9FDFD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0.2445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9C1AC14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0.0849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5F33496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2.88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4E35369B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0.005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A7CC986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1.00</w:t>
            </w:r>
          </w:p>
        </w:tc>
      </w:tr>
      <w:tr w:rsidR="00EB7AC2" w:rsidRPr="00EB7AC2" w14:paraId="07F8C0B6" w14:textId="77777777" w:rsidTr="00EB7AC2"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0F6D889A" w14:textId="0C83ED11" w:rsidR="00EB7AC2" w:rsidRPr="00EB7AC2" w:rsidRDefault="00103C16" w:rsidP="00EB7AC2">
            <w:pPr>
              <w:spacing w:before="90" w:line="240" w:lineRule="auto"/>
              <w:ind w:firstLine="0"/>
              <w:jc w:val="left"/>
              <w:rPr>
                <w:rFonts w:ascii="Segoe UI" w:eastAsia="Times New Roman" w:hAnsi="Segoe UI" w:cs="Segoe UI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EB7AC2" w:rsidRPr="00602F4C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</m:oMath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81E259A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0.4109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79584D9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0.2055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7E165511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0.0849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39CA5E05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2.42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385AE93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0.017</w:t>
            </w: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A86FF30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1.00</w:t>
            </w:r>
          </w:p>
        </w:tc>
      </w:tr>
      <w:tr w:rsidR="00EB7AC2" w:rsidRPr="00EB7AC2" w14:paraId="25D65C40" w14:textId="77777777" w:rsidTr="00EB7AC2"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D05CBA6" w14:textId="27FB3F76" w:rsidR="00EB7AC2" w:rsidRPr="00EB7AC2" w:rsidRDefault="00EB7AC2" w:rsidP="00EB7AC2">
            <w:pPr>
              <w:spacing w:before="90" w:line="240" w:lineRule="auto"/>
              <w:ind w:firstLine="0"/>
              <w:jc w:val="lef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602F4C">
              <w:rPr>
                <w:rFonts w:eastAsia="Times New Roman"/>
                <w:sz w:val="16"/>
                <w:szCs w:val="16"/>
              </w:rPr>
              <w:t>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  <w:r w:rsidRPr="00602F4C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</m:oMath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2628EBA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0.3716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A0A2CF1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0.1858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36AFC4F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0.0849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5A5E259C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2.19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8D5B360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0.031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694F64AE" w14:textId="77777777" w:rsidR="00EB7AC2" w:rsidRPr="00EB7AC2" w:rsidRDefault="00EB7AC2" w:rsidP="00EB7AC2">
            <w:pPr>
              <w:spacing w:before="90" w:line="240" w:lineRule="auto"/>
              <w:ind w:firstLine="0"/>
              <w:jc w:val="right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EB7AC2">
              <w:rPr>
                <w:rFonts w:ascii="Segoe UI" w:eastAsia="Times New Roman" w:hAnsi="Segoe UI" w:cs="Segoe UI"/>
                <w:sz w:val="16"/>
                <w:szCs w:val="16"/>
              </w:rPr>
              <w:t>1.00</w:t>
            </w:r>
          </w:p>
        </w:tc>
      </w:tr>
    </w:tbl>
    <w:p w14:paraId="6C2A921E" w14:textId="77777777" w:rsidR="00C35D15" w:rsidRDefault="00C35D15" w:rsidP="00C35D15"/>
    <w:p w14:paraId="383484C1" w14:textId="65922D93" w:rsidR="00C35D15" w:rsidRPr="0007668D" w:rsidRDefault="00C35D15" w:rsidP="00C35D15">
      <w:pPr>
        <w:shd w:val="clear" w:color="auto" w:fill="FFFFFF"/>
        <w:spacing w:line="240" w:lineRule="auto"/>
        <w:ind w:firstLine="0"/>
        <w:jc w:val="left"/>
        <w:rPr>
          <w:rFonts w:eastAsia="Times New Roman"/>
        </w:rPr>
      </w:pPr>
      <w:r w:rsidRPr="0007668D">
        <w:rPr>
          <w:rFonts w:eastAsia="Times New Roman"/>
        </w:rPr>
        <w:t>Regression Equation in Uncoded Units</w:t>
      </w:r>
    </w:p>
    <w:tbl>
      <w:tblPr>
        <w:tblW w:w="8845" w:type="dxa"/>
        <w:tblInd w:w="8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7"/>
        <w:gridCol w:w="8568"/>
      </w:tblGrid>
      <w:tr w:rsidR="004B076F" w:rsidRPr="0007668D" w14:paraId="63CFA8DE" w14:textId="77777777" w:rsidTr="0097161D">
        <w:trPr>
          <w:trHeight w:val="753"/>
        </w:trPr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10C14681" w14:textId="5C783CED" w:rsidR="004B076F" w:rsidRPr="00C223D0" w:rsidRDefault="004B076F" w:rsidP="0097161D">
            <w:pPr>
              <w:tabs>
                <w:tab w:val="left" w:pos="622"/>
              </w:tabs>
              <w:spacing w:before="90" w:line="240" w:lineRule="auto"/>
              <w:ind w:left="245" w:firstLine="0"/>
              <w:jc w:val="left"/>
              <w:rPr>
                <w:rFonts w:eastAsia="Times New Roman"/>
                <w:i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FFFFFF"/>
            <w:noWrap/>
            <w:tcMar>
              <w:top w:w="15" w:type="dxa"/>
              <w:left w:w="105" w:type="dxa"/>
              <w:bottom w:w="15" w:type="dxa"/>
              <w:right w:w="105" w:type="dxa"/>
            </w:tcMar>
            <w:hideMark/>
          </w:tcPr>
          <w:p w14:paraId="2CAEDDD4" w14:textId="77777777" w:rsidR="007A3AF1" w:rsidRPr="00FA02F0" w:rsidRDefault="00103C16" w:rsidP="005C71AD">
            <w:pPr>
              <w:spacing w:before="90" w:line="240" w:lineRule="auto"/>
              <w:ind w:firstLine="0"/>
              <w:jc w:val="left"/>
              <w:rPr>
                <w:rFonts w:eastAsia="Times New Roman"/>
                <w:sz w:val="16"/>
                <w:szCs w:val="16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21</m:t>
                  </m:r>
                </m:sub>
              </m:sSub>
              <m:r>
                <w:rPr>
                  <w:rFonts w:ascii="Cambria Math" w:hAnsi="Cambria Math"/>
                  <w:sz w:val="16"/>
                  <w:szCs w:val="16"/>
                  <w:lang w:bidi="fa-IR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31</m:t>
                  </m:r>
                </m:sub>
              </m:sSub>
            </m:oMath>
            <w:r w:rsidR="00BA0894" w:rsidRPr="00FA02F0">
              <w:rPr>
                <w:rFonts w:eastAsia="Times New Roman"/>
                <w:sz w:val="16"/>
                <w:szCs w:val="16"/>
                <w:lang w:bidi="fa-IR"/>
              </w:rPr>
              <w:t xml:space="preserve"> </w:t>
            </w:r>
            <w:r w:rsidR="004B076F" w:rsidRPr="00FA02F0">
              <w:rPr>
                <w:rFonts w:eastAsia="Times New Roman"/>
                <w:sz w:val="16"/>
                <w:szCs w:val="16"/>
              </w:rPr>
              <w:t>= 5.367 - 0.0036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4B076F" w:rsidRPr="00FA02F0">
              <w:rPr>
                <w:rFonts w:eastAsia="Times New Roman"/>
                <w:sz w:val="16"/>
                <w:szCs w:val="16"/>
              </w:rPr>
              <w:t xml:space="preserve"> - 0.22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4B076F" w:rsidRPr="00FA02F0">
              <w:rPr>
                <w:rFonts w:eastAsia="Times New Roman"/>
                <w:sz w:val="16"/>
                <w:szCs w:val="16"/>
              </w:rPr>
              <w:t xml:space="preserve"> - 0.4009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  <w:r w:rsidR="004B076F" w:rsidRPr="00FA02F0">
              <w:rPr>
                <w:rFonts w:eastAsia="Times New Roman"/>
                <w:sz w:val="16"/>
                <w:szCs w:val="16"/>
              </w:rPr>
              <w:t xml:space="preserve"> - 0.3273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</m:oMath>
            <w:r w:rsidR="004B076F" w:rsidRPr="00FA02F0">
              <w:rPr>
                <w:rFonts w:eastAsia="Times New Roman"/>
                <w:sz w:val="16"/>
                <w:szCs w:val="16"/>
              </w:rPr>
              <w:t>- 0.0427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4B076F" w:rsidRPr="00FA02F0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4B076F" w:rsidRPr="00FA02F0">
              <w:rPr>
                <w:rFonts w:eastAsia="Times New Roman"/>
                <w:sz w:val="16"/>
                <w:szCs w:val="16"/>
              </w:rPr>
              <w:t xml:space="preserve"> - 0.001712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="004B076F" w:rsidRPr="00FA02F0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</w:p>
          <w:p w14:paraId="61BA773D" w14:textId="4B80DBCA" w:rsidR="004B076F" w:rsidRPr="007A3AF1" w:rsidRDefault="004B076F" w:rsidP="007A3AF1">
            <w:pPr>
              <w:spacing w:before="90" w:line="240" w:lineRule="auto"/>
              <w:ind w:firstLine="0"/>
              <w:jc w:val="left"/>
              <w:rPr>
                <w:rFonts w:eastAsia="Times New Roman"/>
              </w:rPr>
            </w:pPr>
            <w:r w:rsidRPr="00FA02F0">
              <w:rPr>
                <w:rFonts w:eastAsia="Times New Roman"/>
                <w:sz w:val="16"/>
                <w:szCs w:val="16"/>
              </w:rPr>
              <w:t>- 0.001811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 xml:space="preserve"> α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Pr="00FA02F0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</m:oMath>
            <w:r w:rsidRPr="00FA02F0">
              <w:rPr>
                <w:rFonts w:eastAsia="Times New Roman"/>
                <w:sz w:val="16"/>
                <w:szCs w:val="16"/>
              </w:rPr>
              <w:t>+ 0.422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Pr="00FA02F0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  <w:r w:rsidRPr="00FA02F0">
              <w:rPr>
                <w:rFonts w:eastAsia="Times New Roman"/>
                <w:sz w:val="16"/>
                <w:szCs w:val="16"/>
              </w:rPr>
              <w:t xml:space="preserve"> + 0.315 </w:t>
            </w:r>
            <m:oMath>
              <m:sSub>
                <m:sSub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</m:t>
                  </m:r>
                </m:sub>
              </m:sSub>
            </m:oMath>
            <w:r w:rsidRPr="00FA02F0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</m:oMath>
            <w:r w:rsidRPr="00FA02F0">
              <w:rPr>
                <w:rFonts w:eastAsia="Times New Roman"/>
                <w:sz w:val="16"/>
                <w:szCs w:val="16"/>
              </w:rPr>
              <w:t>+ 0.01032 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</w:rPr>
                    <m:t>λ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11</m:t>
                  </m: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sub>
              </m:sSub>
            </m:oMath>
            <w:r w:rsidRPr="00FA02F0">
              <w:rPr>
                <w:rFonts w:eastAsia="Times New Roman"/>
                <w:sz w:val="16"/>
                <w:szCs w:val="16"/>
              </w:rPr>
              <w:t>*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16"/>
                      <w:lang w:bidi="fa-IR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6"/>
                      <w:szCs w:val="16"/>
                      <w:lang w:bidi="fa-IR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>12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  <w:vertAlign w:val="subscript"/>
                      <w:lang w:bidi="fa-IR"/>
                    </w:rPr>
                    <m:t xml:space="preserve"> </m:t>
                  </m:r>
                </m:sub>
              </m:sSub>
            </m:oMath>
          </w:p>
        </w:tc>
      </w:tr>
    </w:tbl>
    <w:p w14:paraId="48E16902" w14:textId="77777777" w:rsidR="00123116" w:rsidRDefault="00123116" w:rsidP="00200F30">
      <w:pPr>
        <w:rPr>
          <w:b/>
          <w:lang w:bidi="fa-IR"/>
        </w:rPr>
      </w:pPr>
    </w:p>
    <w:p w14:paraId="5C52F3C1" w14:textId="260895FB" w:rsidR="00123116" w:rsidRDefault="00123116" w:rsidP="00200F30">
      <w:pPr>
        <w:rPr>
          <w:b/>
          <w:noProof/>
          <w:lang w:bidi="fa-IR"/>
        </w:rPr>
      </w:pPr>
    </w:p>
    <w:p w14:paraId="326E76FB" w14:textId="1F96BA4D" w:rsidR="00AE3F65" w:rsidRDefault="00AE3F65" w:rsidP="00200F30">
      <w:pPr>
        <w:rPr>
          <w:b/>
          <w:noProof/>
          <w:lang w:bidi="fa-IR"/>
        </w:rPr>
      </w:pPr>
    </w:p>
    <w:p w14:paraId="7475D3DE" w14:textId="674DD8D1" w:rsidR="00AE3F65" w:rsidRDefault="00AE3F65" w:rsidP="00200F30">
      <w:pPr>
        <w:rPr>
          <w:b/>
          <w:noProof/>
          <w:lang w:bidi="fa-IR"/>
        </w:rPr>
      </w:pPr>
    </w:p>
    <w:p w14:paraId="3083BCCB" w14:textId="48EE7CAE" w:rsidR="00AE3F65" w:rsidRDefault="00AE3F65" w:rsidP="00200F30">
      <w:pPr>
        <w:rPr>
          <w:b/>
          <w:noProof/>
          <w:lang w:bidi="fa-IR"/>
        </w:rPr>
      </w:pPr>
    </w:p>
    <w:p w14:paraId="0031FD40" w14:textId="18CD3228" w:rsidR="00AE3F65" w:rsidRDefault="00AE3F65" w:rsidP="00200F30">
      <w:pPr>
        <w:rPr>
          <w:b/>
          <w:noProof/>
          <w:lang w:bidi="fa-IR"/>
        </w:rPr>
      </w:pPr>
    </w:p>
    <w:p w14:paraId="1309DAF6" w14:textId="7C21DA93" w:rsidR="00AE3F65" w:rsidRDefault="00AE3F65" w:rsidP="00200F30">
      <w:pPr>
        <w:rPr>
          <w:b/>
          <w:noProof/>
          <w:lang w:bidi="fa-IR"/>
        </w:rPr>
      </w:pPr>
    </w:p>
    <w:p w14:paraId="39CB292D" w14:textId="41F7856E" w:rsidR="00AE3F65" w:rsidRDefault="00AE3F65" w:rsidP="00200F30">
      <w:pPr>
        <w:rPr>
          <w:b/>
          <w:noProof/>
          <w:lang w:bidi="fa-IR"/>
        </w:rPr>
      </w:pPr>
    </w:p>
    <w:p w14:paraId="4FC69DE2" w14:textId="11A3C78A" w:rsidR="00AE3F65" w:rsidRDefault="00AE3F65" w:rsidP="00200F30">
      <w:pPr>
        <w:rPr>
          <w:b/>
          <w:noProof/>
          <w:lang w:bidi="fa-IR"/>
        </w:rPr>
      </w:pPr>
    </w:p>
    <w:p w14:paraId="532AA3D7" w14:textId="25DC5D7A" w:rsidR="00AE3F65" w:rsidRDefault="00AE3F65" w:rsidP="00200F30">
      <w:pPr>
        <w:rPr>
          <w:b/>
          <w:noProof/>
          <w:lang w:bidi="fa-IR"/>
        </w:rPr>
      </w:pPr>
    </w:p>
    <w:p w14:paraId="11FADA27" w14:textId="5F8FD2EC" w:rsidR="00AE3F65" w:rsidRDefault="00AE3F65" w:rsidP="00200F30">
      <w:pPr>
        <w:rPr>
          <w:b/>
          <w:noProof/>
          <w:lang w:bidi="fa-IR"/>
        </w:rPr>
      </w:pPr>
    </w:p>
    <w:p w14:paraId="2B9B8FE3" w14:textId="09EBBD60" w:rsidR="00AE3F65" w:rsidRDefault="00AE3F65" w:rsidP="00200F30">
      <w:pPr>
        <w:rPr>
          <w:b/>
          <w:noProof/>
          <w:lang w:bidi="fa-IR"/>
        </w:rPr>
      </w:pPr>
    </w:p>
    <w:p w14:paraId="33CCD169" w14:textId="538A7233" w:rsidR="00AE3F65" w:rsidRDefault="00AE3F65" w:rsidP="00200F30">
      <w:pPr>
        <w:rPr>
          <w:b/>
          <w:noProof/>
          <w:lang w:bidi="fa-IR"/>
        </w:rPr>
      </w:pPr>
    </w:p>
    <w:p w14:paraId="014BEC31" w14:textId="58B0C939" w:rsidR="00AE3F65" w:rsidRDefault="00AE3F65" w:rsidP="00200F30">
      <w:pPr>
        <w:rPr>
          <w:b/>
          <w:noProof/>
          <w:lang w:bidi="fa-IR"/>
        </w:rPr>
      </w:pPr>
    </w:p>
    <w:p w14:paraId="11247D1B" w14:textId="3FE03B3E" w:rsidR="00AE3F65" w:rsidRDefault="00AE3F65" w:rsidP="00200F30">
      <w:pPr>
        <w:rPr>
          <w:b/>
          <w:noProof/>
          <w:lang w:bidi="fa-IR"/>
        </w:rPr>
      </w:pPr>
    </w:p>
    <w:p w14:paraId="184D897A" w14:textId="719FB986" w:rsidR="00AE3F65" w:rsidRDefault="00AE3F65" w:rsidP="00200F30">
      <w:pPr>
        <w:rPr>
          <w:b/>
          <w:noProof/>
          <w:lang w:bidi="fa-IR"/>
        </w:rPr>
      </w:pPr>
    </w:p>
    <w:p w14:paraId="179D5054" w14:textId="091F69BB" w:rsidR="00AE3F65" w:rsidRDefault="00AE3F65" w:rsidP="00200F30">
      <w:pPr>
        <w:rPr>
          <w:b/>
          <w:noProof/>
          <w:lang w:bidi="fa-IR"/>
        </w:rPr>
      </w:pPr>
    </w:p>
    <w:p w14:paraId="1527DBCA" w14:textId="35279858" w:rsidR="00AE3F65" w:rsidRDefault="00AE3F65" w:rsidP="00200F30">
      <w:pPr>
        <w:rPr>
          <w:b/>
          <w:noProof/>
          <w:lang w:bidi="fa-IR"/>
        </w:rPr>
      </w:pPr>
    </w:p>
    <w:p w14:paraId="4B0C3824" w14:textId="2ED2A48E" w:rsidR="00AE3F65" w:rsidRDefault="00AE3F65" w:rsidP="00200F30">
      <w:pPr>
        <w:rPr>
          <w:b/>
          <w:noProof/>
          <w:lang w:bidi="fa-IR"/>
        </w:rPr>
      </w:pPr>
    </w:p>
    <w:p w14:paraId="21C488AD" w14:textId="0BBC22A0" w:rsidR="00AE3F65" w:rsidRDefault="00AE3F65" w:rsidP="00200F30">
      <w:pPr>
        <w:rPr>
          <w:b/>
          <w:lang w:bidi="fa-IR"/>
        </w:rPr>
      </w:pPr>
    </w:p>
    <w:p w14:paraId="4B891C6E" w14:textId="1B3B6EB1" w:rsidR="00AE3F65" w:rsidRDefault="00AE3F65" w:rsidP="00200F30">
      <w:pPr>
        <w:rPr>
          <w:b/>
          <w:lang w:bidi="fa-IR"/>
        </w:rPr>
      </w:pPr>
      <w:r>
        <w:rPr>
          <w:b/>
          <w:noProof/>
          <w:lang w:bidi="fa-IR"/>
        </w:rPr>
        <mc:AlternateContent>
          <mc:Choice Requires="wpg">
            <w:drawing>
              <wp:anchor distT="0" distB="0" distL="114300" distR="114300" simplePos="0" relativeHeight="251893760" behindDoc="0" locked="0" layoutInCell="1" allowOverlap="1" wp14:anchorId="52124AE6" wp14:editId="50874975">
                <wp:simplePos x="0" y="0"/>
                <wp:positionH relativeFrom="column">
                  <wp:posOffset>151437</wp:posOffset>
                </wp:positionH>
                <wp:positionV relativeFrom="paragraph">
                  <wp:posOffset>61</wp:posOffset>
                </wp:positionV>
                <wp:extent cx="5622475" cy="5612089"/>
                <wp:effectExtent l="0" t="0" r="0" b="8255"/>
                <wp:wrapSquare wrapText="bothSides"/>
                <wp:docPr id="41" name="Group 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22475" cy="5612089"/>
                          <a:chOff x="0" y="0"/>
                          <a:chExt cx="5622475" cy="5612089"/>
                        </a:xfrm>
                      </wpg:grpSpPr>
                      <pic:pic xmlns:pic="http://schemas.openxmlformats.org/drawingml/2006/picture">
                        <pic:nvPicPr>
                          <pic:cNvPr id="39" name="Picture 39" descr="A close up of a map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5900" y="0"/>
                            <a:ext cx="5616575" cy="374713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0" name="Picture 40" descr="A screenshot of a social media post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3757889"/>
                            <a:ext cx="5616575" cy="18542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B30D0F4" id="Group 41" o:spid="_x0000_s1026" style="position:absolute;margin-left:11.9pt;margin-top:0;width:442.7pt;height:441.9pt;z-index:251893760" coordsize="56224,56120" o:gfxdata="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BCZWhuYXoAAAAFkAMAAgAAABQAABCgkAQA&#10;AgAAABQAABC0kpEAAgAAAAMyMgAAkpIAAgAAAAMyMgAA6hwABwAACAwAAAiUAAAAABzqAAAAC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PD94cGFja2V0IGVuZD0ndyc/Pv/bAEMABwUF&#10;BgUEBwYFBggHBwgKEQsKCQkKFQ8QDBEYFRoZGBUYFxseJyEbHSUdFxgiLiIlKCkrLCsaIC8zLyoy&#10;JyorKv/bAEMBBwgICgkKFAsLFCocGBwqKioqKioqKioqKioqKioqKioqKioqKioqKioqKioqKioq&#10;KioqKioqKioqKioqKioqKv/AABEIA5IFWg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/9lQSwMECgAAAAAAAAAhAMa2ktHHxAAA&#10;x8QAABQAAABkcnMvbWVkaWEvaW1hZ2UyLkpQR//Y/+AAEEpGSUYAAQEBAHgAeAAA/+EQ4EV4aWYA&#10;AE1NACoAAAAIAAQBOwACAAAABwAACEqHaQAEAAAAAQAACFKcnQABAAAADgAAEMrqHAAHAAAIDAAA&#10;AD4AAAAAHOoAAAAI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BCZWhuYXoAAAAFkAMAAgAAABQAABCgkAQAAgAAABQAABC0kpEAAgAAAAM3&#10;MAAAkpIAAgAAAAM3MAAA6hwABwAACAwAAAiUAAAAABzqAAAAC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">
                <v:shape id="Picture 39" o:spid="_x0000_s1027" type="#_x0000_t75" alt="A close up of a map&#10;&#10;Description automatically generated" style="position:absolute;left:59;width:56165;height:374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">
                  <v:imagedata r:id="rId29" o:title="A close up of a map&#10;&#10;Description automatically generated"/>
                </v:shape>
                <v:shape id="Picture 40" o:spid="_x0000_s1028" type="#_x0000_t75" alt="A screenshot of a social media post&#10;&#10;Description automatically generated" style="position:absolute;top:37578;width:56165;height:1854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">
                  <v:imagedata r:id="rId30" o:title="A screenshot of a social media post&#10;&#10;Description automatically generated"/>
                </v:shape>
                <w10:wrap type="square"/>
              </v:group>
            </w:pict>
          </mc:Fallback>
        </mc:AlternateContent>
      </w:r>
    </w:p>
    <w:p w14:paraId="5EA4A738" w14:textId="77777777" w:rsidR="007D0400" w:rsidRPr="00EF51BC" w:rsidRDefault="007D0400" w:rsidP="007D0400">
      <w:pPr>
        <w:pStyle w:val="Caption"/>
        <w:jc w:val="center"/>
        <w:rPr>
          <w:b/>
          <w:noProof/>
          <w:sz w:val="20"/>
        </w:rPr>
      </w:pPr>
      <w:r>
        <w:t xml:space="preserve">Figure </w:t>
      </w:r>
      <w:r>
        <w:rPr>
          <w:noProof/>
        </w:rPr>
        <w:t>D.8</w:t>
      </w:r>
      <w:r>
        <w:t xml:space="preserve">. </w:t>
      </w:r>
      <w:r w:rsidRPr="009E67D1">
        <w:t>Significant interaction plots for</w:t>
      </w:r>
      <w: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16"/>
                <w:lang w:bidi="fa-IR"/>
              </w:rPr>
            </m:ctrlPr>
          </m:sSubPr>
          <m:e>
            <m:r>
              <w:rPr>
                <w:rFonts w:ascii="Cambria Math" w:hAnsi="Cambria Math"/>
                <w:szCs w:val="16"/>
                <w:lang w:bidi="fa-IR"/>
              </w:rPr>
              <m:t>f</m:t>
            </m:r>
          </m:e>
          <m:sub>
            <m:r>
              <w:rPr>
                <w:rFonts w:ascii="Cambria Math" w:hAnsi="Cambria Math"/>
                <w:szCs w:val="16"/>
                <w:lang w:bidi="fa-IR"/>
              </w:rPr>
              <m:t>21</m:t>
            </m:r>
          </m:sub>
        </m:sSub>
        <m:r>
          <w:rPr>
            <w:rFonts w:ascii="Cambria Math" w:hAnsi="Cambria Math"/>
            <w:szCs w:val="16"/>
            <w:lang w:bidi="fa-IR"/>
          </w:rPr>
          <m:t>+</m:t>
        </m:r>
        <m:sSub>
          <m:sSubPr>
            <m:ctrlPr>
              <w:rPr>
                <w:rFonts w:ascii="Cambria Math" w:hAnsi="Cambria Math"/>
                <w:i/>
                <w:szCs w:val="16"/>
                <w:lang w:bidi="fa-IR"/>
              </w:rPr>
            </m:ctrlPr>
          </m:sSubPr>
          <m:e>
            <m:r>
              <w:rPr>
                <w:rFonts w:ascii="Cambria Math" w:hAnsi="Cambria Math"/>
                <w:szCs w:val="16"/>
                <w:lang w:bidi="fa-IR"/>
              </w:rPr>
              <m:t>f</m:t>
            </m:r>
          </m:e>
          <m:sub>
            <m:r>
              <w:rPr>
                <w:rFonts w:ascii="Cambria Math" w:hAnsi="Cambria Math"/>
                <w:szCs w:val="16"/>
                <w:lang w:bidi="fa-IR"/>
              </w:rPr>
              <m:t>31</m:t>
            </m:r>
          </m:sub>
        </m:sSub>
      </m:oMath>
    </w:p>
    <w:p w14:paraId="3D653465" w14:textId="47AD66A9" w:rsidR="00AE3F65" w:rsidRDefault="00AE3F65" w:rsidP="00200F30">
      <w:pPr>
        <w:rPr>
          <w:b/>
          <w:lang w:bidi="fa-IR"/>
        </w:rPr>
      </w:pPr>
    </w:p>
    <w:p w14:paraId="502C5A01" w14:textId="286A55FC" w:rsidR="00AE3F65" w:rsidRDefault="00AE3F65" w:rsidP="00200F30">
      <w:pPr>
        <w:rPr>
          <w:b/>
          <w:lang w:bidi="fa-IR"/>
        </w:rPr>
      </w:pPr>
    </w:p>
    <w:p w14:paraId="35EF7118" w14:textId="3DEB12CD" w:rsidR="00AE3F65" w:rsidRDefault="00AE3F65" w:rsidP="00200F30">
      <w:pPr>
        <w:rPr>
          <w:b/>
          <w:lang w:bidi="fa-IR"/>
        </w:rPr>
      </w:pPr>
    </w:p>
    <w:sectPr w:rsidR="00AE3F65">
      <w:headerReference w:type="even" r:id="rId31"/>
      <w:headerReference w:type="default" r:id="rId32"/>
      <w:footnotePr>
        <w:numFmt w:val="chicago"/>
      </w:footnotePr>
      <w:type w:val="nextColumn"/>
      <w:pgSz w:w="10773" w:h="14742" w:code="93"/>
      <w:pgMar w:top="754" w:right="1191" w:bottom="2126" w:left="737" w:header="907" w:footer="1202" w:gutter="0"/>
      <w:cols w:space="720"/>
      <w:titlePg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431">
      <wne:macro wne:macroName="PROJECT.THISDOCUMENT.CHINESETEXT"/>
    </wne:keymap>
    <wne:keymap wne:kcmPrimary="0432">
      <wne:macro wne:macroName="PROJECT.THISDOCUMENT.ENGLISHTEXT"/>
    </wne:keymap>
  </wne:keymaps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EB16A2" w14:textId="77777777" w:rsidR="00103C16" w:rsidRDefault="00103C16">
      <w:r>
        <w:separator/>
      </w:r>
    </w:p>
    <w:p w14:paraId="6ED030D2" w14:textId="77777777" w:rsidR="00103C16" w:rsidRDefault="00103C16"/>
  </w:endnote>
  <w:endnote w:type="continuationSeparator" w:id="0">
    <w:p w14:paraId="17874C56" w14:textId="77777777" w:rsidR="00103C16" w:rsidRDefault="00103C16">
      <w:r>
        <w:continuationSeparator/>
      </w:r>
    </w:p>
    <w:p w14:paraId="3C8837E3" w14:textId="77777777" w:rsidR="00103C16" w:rsidRDefault="00103C1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  <w:embedBold r:id="rId1" w:fontKey="{32C201B9-7F4D-47C0-BA4F-9D8C5787A4F1}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  <w:embedRegular r:id="rId2" w:fontKey="{60499037-5AC5-4342-BB13-E46B3D434020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3" w:fontKey="{73CF421C-F584-4178-B173-AE96CD4FB27B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411577F6-D288-4C32-AEDE-1D4F56504898}"/>
    <w:embedBold r:id="rId5" w:fontKey="{180334CA-594E-4A91-BB14-67C2457DB096}"/>
    <w:embedItalic r:id="rId6" w:fontKey="{99206444-A6FD-43DA-9B85-EAFBDCCE8453}"/>
    <w:embedBoldItalic r:id="rId7" w:fontKey="{5E0B4076-FA05-4E81-9716-13A643A4398E}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8" w:fontKey="{B531AA81-E3DE-4745-816C-22648C2B1FE5}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9" w:fontKey="{B29CC599-615A-48CB-9962-60DB44408B11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0" w:fontKey="{9381F1FF-8AC6-4118-8308-9A25D12B9D75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71ABD6" w14:textId="77777777" w:rsidR="00103C16" w:rsidRDefault="00103C16">
      <w:pPr>
        <w:pStyle w:val="Footer"/>
        <w:rPr>
          <w:lang w:val="en-GB"/>
        </w:rPr>
      </w:pPr>
      <w:r>
        <w:drawing>
          <wp:inline distT="0" distB="0" distL="0" distR="0" wp14:anchorId="0775698B" wp14:editId="3E5EA747">
            <wp:extent cx="563880" cy="22860"/>
            <wp:effectExtent l="0" t="0" r="0" b="0"/>
            <wp:docPr id="4" name="Picture 2" descr="3pc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3pcline"/>
                    <pic:cNvPicPr>
                      <a:picLocks noChangeAspect="1" noChangeArrowheads="1"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" cy="22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DA1C1D" w14:textId="77777777" w:rsidR="00103C16" w:rsidRDefault="00103C16"/>
  </w:footnote>
  <w:footnote w:type="continuationSeparator" w:id="0">
    <w:p w14:paraId="61BDC1B0" w14:textId="77777777" w:rsidR="00103C16" w:rsidRDefault="00103C16">
      <w:r>
        <w:continuationSeparator/>
      </w:r>
    </w:p>
    <w:p w14:paraId="47BC550E" w14:textId="77777777" w:rsidR="00103C16" w:rsidRDefault="00103C16"/>
  </w:footnote>
  <w:footnote w:id="1">
    <w:p w14:paraId="01954CA6" w14:textId="77777777" w:rsidR="00A16745" w:rsidRPr="00942834" w:rsidRDefault="00A16745" w:rsidP="00382236">
      <w:pPr>
        <w:pStyle w:val="FootnoteText"/>
        <w:ind w:left="245" w:firstLine="0"/>
        <w:rPr>
          <w:rFonts w:ascii="Times New Roman" w:hAnsi="Times New Roman"/>
          <w:szCs w:val="16"/>
        </w:rPr>
      </w:pPr>
      <w:r w:rsidRPr="00942834">
        <w:rPr>
          <w:rFonts w:ascii="Times New Roman" w:hAnsi="Times New Roman"/>
          <w:szCs w:val="16"/>
        </w:rPr>
        <w:t xml:space="preserve">+ :  Significance at p=0.05 level and positive effect </w:t>
      </w:r>
    </w:p>
    <w:p w14:paraId="57AA27D6" w14:textId="77777777" w:rsidR="00A16745" w:rsidRPr="00942834" w:rsidRDefault="00A16745" w:rsidP="00382236">
      <w:pPr>
        <w:pStyle w:val="FootnoteText"/>
        <w:ind w:left="245" w:firstLine="0"/>
        <w:rPr>
          <w:rFonts w:ascii="Times New Roman" w:hAnsi="Times New Roman"/>
          <w:szCs w:val="16"/>
        </w:rPr>
      </w:pPr>
      <w:r w:rsidRPr="00942834">
        <w:rPr>
          <w:rFonts w:ascii="Times New Roman" w:hAnsi="Times New Roman"/>
          <w:szCs w:val="16"/>
        </w:rPr>
        <w:t>++: Significance at p=0.01 level and positive effect</w:t>
      </w:r>
    </w:p>
    <w:p w14:paraId="35C72B0A" w14:textId="77777777" w:rsidR="00A16745" w:rsidRPr="00942834" w:rsidRDefault="00A16745" w:rsidP="00382236">
      <w:pPr>
        <w:pStyle w:val="FootnoteText"/>
        <w:ind w:left="245" w:firstLine="0"/>
        <w:rPr>
          <w:rFonts w:ascii="Times New Roman" w:hAnsi="Times New Roman"/>
          <w:szCs w:val="16"/>
        </w:rPr>
      </w:pPr>
      <w:r w:rsidRPr="00942834">
        <w:rPr>
          <w:rFonts w:ascii="Times New Roman" w:hAnsi="Times New Roman"/>
          <w:szCs w:val="16"/>
        </w:rPr>
        <w:t>+++: Significance at p=0.001 level and positive effect</w:t>
      </w:r>
    </w:p>
    <w:p w14:paraId="34CAEBF6" w14:textId="77777777" w:rsidR="00A16745" w:rsidRPr="00942834" w:rsidRDefault="00A16745" w:rsidP="00382236">
      <w:pPr>
        <w:pStyle w:val="FootnoteText"/>
        <w:ind w:left="245" w:firstLine="0"/>
        <w:rPr>
          <w:rFonts w:ascii="Times New Roman" w:hAnsi="Times New Roman"/>
          <w:szCs w:val="16"/>
        </w:rPr>
      </w:pPr>
      <w:r w:rsidRPr="00942834">
        <w:rPr>
          <w:rFonts w:ascii="Times New Roman" w:hAnsi="Times New Roman"/>
          <w:szCs w:val="16"/>
        </w:rPr>
        <w:t xml:space="preserve">- :  Significance at p=0.05 level and negative effect </w:t>
      </w:r>
    </w:p>
    <w:p w14:paraId="67CB0139" w14:textId="77777777" w:rsidR="00A16745" w:rsidRPr="00942834" w:rsidRDefault="00A16745" w:rsidP="00382236">
      <w:pPr>
        <w:pStyle w:val="FootnoteText"/>
        <w:ind w:left="245" w:firstLine="0"/>
        <w:rPr>
          <w:rFonts w:ascii="Times New Roman" w:hAnsi="Times New Roman"/>
          <w:szCs w:val="16"/>
        </w:rPr>
      </w:pPr>
      <w:r w:rsidRPr="00942834">
        <w:rPr>
          <w:rFonts w:ascii="Times New Roman" w:hAnsi="Times New Roman"/>
          <w:szCs w:val="16"/>
        </w:rPr>
        <w:t>--: Significance at p=0.01 level and negative effect</w:t>
      </w:r>
    </w:p>
    <w:p w14:paraId="71FAE522" w14:textId="77777777" w:rsidR="00A16745" w:rsidRPr="00942834" w:rsidRDefault="00A16745" w:rsidP="00382236">
      <w:pPr>
        <w:pStyle w:val="FootnoteText"/>
        <w:ind w:left="245" w:firstLine="0"/>
        <w:rPr>
          <w:rFonts w:ascii="Times New Roman" w:hAnsi="Times New Roman"/>
          <w:szCs w:val="16"/>
        </w:rPr>
      </w:pPr>
      <w:r w:rsidRPr="00942834">
        <w:rPr>
          <w:rFonts w:ascii="Times New Roman" w:hAnsi="Times New Roman"/>
          <w:szCs w:val="16"/>
        </w:rPr>
        <w:t>---: Significance at p=0.001 level and negative effect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41483" w14:textId="22634CBB" w:rsidR="00A16745" w:rsidRDefault="00A16745">
    <w:pPr>
      <w:pStyle w:val="Header"/>
      <w:tabs>
        <w:tab w:val="center" w:pos="4920"/>
      </w:tabs>
      <w:rPr>
        <w:i w:val="0"/>
        <w:i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9A58A8" w14:textId="56835E1A" w:rsidR="00A16745" w:rsidRDefault="00A16745">
    <w:pPr>
      <w:pStyle w:val="Header"/>
      <w:tabs>
        <w:tab w:val="center" w:pos="492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9555D"/>
    <w:multiLevelType w:val="hybridMultilevel"/>
    <w:tmpl w:val="259E65E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BB178C"/>
    <w:multiLevelType w:val="multilevel"/>
    <w:tmpl w:val="C4B4B846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decimal"/>
      <w:suff w:val="space"/>
      <w:lvlText w:val="%1.%2."/>
      <w:lvlJc w:val="left"/>
      <w:pPr>
        <w:ind w:left="0" w:firstLine="0"/>
      </w:pPr>
    </w:lvl>
    <w:lvl w:ilvl="2">
      <w:start w:val="1"/>
      <w:numFmt w:val="decimal"/>
      <w:suff w:val="space"/>
      <w:lvlText w:val="%1.%2.%3."/>
      <w:lvlJc w:val="left"/>
      <w:pPr>
        <w:ind w:left="0" w:firstLine="0"/>
      </w:pPr>
    </w:lvl>
    <w:lvl w:ilvl="3">
      <w:start w:val="1"/>
      <w:numFmt w:val="decimal"/>
      <w:suff w:val="space"/>
      <w:lvlText w:val="%1.%2.%3.%4."/>
      <w:lvlJc w:val="left"/>
      <w:pPr>
        <w:ind w:left="0" w:firstLine="0"/>
      </w:p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</w:lvl>
    <w:lvl w:ilvl="8">
      <w:start w:val="1"/>
      <w:numFmt w:val="decimal"/>
      <w:suff w:val="space"/>
      <w:lvlText w:val="%1..%3.%4.%5.%6.%7.%8.%9."/>
      <w:lvlJc w:val="left"/>
      <w:pPr>
        <w:ind w:left="0" w:firstLine="0"/>
      </w:pPr>
    </w:lvl>
  </w:abstractNum>
  <w:abstractNum w:abstractNumId="2" w15:restartNumberingAfterBreak="0">
    <w:nsid w:val="0C913723"/>
    <w:multiLevelType w:val="hybridMultilevel"/>
    <w:tmpl w:val="418E7550"/>
    <w:lvl w:ilvl="0" w:tplc="718A57A2">
      <w:start w:val="1"/>
      <w:numFmt w:val="lowerLetter"/>
      <w:lvlText w:val="%1."/>
      <w:lvlJc w:val="left"/>
      <w:pPr>
        <w:ind w:left="6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25" w:hanging="360"/>
      </w:pPr>
    </w:lvl>
    <w:lvl w:ilvl="2" w:tplc="0409001B" w:tentative="1">
      <w:start w:val="1"/>
      <w:numFmt w:val="lowerRoman"/>
      <w:lvlText w:val="%3."/>
      <w:lvlJc w:val="right"/>
      <w:pPr>
        <w:ind w:left="2045" w:hanging="180"/>
      </w:pPr>
    </w:lvl>
    <w:lvl w:ilvl="3" w:tplc="0409000F" w:tentative="1">
      <w:start w:val="1"/>
      <w:numFmt w:val="decimal"/>
      <w:lvlText w:val="%4."/>
      <w:lvlJc w:val="left"/>
      <w:pPr>
        <w:ind w:left="2765" w:hanging="360"/>
      </w:pPr>
    </w:lvl>
    <w:lvl w:ilvl="4" w:tplc="04090019" w:tentative="1">
      <w:start w:val="1"/>
      <w:numFmt w:val="lowerLetter"/>
      <w:lvlText w:val="%5."/>
      <w:lvlJc w:val="left"/>
      <w:pPr>
        <w:ind w:left="3485" w:hanging="360"/>
      </w:pPr>
    </w:lvl>
    <w:lvl w:ilvl="5" w:tplc="0409001B" w:tentative="1">
      <w:start w:val="1"/>
      <w:numFmt w:val="lowerRoman"/>
      <w:lvlText w:val="%6."/>
      <w:lvlJc w:val="right"/>
      <w:pPr>
        <w:ind w:left="4205" w:hanging="180"/>
      </w:pPr>
    </w:lvl>
    <w:lvl w:ilvl="6" w:tplc="0409000F" w:tentative="1">
      <w:start w:val="1"/>
      <w:numFmt w:val="decimal"/>
      <w:lvlText w:val="%7."/>
      <w:lvlJc w:val="left"/>
      <w:pPr>
        <w:ind w:left="4925" w:hanging="360"/>
      </w:pPr>
    </w:lvl>
    <w:lvl w:ilvl="7" w:tplc="04090019" w:tentative="1">
      <w:start w:val="1"/>
      <w:numFmt w:val="lowerLetter"/>
      <w:lvlText w:val="%8."/>
      <w:lvlJc w:val="left"/>
      <w:pPr>
        <w:ind w:left="5645" w:hanging="360"/>
      </w:pPr>
    </w:lvl>
    <w:lvl w:ilvl="8" w:tplc="0409001B" w:tentative="1">
      <w:start w:val="1"/>
      <w:numFmt w:val="lowerRoman"/>
      <w:lvlText w:val="%9."/>
      <w:lvlJc w:val="right"/>
      <w:pPr>
        <w:ind w:left="6365" w:hanging="180"/>
      </w:pPr>
    </w:lvl>
  </w:abstractNum>
  <w:abstractNum w:abstractNumId="3" w15:restartNumberingAfterBreak="0">
    <w:nsid w:val="1A2E0393"/>
    <w:multiLevelType w:val="multilevel"/>
    <w:tmpl w:val="988219DE"/>
    <w:lvl w:ilvl="0">
      <w:start w:val="1"/>
      <w:numFmt w:val="bullet"/>
      <w:pStyle w:val="Els-bulletlist"/>
      <w:lvlText w:val=""/>
      <w:lvlJc w:val="left"/>
      <w:pPr>
        <w:tabs>
          <w:tab w:val="num" w:pos="360"/>
        </w:tabs>
        <w:ind w:left="240" w:hanging="240"/>
      </w:pPr>
      <w:rPr>
        <w:rFonts w:ascii="Symbol" w:hAnsi="Symbol" w:hint="default"/>
      </w:rPr>
    </w:lvl>
    <w:lvl w:ilvl="1">
      <w:start w:val="1"/>
      <w:numFmt w:val="bullet"/>
      <w:lvlText w:val="○"/>
      <w:lvlJc w:val="left"/>
      <w:pPr>
        <w:tabs>
          <w:tab w:val="num" w:pos="600"/>
        </w:tabs>
        <w:ind w:left="480" w:hanging="240"/>
      </w:pPr>
      <w:rPr>
        <w:rFonts w:ascii="Times New Roman" w:hAnsi="Times New Roman" w:hint="default"/>
        <w:sz w:val="28"/>
      </w:rPr>
    </w:lvl>
    <w:lvl w:ilvl="2">
      <w:start w:val="1"/>
      <w:numFmt w:val="bullet"/>
      <w:lvlText w:val="–"/>
      <w:lvlJc w:val="left"/>
      <w:pPr>
        <w:tabs>
          <w:tab w:val="num" w:pos="840"/>
        </w:tabs>
        <w:ind w:left="720" w:hanging="240"/>
      </w:pPr>
      <w:rPr>
        <w:rFonts w:ascii="Times New Roman" w:hAnsi="Times New Roman" w:hint="default"/>
      </w:rPr>
    </w:lvl>
    <w:lvl w:ilvl="3">
      <w:start w:val="1"/>
      <w:numFmt w:val="none"/>
      <w:lvlText w:val="-"/>
      <w:lvlJc w:val="left"/>
      <w:pPr>
        <w:tabs>
          <w:tab w:val="num" w:pos="1080"/>
        </w:tabs>
        <w:ind w:left="960" w:hanging="240"/>
      </w:pPr>
      <w:rPr>
        <w:rFonts w:ascii="Times New Roman" w:hAnsi="Times New Roman" w:hint="default"/>
      </w:rPr>
    </w:lvl>
    <w:lvl w:ilvl="4">
      <w:start w:val="1"/>
      <w:numFmt w:val="none"/>
      <w:lvlText w:val="-"/>
      <w:lvlJc w:val="left"/>
      <w:pPr>
        <w:tabs>
          <w:tab w:val="num" w:pos="1320"/>
        </w:tabs>
        <w:ind w:left="1200" w:hanging="240"/>
      </w:pPr>
      <w:rPr>
        <w:rFonts w:ascii="Times New Roman" w:hAnsi="Times New Roman" w:hint="default"/>
      </w:rPr>
    </w:lvl>
    <w:lvl w:ilvl="5">
      <w:start w:val="1"/>
      <w:numFmt w:val="none"/>
      <w:lvlText w:val="-"/>
      <w:lvlJc w:val="left"/>
      <w:pPr>
        <w:tabs>
          <w:tab w:val="num" w:pos="1560"/>
        </w:tabs>
        <w:ind w:left="1440" w:hanging="240"/>
      </w:pPr>
      <w:rPr>
        <w:rFonts w:ascii="Times New Roman" w:hAnsi="Times New Roman" w:hint="default"/>
      </w:rPr>
    </w:lvl>
    <w:lvl w:ilvl="6">
      <w:start w:val="1"/>
      <w:numFmt w:val="none"/>
      <w:lvlText w:val="-"/>
      <w:lvlJc w:val="left"/>
      <w:pPr>
        <w:tabs>
          <w:tab w:val="num" w:pos="1800"/>
        </w:tabs>
        <w:ind w:left="1680" w:hanging="240"/>
      </w:pPr>
      <w:rPr>
        <w:rFonts w:ascii="Times New Roman" w:hAnsi="Times New Roman" w:hint="default"/>
      </w:rPr>
    </w:lvl>
    <w:lvl w:ilvl="7">
      <w:start w:val="1"/>
      <w:numFmt w:val="none"/>
      <w:lvlText w:val="-"/>
      <w:lvlJc w:val="left"/>
      <w:pPr>
        <w:tabs>
          <w:tab w:val="num" w:pos="2040"/>
        </w:tabs>
        <w:ind w:left="1920" w:hanging="240"/>
      </w:pPr>
      <w:rPr>
        <w:rFonts w:ascii="Times New Roman" w:hAnsi="Times New Roman" w:hint="default"/>
      </w:rPr>
    </w:lvl>
    <w:lvl w:ilvl="8">
      <w:start w:val="1"/>
      <w:numFmt w:val="none"/>
      <w:lvlText w:val="-"/>
      <w:lvlJc w:val="left"/>
      <w:pPr>
        <w:tabs>
          <w:tab w:val="num" w:pos="2280"/>
        </w:tabs>
        <w:ind w:left="2160" w:hanging="240"/>
      </w:pPr>
      <w:rPr>
        <w:rFonts w:ascii="Times New Roman" w:hAnsi="Times New Roman" w:hint="default"/>
      </w:rPr>
    </w:lvl>
  </w:abstractNum>
  <w:abstractNum w:abstractNumId="4" w15:restartNumberingAfterBreak="0">
    <w:nsid w:val="1C2279A7"/>
    <w:multiLevelType w:val="hybridMultilevel"/>
    <w:tmpl w:val="8D6AC5D8"/>
    <w:lvl w:ilvl="0" w:tplc="04090001">
      <w:start w:val="1"/>
      <w:numFmt w:val="bullet"/>
      <w:lvlText w:val=""/>
      <w:lvlJc w:val="left"/>
      <w:pPr>
        <w:ind w:left="95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18" w:hanging="360"/>
      </w:pPr>
      <w:rPr>
        <w:rFonts w:ascii="Wingdings" w:hAnsi="Wingdings" w:hint="default"/>
      </w:rPr>
    </w:lvl>
  </w:abstractNum>
  <w:abstractNum w:abstractNumId="5" w15:restartNumberingAfterBreak="0">
    <w:nsid w:val="29322B9F"/>
    <w:multiLevelType w:val="multilevel"/>
    <w:tmpl w:val="1E642A78"/>
    <w:lvl w:ilvl="0">
      <w:start w:val="1"/>
      <w:numFmt w:val="upperLetter"/>
      <w:pStyle w:val="Els-appendixhead"/>
      <w:suff w:val="nothing"/>
      <w:lvlText w:val="Appendix %1. "/>
      <w:lvlJc w:val="left"/>
      <w:pPr>
        <w:ind w:left="0" w:firstLine="0"/>
      </w:pPr>
      <w:rPr>
        <w:b/>
        <w:i w:val="0"/>
      </w:rPr>
    </w:lvl>
    <w:lvl w:ilvl="1">
      <w:start w:val="1"/>
      <w:numFmt w:val="decimal"/>
      <w:suff w:val="nothing"/>
      <w:lvlText w:val="%1.%2. "/>
      <w:lvlJc w:val="left"/>
      <w:pPr>
        <w:ind w:left="0" w:firstLine="0"/>
      </w:pPr>
      <w:rPr>
        <w:rFonts w:ascii="Times New Roman" w:hAnsi="Times New Roman" w:hint="default"/>
        <w:b w:val="0"/>
        <w:i/>
        <w:sz w:val="20"/>
      </w:rPr>
    </w:lvl>
    <w:lvl w:ilvl="2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3">
      <w:start w:val="1"/>
      <w:numFmt w:val="none"/>
      <w:lvlText w:val=""/>
      <w:lvlJc w:val="right"/>
      <w:pPr>
        <w:tabs>
          <w:tab w:val="num" w:pos="36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6" w15:restartNumberingAfterBreak="0">
    <w:nsid w:val="2F7726CD"/>
    <w:multiLevelType w:val="hybridMultilevel"/>
    <w:tmpl w:val="4D16D994"/>
    <w:lvl w:ilvl="0" w:tplc="04090001">
      <w:start w:val="1"/>
      <w:numFmt w:val="bullet"/>
      <w:lvlText w:val=""/>
      <w:lvlJc w:val="left"/>
      <w:pPr>
        <w:ind w:left="9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25" w:hanging="360"/>
      </w:pPr>
      <w:rPr>
        <w:rFonts w:ascii="Wingdings" w:hAnsi="Wingdings" w:hint="default"/>
      </w:rPr>
    </w:lvl>
  </w:abstractNum>
  <w:abstractNum w:abstractNumId="7" w15:restartNumberingAfterBreak="0">
    <w:nsid w:val="394134D7"/>
    <w:multiLevelType w:val="multilevel"/>
    <w:tmpl w:val="BFCC7014"/>
    <w:lvl w:ilvl="0">
      <w:start w:val="4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3AC968D8"/>
    <w:multiLevelType w:val="hybridMultilevel"/>
    <w:tmpl w:val="743828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DD6C62"/>
    <w:multiLevelType w:val="hybridMultilevel"/>
    <w:tmpl w:val="9092D96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C97367E"/>
    <w:multiLevelType w:val="hybridMultilevel"/>
    <w:tmpl w:val="6EC6FD0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27E7170"/>
    <w:multiLevelType w:val="multilevel"/>
    <w:tmpl w:val="A282E7EA"/>
    <w:lvl w:ilvl="0">
      <w:start w:val="1"/>
      <w:numFmt w:val="decimal"/>
      <w:pStyle w:val="Els-numlist"/>
      <w:lvlText w:val="%1."/>
      <w:lvlJc w:val="left"/>
      <w:pPr>
        <w:tabs>
          <w:tab w:val="num" w:pos="360"/>
        </w:tabs>
        <w:ind w:left="240" w:hanging="240"/>
      </w:pPr>
    </w:lvl>
    <w:lvl w:ilvl="1">
      <w:start w:val="1"/>
      <w:numFmt w:val="decimal"/>
      <w:lvlText w:val="%1.%2."/>
      <w:lvlJc w:val="left"/>
      <w:pPr>
        <w:tabs>
          <w:tab w:val="num" w:pos="600"/>
        </w:tabs>
        <w:ind w:left="480" w:hanging="240"/>
      </w:pPr>
    </w:lvl>
    <w:lvl w:ilvl="2">
      <w:start w:val="1"/>
      <w:numFmt w:val="decimal"/>
      <w:lvlText w:val="%1.%2.%3."/>
      <w:lvlJc w:val="left"/>
      <w:pPr>
        <w:tabs>
          <w:tab w:val="num" w:pos="840"/>
        </w:tabs>
        <w:ind w:left="720" w:hanging="24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960" w:hanging="240"/>
      </w:pPr>
    </w:lvl>
    <w:lvl w:ilvl="4">
      <w:start w:val="1"/>
      <w:numFmt w:val="decimal"/>
      <w:lvlText w:val="%1.%2.%3.%4.%5."/>
      <w:lvlJc w:val="left"/>
      <w:pPr>
        <w:tabs>
          <w:tab w:val="num" w:pos="1320"/>
        </w:tabs>
        <w:ind w:left="1200" w:hanging="240"/>
      </w:pPr>
    </w:lvl>
    <w:lvl w:ilvl="5">
      <w:start w:val="1"/>
      <w:numFmt w:val="decimal"/>
      <w:lvlText w:val="%1.%2.%3.%4.%5.%6."/>
      <w:lvlJc w:val="left"/>
      <w:pPr>
        <w:tabs>
          <w:tab w:val="num" w:pos="1560"/>
        </w:tabs>
        <w:ind w:left="1440" w:hanging="24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680" w:hanging="240"/>
      </w:pPr>
    </w:lvl>
    <w:lvl w:ilvl="7">
      <w:start w:val="1"/>
      <w:numFmt w:val="decimal"/>
      <w:lvlText w:val="%1.%2.%3.%4.%5.%6.%7.%8."/>
      <w:lvlJc w:val="left"/>
      <w:pPr>
        <w:tabs>
          <w:tab w:val="num" w:pos="2040"/>
        </w:tabs>
        <w:ind w:left="1920" w:hanging="240"/>
      </w:pPr>
    </w:lvl>
    <w:lvl w:ilvl="8">
      <w:start w:val="1"/>
      <w:numFmt w:val="decimal"/>
      <w:lvlText w:val="%1.%2.%3.%4.%5.%6.%7.%8.%9."/>
      <w:lvlJc w:val="left"/>
      <w:pPr>
        <w:tabs>
          <w:tab w:val="num" w:pos="2280"/>
        </w:tabs>
        <w:ind w:left="2160" w:hanging="240"/>
      </w:pPr>
    </w:lvl>
  </w:abstractNum>
  <w:abstractNum w:abstractNumId="12" w15:restartNumberingAfterBreak="0">
    <w:nsid w:val="556D7435"/>
    <w:multiLevelType w:val="hybridMultilevel"/>
    <w:tmpl w:val="7B780E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205803"/>
    <w:multiLevelType w:val="multilevel"/>
    <w:tmpl w:val="1E2855A8"/>
    <w:lvl w:ilvl="0">
      <w:start w:val="1"/>
      <w:numFmt w:val="decimal"/>
      <w:pStyle w:val="Els-1storder-head"/>
      <w:suff w:val="space"/>
      <w:lvlText w:val="%1."/>
      <w:lvlJc w:val="left"/>
      <w:pPr>
        <w:ind w:left="2880" w:firstLine="0"/>
      </w:pPr>
    </w:lvl>
    <w:lvl w:ilvl="1">
      <w:start w:val="1"/>
      <w:numFmt w:val="decimal"/>
      <w:pStyle w:val="Els-2ndorder-head"/>
      <w:suff w:val="space"/>
      <w:lvlText w:val="%1.%2."/>
      <w:lvlJc w:val="left"/>
      <w:pPr>
        <w:ind w:left="0" w:firstLine="0"/>
      </w:pPr>
    </w:lvl>
    <w:lvl w:ilvl="2">
      <w:start w:val="1"/>
      <w:numFmt w:val="decimal"/>
      <w:pStyle w:val="Els-3rdorder-head"/>
      <w:suff w:val="space"/>
      <w:lvlText w:val="%1.%2.%3."/>
      <w:lvlJc w:val="left"/>
      <w:pPr>
        <w:ind w:left="0" w:firstLine="0"/>
      </w:pPr>
    </w:lvl>
    <w:lvl w:ilvl="3">
      <w:start w:val="1"/>
      <w:numFmt w:val="decimal"/>
      <w:pStyle w:val="Els-4thorder-head"/>
      <w:suff w:val="space"/>
      <w:lvlText w:val="%1.%2.%3.%4."/>
      <w:lvlJc w:val="left"/>
      <w:pPr>
        <w:ind w:left="0" w:firstLine="0"/>
      </w:p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</w:lvl>
    <w:lvl w:ilvl="8">
      <w:start w:val="1"/>
      <w:numFmt w:val="decimal"/>
      <w:suff w:val="space"/>
      <w:lvlText w:val="%1..%3.%4.%5.%6.%7.%8.%9."/>
      <w:lvlJc w:val="left"/>
      <w:pPr>
        <w:ind w:left="0" w:firstLine="0"/>
      </w:pPr>
    </w:lvl>
  </w:abstractNum>
  <w:abstractNum w:abstractNumId="14" w15:restartNumberingAfterBreak="0">
    <w:nsid w:val="5E827A20"/>
    <w:multiLevelType w:val="multilevel"/>
    <w:tmpl w:val="931E524C"/>
    <w:lvl w:ilvl="0">
      <w:start w:val="1"/>
      <w:numFmt w:val="upperLetter"/>
      <w:suff w:val="nothing"/>
      <w:lvlText w:val="Appendix %1. "/>
      <w:lvlJc w:val="left"/>
      <w:pPr>
        <w:ind w:left="0" w:firstLine="0"/>
      </w:pPr>
      <w:rPr>
        <w:b/>
        <w:i w:val="0"/>
      </w:rPr>
    </w:lvl>
    <w:lvl w:ilvl="1">
      <w:start w:val="1"/>
      <w:numFmt w:val="decimal"/>
      <w:pStyle w:val="Els-appendixsubhead"/>
      <w:suff w:val="nothing"/>
      <w:lvlText w:val="%1.%2. "/>
      <w:lvlJc w:val="left"/>
      <w:pPr>
        <w:ind w:left="0" w:firstLine="0"/>
      </w:pPr>
      <w:rPr>
        <w:rFonts w:ascii="Times New Roman" w:hAnsi="Times New Roman" w:hint="default"/>
        <w:b w:val="0"/>
        <w:i/>
        <w:sz w:val="20"/>
      </w:rPr>
    </w:lvl>
    <w:lvl w:ilvl="2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3">
      <w:start w:val="1"/>
      <w:numFmt w:val="none"/>
      <w:lvlText w:val=""/>
      <w:lvlJc w:val="right"/>
      <w:pPr>
        <w:tabs>
          <w:tab w:val="num" w:pos="36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5" w15:restartNumberingAfterBreak="0">
    <w:nsid w:val="6D814E31"/>
    <w:multiLevelType w:val="multilevel"/>
    <w:tmpl w:val="08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6F23626E"/>
    <w:multiLevelType w:val="multilevel"/>
    <w:tmpl w:val="B7E44228"/>
    <w:lvl w:ilvl="0">
      <w:start w:val="2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7" w15:restartNumberingAfterBreak="0">
    <w:nsid w:val="70535D76"/>
    <w:multiLevelType w:val="multilevel"/>
    <w:tmpl w:val="D480ADB0"/>
    <w:lvl w:ilvl="0">
      <w:start w:val="1"/>
      <w:numFmt w:val="bullet"/>
      <w:lvlText w:val=""/>
      <w:lvlJc w:val="left"/>
      <w:pPr>
        <w:tabs>
          <w:tab w:val="num" w:pos="360"/>
        </w:tabs>
        <w:ind w:left="240" w:hanging="240"/>
      </w:pPr>
      <w:rPr>
        <w:rFonts w:ascii="Symbol" w:hAnsi="Symbol" w:hint="default"/>
      </w:rPr>
    </w:lvl>
    <w:lvl w:ilvl="1">
      <w:start w:val="1"/>
      <w:numFmt w:val="bullet"/>
      <w:lvlText w:val="○"/>
      <w:lvlJc w:val="left"/>
      <w:pPr>
        <w:tabs>
          <w:tab w:val="num" w:pos="600"/>
        </w:tabs>
        <w:ind w:left="480" w:hanging="240"/>
      </w:pPr>
      <w:rPr>
        <w:rFonts w:ascii="Times New Roman" w:hAnsi="Times New Roman" w:hint="default"/>
        <w:sz w:val="28"/>
      </w:rPr>
    </w:lvl>
    <w:lvl w:ilvl="2">
      <w:start w:val="1"/>
      <w:numFmt w:val="bullet"/>
      <w:lvlText w:val="–"/>
      <w:lvlJc w:val="left"/>
      <w:pPr>
        <w:tabs>
          <w:tab w:val="num" w:pos="840"/>
        </w:tabs>
        <w:ind w:left="720" w:hanging="240"/>
      </w:pPr>
      <w:rPr>
        <w:rFonts w:ascii="Times New Roman" w:hAnsi="Times New Roman" w:hint="default"/>
      </w:rPr>
    </w:lvl>
    <w:lvl w:ilvl="3">
      <w:start w:val="1"/>
      <w:numFmt w:val="none"/>
      <w:lvlText w:val=""/>
      <w:lvlJc w:val="left"/>
      <w:pPr>
        <w:tabs>
          <w:tab w:val="num" w:pos="1080"/>
        </w:tabs>
        <w:ind w:left="960" w:hanging="24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320"/>
        </w:tabs>
        <w:ind w:left="1200" w:hanging="24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560"/>
        </w:tabs>
        <w:ind w:left="1440" w:hanging="24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1800"/>
        </w:tabs>
        <w:ind w:left="1680" w:hanging="24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040"/>
        </w:tabs>
        <w:ind w:left="1920" w:hanging="24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2280"/>
        </w:tabs>
        <w:ind w:left="2160" w:hanging="240"/>
      </w:pPr>
      <w:rPr>
        <w:rFonts w:hint="default"/>
      </w:rPr>
    </w:lvl>
  </w:abstractNum>
  <w:abstractNum w:abstractNumId="18" w15:restartNumberingAfterBreak="0">
    <w:nsid w:val="752849CB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7F3616C1"/>
    <w:multiLevelType w:val="hybridMultilevel"/>
    <w:tmpl w:val="775EC26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3"/>
  </w:num>
  <w:num w:numId="3">
    <w:abstractNumId w:val="13"/>
  </w:num>
  <w:num w:numId="4">
    <w:abstractNumId w:val="13"/>
  </w:num>
  <w:num w:numId="5">
    <w:abstractNumId w:val="1"/>
  </w:num>
  <w:num w:numId="6">
    <w:abstractNumId w:val="5"/>
  </w:num>
  <w:num w:numId="7">
    <w:abstractNumId w:val="14"/>
  </w:num>
  <w:num w:numId="8">
    <w:abstractNumId w:val="3"/>
  </w:num>
  <w:num w:numId="9">
    <w:abstractNumId w:val="11"/>
  </w:num>
  <w:num w:numId="10">
    <w:abstractNumId w:val="18"/>
  </w:num>
  <w:num w:numId="11">
    <w:abstractNumId w:val="17"/>
  </w:num>
  <w:num w:numId="12">
    <w:abstractNumId w:val="13"/>
  </w:num>
  <w:num w:numId="13">
    <w:abstractNumId w:val="13"/>
  </w:num>
  <w:num w:numId="14">
    <w:abstractNumId w:val="13"/>
  </w:num>
  <w:num w:numId="15">
    <w:abstractNumId w:val="13"/>
  </w:num>
  <w:num w:numId="16">
    <w:abstractNumId w:val="1"/>
  </w:num>
  <w:num w:numId="17">
    <w:abstractNumId w:val="5"/>
  </w:num>
  <w:num w:numId="18">
    <w:abstractNumId w:val="14"/>
  </w:num>
  <w:num w:numId="19">
    <w:abstractNumId w:val="3"/>
  </w:num>
  <w:num w:numId="20">
    <w:abstractNumId w:val="11"/>
  </w:num>
  <w:num w:numId="21">
    <w:abstractNumId w:val="1"/>
  </w:num>
  <w:num w:numId="22">
    <w:abstractNumId w:val="13"/>
  </w:num>
  <w:num w:numId="23">
    <w:abstractNumId w:val="13"/>
  </w:num>
  <w:num w:numId="24">
    <w:abstractNumId w:val="13"/>
  </w:num>
  <w:num w:numId="25">
    <w:abstractNumId w:val="13"/>
  </w:num>
  <w:num w:numId="26">
    <w:abstractNumId w:val="15"/>
  </w:num>
  <w:num w:numId="27">
    <w:abstractNumId w:val="16"/>
  </w:num>
  <w:num w:numId="28">
    <w:abstractNumId w:val="8"/>
  </w:num>
  <w:num w:numId="29">
    <w:abstractNumId w:val="12"/>
  </w:num>
  <w:num w:numId="30">
    <w:abstractNumId w:val="10"/>
  </w:num>
  <w:num w:numId="31">
    <w:abstractNumId w:val="9"/>
  </w:num>
  <w:num w:numId="32">
    <w:abstractNumId w:val="0"/>
  </w:num>
  <w:num w:numId="33">
    <w:abstractNumId w:val="19"/>
  </w:num>
  <w:num w:numId="34">
    <w:abstractNumId w:val="4"/>
  </w:num>
  <w:num w:numId="35">
    <w:abstractNumId w:val="3"/>
  </w:num>
  <w:num w:numId="36">
    <w:abstractNumId w:val="6"/>
  </w:num>
  <w:num w:numId="37">
    <w:abstractNumId w:val="2"/>
  </w:num>
  <w:num w:numId="3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intPostScriptOverText/>
  <w:embedTrueTypeFonts/>
  <w:attachedTemplate r:id="rId1"/>
  <w:defaultTabStop w:val="8640"/>
  <w:evenAndOddHeaders/>
  <w:drawingGridHorizontalSpacing w:val="120"/>
  <w:drawingGridVerticalSpacing w:val="120"/>
  <w:noPunctuationKerning/>
  <w:characterSpacingControl w:val="doNotCompress"/>
  <w:hdrShapeDefaults>
    <o:shapedefaults v:ext="edit" spidmax="2049"/>
  </w:hdrShapeDefaults>
  <w:footnotePr>
    <w:numFmt w:val="chicago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Layout" w:val="&lt;ENLayout&gt;&lt;Style&gt;APA 6th&lt;/Style&gt;&lt;LeftDelim&gt;{&lt;/LeftDelim&gt;&lt;RightDelim&gt;}&lt;/RightDelim&gt;&lt;FontName&gt;Times New Roman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</w:docVars>
  <w:rsids>
    <w:rsidRoot w:val="008605D3"/>
    <w:rsid w:val="000014C7"/>
    <w:rsid w:val="00002977"/>
    <w:rsid w:val="00003760"/>
    <w:rsid w:val="00004130"/>
    <w:rsid w:val="000057A5"/>
    <w:rsid w:val="0000702F"/>
    <w:rsid w:val="00014822"/>
    <w:rsid w:val="0001684B"/>
    <w:rsid w:val="000229D0"/>
    <w:rsid w:val="0002377E"/>
    <w:rsid w:val="000239BF"/>
    <w:rsid w:val="00023CC3"/>
    <w:rsid w:val="00025E95"/>
    <w:rsid w:val="000268DB"/>
    <w:rsid w:val="0002795A"/>
    <w:rsid w:val="000323DA"/>
    <w:rsid w:val="00033759"/>
    <w:rsid w:val="00034556"/>
    <w:rsid w:val="00035DC9"/>
    <w:rsid w:val="00037092"/>
    <w:rsid w:val="00037BFD"/>
    <w:rsid w:val="000442E2"/>
    <w:rsid w:val="00046E4D"/>
    <w:rsid w:val="000471FF"/>
    <w:rsid w:val="000476C5"/>
    <w:rsid w:val="00051A74"/>
    <w:rsid w:val="00052E5C"/>
    <w:rsid w:val="00052EE4"/>
    <w:rsid w:val="0005300D"/>
    <w:rsid w:val="000553DF"/>
    <w:rsid w:val="000555EF"/>
    <w:rsid w:val="00056C3E"/>
    <w:rsid w:val="00057A27"/>
    <w:rsid w:val="00057CC6"/>
    <w:rsid w:val="00063115"/>
    <w:rsid w:val="00065836"/>
    <w:rsid w:val="00066F55"/>
    <w:rsid w:val="00067324"/>
    <w:rsid w:val="00072B20"/>
    <w:rsid w:val="00073C0B"/>
    <w:rsid w:val="0007573E"/>
    <w:rsid w:val="0007668D"/>
    <w:rsid w:val="00076F51"/>
    <w:rsid w:val="00080A94"/>
    <w:rsid w:val="00080C7E"/>
    <w:rsid w:val="00081894"/>
    <w:rsid w:val="00081DDC"/>
    <w:rsid w:val="00084ADC"/>
    <w:rsid w:val="00085ABE"/>
    <w:rsid w:val="00085F8E"/>
    <w:rsid w:val="00087170"/>
    <w:rsid w:val="000905E1"/>
    <w:rsid w:val="00090F22"/>
    <w:rsid w:val="000914C0"/>
    <w:rsid w:val="000922A5"/>
    <w:rsid w:val="00092333"/>
    <w:rsid w:val="00094CA0"/>
    <w:rsid w:val="000969D3"/>
    <w:rsid w:val="00097612"/>
    <w:rsid w:val="000A0F0E"/>
    <w:rsid w:val="000A12DF"/>
    <w:rsid w:val="000B2A22"/>
    <w:rsid w:val="000B439B"/>
    <w:rsid w:val="000B53E8"/>
    <w:rsid w:val="000C18D0"/>
    <w:rsid w:val="000C3DBF"/>
    <w:rsid w:val="000D058E"/>
    <w:rsid w:val="000D0CA1"/>
    <w:rsid w:val="000D115E"/>
    <w:rsid w:val="000D1C14"/>
    <w:rsid w:val="000D3AA6"/>
    <w:rsid w:val="000E0B91"/>
    <w:rsid w:val="000E2C80"/>
    <w:rsid w:val="000E2FC3"/>
    <w:rsid w:val="000E3CA3"/>
    <w:rsid w:val="000F25AE"/>
    <w:rsid w:val="000F4AC2"/>
    <w:rsid w:val="000F6573"/>
    <w:rsid w:val="000F6681"/>
    <w:rsid w:val="000F7C57"/>
    <w:rsid w:val="000F7C9B"/>
    <w:rsid w:val="001009A1"/>
    <w:rsid w:val="00101733"/>
    <w:rsid w:val="00101903"/>
    <w:rsid w:val="00102B42"/>
    <w:rsid w:val="00103C16"/>
    <w:rsid w:val="00106B17"/>
    <w:rsid w:val="0011095C"/>
    <w:rsid w:val="00112BAE"/>
    <w:rsid w:val="00114575"/>
    <w:rsid w:val="00115FB3"/>
    <w:rsid w:val="0011635A"/>
    <w:rsid w:val="00123116"/>
    <w:rsid w:val="001234AD"/>
    <w:rsid w:val="0013418F"/>
    <w:rsid w:val="0013643C"/>
    <w:rsid w:val="00136A90"/>
    <w:rsid w:val="00140822"/>
    <w:rsid w:val="00140C56"/>
    <w:rsid w:val="00142180"/>
    <w:rsid w:val="00142BD3"/>
    <w:rsid w:val="001451D8"/>
    <w:rsid w:val="00145AA7"/>
    <w:rsid w:val="00146E66"/>
    <w:rsid w:val="00147BBC"/>
    <w:rsid w:val="00150A4F"/>
    <w:rsid w:val="00152C54"/>
    <w:rsid w:val="00152E76"/>
    <w:rsid w:val="001533D8"/>
    <w:rsid w:val="0015422E"/>
    <w:rsid w:val="00160703"/>
    <w:rsid w:val="001626E6"/>
    <w:rsid w:val="00162831"/>
    <w:rsid w:val="00162A59"/>
    <w:rsid w:val="001648F4"/>
    <w:rsid w:val="00166EDE"/>
    <w:rsid w:val="00167DFC"/>
    <w:rsid w:val="00170965"/>
    <w:rsid w:val="00171DA7"/>
    <w:rsid w:val="001722B8"/>
    <w:rsid w:val="00173533"/>
    <w:rsid w:val="00173D7F"/>
    <w:rsid w:val="00176A37"/>
    <w:rsid w:val="00181030"/>
    <w:rsid w:val="001817E6"/>
    <w:rsid w:val="00181D19"/>
    <w:rsid w:val="001831AE"/>
    <w:rsid w:val="00184A00"/>
    <w:rsid w:val="00184C69"/>
    <w:rsid w:val="00185EBE"/>
    <w:rsid w:val="001861E2"/>
    <w:rsid w:val="001875BE"/>
    <w:rsid w:val="00190012"/>
    <w:rsid w:val="00190C6B"/>
    <w:rsid w:val="00193133"/>
    <w:rsid w:val="00194AA4"/>
    <w:rsid w:val="001A1772"/>
    <w:rsid w:val="001A25F2"/>
    <w:rsid w:val="001A2737"/>
    <w:rsid w:val="001A3499"/>
    <w:rsid w:val="001A3972"/>
    <w:rsid w:val="001A5ECA"/>
    <w:rsid w:val="001A5FED"/>
    <w:rsid w:val="001A6E71"/>
    <w:rsid w:val="001A7676"/>
    <w:rsid w:val="001A76E4"/>
    <w:rsid w:val="001B10E1"/>
    <w:rsid w:val="001B2BB6"/>
    <w:rsid w:val="001B4B27"/>
    <w:rsid w:val="001C293A"/>
    <w:rsid w:val="001C3A55"/>
    <w:rsid w:val="001C4EAB"/>
    <w:rsid w:val="001C73DE"/>
    <w:rsid w:val="001C7FB2"/>
    <w:rsid w:val="001C7FE8"/>
    <w:rsid w:val="001D3046"/>
    <w:rsid w:val="001D34CF"/>
    <w:rsid w:val="001D4CF4"/>
    <w:rsid w:val="001D6CBC"/>
    <w:rsid w:val="001D735C"/>
    <w:rsid w:val="001D7E68"/>
    <w:rsid w:val="001E1D1D"/>
    <w:rsid w:val="001E40BB"/>
    <w:rsid w:val="001E59A1"/>
    <w:rsid w:val="001E6E11"/>
    <w:rsid w:val="001E76DA"/>
    <w:rsid w:val="001F7116"/>
    <w:rsid w:val="001F7754"/>
    <w:rsid w:val="001F7CF5"/>
    <w:rsid w:val="00200F30"/>
    <w:rsid w:val="002015AD"/>
    <w:rsid w:val="00201D0D"/>
    <w:rsid w:val="002027DA"/>
    <w:rsid w:val="00202949"/>
    <w:rsid w:val="002046AE"/>
    <w:rsid w:val="00213D1A"/>
    <w:rsid w:val="002141FC"/>
    <w:rsid w:val="002150CC"/>
    <w:rsid w:val="00215BC0"/>
    <w:rsid w:val="00216EED"/>
    <w:rsid w:val="0022371E"/>
    <w:rsid w:val="00223EEB"/>
    <w:rsid w:val="00225E8D"/>
    <w:rsid w:val="00226769"/>
    <w:rsid w:val="00226EDD"/>
    <w:rsid w:val="002273E5"/>
    <w:rsid w:val="00233D71"/>
    <w:rsid w:val="002350EA"/>
    <w:rsid w:val="00241E55"/>
    <w:rsid w:val="002431D5"/>
    <w:rsid w:val="002437D4"/>
    <w:rsid w:val="00243A37"/>
    <w:rsid w:val="00244DE8"/>
    <w:rsid w:val="0024695E"/>
    <w:rsid w:val="00251A0B"/>
    <w:rsid w:val="00251F3E"/>
    <w:rsid w:val="00254627"/>
    <w:rsid w:val="00254800"/>
    <w:rsid w:val="00254FB9"/>
    <w:rsid w:val="0025584F"/>
    <w:rsid w:val="00255C14"/>
    <w:rsid w:val="002568E8"/>
    <w:rsid w:val="002600DD"/>
    <w:rsid w:val="002608AE"/>
    <w:rsid w:val="002621D9"/>
    <w:rsid w:val="002626F3"/>
    <w:rsid w:val="00263E1B"/>
    <w:rsid w:val="00265C5C"/>
    <w:rsid w:val="00267A3C"/>
    <w:rsid w:val="002708F8"/>
    <w:rsid w:val="002726E5"/>
    <w:rsid w:val="00277DFA"/>
    <w:rsid w:val="002805B1"/>
    <w:rsid w:val="00280FF8"/>
    <w:rsid w:val="0028177F"/>
    <w:rsid w:val="00284066"/>
    <w:rsid w:val="002848B4"/>
    <w:rsid w:val="00284B3B"/>
    <w:rsid w:val="002856C4"/>
    <w:rsid w:val="00285EC8"/>
    <w:rsid w:val="0028677C"/>
    <w:rsid w:val="0029773D"/>
    <w:rsid w:val="002A064B"/>
    <w:rsid w:val="002A0F4A"/>
    <w:rsid w:val="002A16D1"/>
    <w:rsid w:val="002A1D9A"/>
    <w:rsid w:val="002A1DB7"/>
    <w:rsid w:val="002A48D4"/>
    <w:rsid w:val="002A5086"/>
    <w:rsid w:val="002A5380"/>
    <w:rsid w:val="002A7A54"/>
    <w:rsid w:val="002A7F15"/>
    <w:rsid w:val="002B5300"/>
    <w:rsid w:val="002B5FA5"/>
    <w:rsid w:val="002B70EA"/>
    <w:rsid w:val="002C312B"/>
    <w:rsid w:val="002C5C7C"/>
    <w:rsid w:val="002D3EF4"/>
    <w:rsid w:val="002D470B"/>
    <w:rsid w:val="002D50DC"/>
    <w:rsid w:val="002D7E7D"/>
    <w:rsid w:val="002E00C3"/>
    <w:rsid w:val="002E305F"/>
    <w:rsid w:val="002E3A21"/>
    <w:rsid w:val="002E3EC4"/>
    <w:rsid w:val="002E58F1"/>
    <w:rsid w:val="002E5B20"/>
    <w:rsid w:val="002E5B75"/>
    <w:rsid w:val="002E5B91"/>
    <w:rsid w:val="002F2CF7"/>
    <w:rsid w:val="002F32B7"/>
    <w:rsid w:val="002F3492"/>
    <w:rsid w:val="002F398B"/>
    <w:rsid w:val="002F4AD7"/>
    <w:rsid w:val="002F55DA"/>
    <w:rsid w:val="002F5BD2"/>
    <w:rsid w:val="002F5C47"/>
    <w:rsid w:val="002F7B20"/>
    <w:rsid w:val="00301B9A"/>
    <w:rsid w:val="00305150"/>
    <w:rsid w:val="003070C3"/>
    <w:rsid w:val="0031037F"/>
    <w:rsid w:val="00310D3B"/>
    <w:rsid w:val="00312649"/>
    <w:rsid w:val="003132CC"/>
    <w:rsid w:val="003136FB"/>
    <w:rsid w:val="00315787"/>
    <w:rsid w:val="003163A0"/>
    <w:rsid w:val="0032091A"/>
    <w:rsid w:val="0032161B"/>
    <w:rsid w:val="003221A3"/>
    <w:rsid w:val="00322650"/>
    <w:rsid w:val="0032492B"/>
    <w:rsid w:val="00332649"/>
    <w:rsid w:val="0033648A"/>
    <w:rsid w:val="00341020"/>
    <w:rsid w:val="00341E2A"/>
    <w:rsid w:val="0034369A"/>
    <w:rsid w:val="00346412"/>
    <w:rsid w:val="00350297"/>
    <w:rsid w:val="00352AB1"/>
    <w:rsid w:val="00357322"/>
    <w:rsid w:val="0035733E"/>
    <w:rsid w:val="003579F5"/>
    <w:rsid w:val="00361044"/>
    <w:rsid w:val="003618C4"/>
    <w:rsid w:val="003647A4"/>
    <w:rsid w:val="00365737"/>
    <w:rsid w:val="00366036"/>
    <w:rsid w:val="003673C6"/>
    <w:rsid w:val="00373129"/>
    <w:rsid w:val="00373185"/>
    <w:rsid w:val="00374481"/>
    <w:rsid w:val="00374E20"/>
    <w:rsid w:val="00374F6B"/>
    <w:rsid w:val="003777D4"/>
    <w:rsid w:val="00380BB9"/>
    <w:rsid w:val="00382236"/>
    <w:rsid w:val="003853F1"/>
    <w:rsid w:val="00385705"/>
    <w:rsid w:val="00391B8C"/>
    <w:rsid w:val="0039251E"/>
    <w:rsid w:val="00395E2C"/>
    <w:rsid w:val="003A2431"/>
    <w:rsid w:val="003A2564"/>
    <w:rsid w:val="003A26C8"/>
    <w:rsid w:val="003A2875"/>
    <w:rsid w:val="003A3425"/>
    <w:rsid w:val="003A4A1B"/>
    <w:rsid w:val="003A52C6"/>
    <w:rsid w:val="003A5AE2"/>
    <w:rsid w:val="003A68C2"/>
    <w:rsid w:val="003A6BEF"/>
    <w:rsid w:val="003B1CC4"/>
    <w:rsid w:val="003B61D5"/>
    <w:rsid w:val="003B69E8"/>
    <w:rsid w:val="003B7B0E"/>
    <w:rsid w:val="003C088E"/>
    <w:rsid w:val="003C16E5"/>
    <w:rsid w:val="003C1D4B"/>
    <w:rsid w:val="003C216A"/>
    <w:rsid w:val="003C2349"/>
    <w:rsid w:val="003C6C4A"/>
    <w:rsid w:val="003C6EC3"/>
    <w:rsid w:val="003D02EA"/>
    <w:rsid w:val="003D04ED"/>
    <w:rsid w:val="003D4D24"/>
    <w:rsid w:val="003D534A"/>
    <w:rsid w:val="003D673B"/>
    <w:rsid w:val="003D6D11"/>
    <w:rsid w:val="003D73BC"/>
    <w:rsid w:val="003E038A"/>
    <w:rsid w:val="003E0CCB"/>
    <w:rsid w:val="003E2BD1"/>
    <w:rsid w:val="003E6844"/>
    <w:rsid w:val="003E69CD"/>
    <w:rsid w:val="003F107D"/>
    <w:rsid w:val="003F33FC"/>
    <w:rsid w:val="003F3FD4"/>
    <w:rsid w:val="003F4884"/>
    <w:rsid w:val="003F5F96"/>
    <w:rsid w:val="003F7898"/>
    <w:rsid w:val="004026C7"/>
    <w:rsid w:val="0040377B"/>
    <w:rsid w:val="00405859"/>
    <w:rsid w:val="004066A9"/>
    <w:rsid w:val="00406716"/>
    <w:rsid w:val="00411199"/>
    <w:rsid w:val="0041292A"/>
    <w:rsid w:val="0041324E"/>
    <w:rsid w:val="0041664D"/>
    <w:rsid w:val="00416D6F"/>
    <w:rsid w:val="00416F4D"/>
    <w:rsid w:val="00417383"/>
    <w:rsid w:val="004178F1"/>
    <w:rsid w:val="00421145"/>
    <w:rsid w:val="00423931"/>
    <w:rsid w:val="00423ED3"/>
    <w:rsid w:val="00424D5A"/>
    <w:rsid w:val="0042589A"/>
    <w:rsid w:val="00425DE0"/>
    <w:rsid w:val="004272F0"/>
    <w:rsid w:val="0043067B"/>
    <w:rsid w:val="00431271"/>
    <w:rsid w:val="00431A85"/>
    <w:rsid w:val="004327E6"/>
    <w:rsid w:val="00433CE5"/>
    <w:rsid w:val="0043699B"/>
    <w:rsid w:val="004374C9"/>
    <w:rsid w:val="004409CB"/>
    <w:rsid w:val="00442329"/>
    <w:rsid w:val="00443080"/>
    <w:rsid w:val="00445E93"/>
    <w:rsid w:val="004468B0"/>
    <w:rsid w:val="00446B6B"/>
    <w:rsid w:val="004471FD"/>
    <w:rsid w:val="004505AE"/>
    <w:rsid w:val="0045088F"/>
    <w:rsid w:val="004519E0"/>
    <w:rsid w:val="0045290D"/>
    <w:rsid w:val="00452BE7"/>
    <w:rsid w:val="00452FF3"/>
    <w:rsid w:val="0045657A"/>
    <w:rsid w:val="00462598"/>
    <w:rsid w:val="0046272F"/>
    <w:rsid w:val="00463205"/>
    <w:rsid w:val="004641A6"/>
    <w:rsid w:val="0046487A"/>
    <w:rsid w:val="004662F3"/>
    <w:rsid w:val="004725C0"/>
    <w:rsid w:val="00472A54"/>
    <w:rsid w:val="00473A4D"/>
    <w:rsid w:val="00474142"/>
    <w:rsid w:val="004757A0"/>
    <w:rsid w:val="00477C29"/>
    <w:rsid w:val="00477D9C"/>
    <w:rsid w:val="00480943"/>
    <w:rsid w:val="00481A39"/>
    <w:rsid w:val="004839C3"/>
    <w:rsid w:val="00483A6C"/>
    <w:rsid w:val="00483EDF"/>
    <w:rsid w:val="00484F48"/>
    <w:rsid w:val="00486750"/>
    <w:rsid w:val="00486B9A"/>
    <w:rsid w:val="00487D77"/>
    <w:rsid w:val="004902F0"/>
    <w:rsid w:val="004931A5"/>
    <w:rsid w:val="004931BD"/>
    <w:rsid w:val="00494BC5"/>
    <w:rsid w:val="00494DB6"/>
    <w:rsid w:val="00494EF8"/>
    <w:rsid w:val="004A29FE"/>
    <w:rsid w:val="004A3ABD"/>
    <w:rsid w:val="004A4DBB"/>
    <w:rsid w:val="004A6FEF"/>
    <w:rsid w:val="004B076F"/>
    <w:rsid w:val="004B1AB3"/>
    <w:rsid w:val="004B3611"/>
    <w:rsid w:val="004B3A70"/>
    <w:rsid w:val="004B4040"/>
    <w:rsid w:val="004B75D8"/>
    <w:rsid w:val="004C2C03"/>
    <w:rsid w:val="004C30B3"/>
    <w:rsid w:val="004C5A62"/>
    <w:rsid w:val="004C7504"/>
    <w:rsid w:val="004C7792"/>
    <w:rsid w:val="004D2A25"/>
    <w:rsid w:val="004D3B13"/>
    <w:rsid w:val="004D4845"/>
    <w:rsid w:val="004D697B"/>
    <w:rsid w:val="004D7B83"/>
    <w:rsid w:val="004D7CEF"/>
    <w:rsid w:val="004E0471"/>
    <w:rsid w:val="004E2F85"/>
    <w:rsid w:val="004E30F9"/>
    <w:rsid w:val="004E4845"/>
    <w:rsid w:val="004E69DE"/>
    <w:rsid w:val="004F0665"/>
    <w:rsid w:val="004F3B36"/>
    <w:rsid w:val="004F49BA"/>
    <w:rsid w:val="004F55B9"/>
    <w:rsid w:val="004F63CB"/>
    <w:rsid w:val="004F6742"/>
    <w:rsid w:val="004F7456"/>
    <w:rsid w:val="004F749E"/>
    <w:rsid w:val="0050036E"/>
    <w:rsid w:val="00500B49"/>
    <w:rsid w:val="005036F9"/>
    <w:rsid w:val="00506FE2"/>
    <w:rsid w:val="00507531"/>
    <w:rsid w:val="00511BEE"/>
    <w:rsid w:val="00513805"/>
    <w:rsid w:val="00515871"/>
    <w:rsid w:val="005161BC"/>
    <w:rsid w:val="00516B90"/>
    <w:rsid w:val="005177BD"/>
    <w:rsid w:val="0052065C"/>
    <w:rsid w:val="00522803"/>
    <w:rsid w:val="00523A64"/>
    <w:rsid w:val="00524349"/>
    <w:rsid w:val="00525D5A"/>
    <w:rsid w:val="00526522"/>
    <w:rsid w:val="00531AE0"/>
    <w:rsid w:val="005326FA"/>
    <w:rsid w:val="005327E2"/>
    <w:rsid w:val="0053381F"/>
    <w:rsid w:val="00535878"/>
    <w:rsid w:val="0053599D"/>
    <w:rsid w:val="00536A5A"/>
    <w:rsid w:val="005450E2"/>
    <w:rsid w:val="005452BC"/>
    <w:rsid w:val="00550185"/>
    <w:rsid w:val="00555A97"/>
    <w:rsid w:val="00557780"/>
    <w:rsid w:val="00557E69"/>
    <w:rsid w:val="005600CE"/>
    <w:rsid w:val="005602FC"/>
    <w:rsid w:val="005607C7"/>
    <w:rsid w:val="00562C6D"/>
    <w:rsid w:val="0056519D"/>
    <w:rsid w:val="00565DC3"/>
    <w:rsid w:val="00566DEA"/>
    <w:rsid w:val="00567219"/>
    <w:rsid w:val="00570E3B"/>
    <w:rsid w:val="0057184A"/>
    <w:rsid w:val="00571856"/>
    <w:rsid w:val="0057212B"/>
    <w:rsid w:val="00573702"/>
    <w:rsid w:val="00575408"/>
    <w:rsid w:val="0057603F"/>
    <w:rsid w:val="0057659C"/>
    <w:rsid w:val="00581E16"/>
    <w:rsid w:val="00581F2A"/>
    <w:rsid w:val="005821FF"/>
    <w:rsid w:val="005913E8"/>
    <w:rsid w:val="00594137"/>
    <w:rsid w:val="005945AB"/>
    <w:rsid w:val="00594B31"/>
    <w:rsid w:val="00595F13"/>
    <w:rsid w:val="005A0581"/>
    <w:rsid w:val="005A2A38"/>
    <w:rsid w:val="005A3E3A"/>
    <w:rsid w:val="005A42FB"/>
    <w:rsid w:val="005A542D"/>
    <w:rsid w:val="005A6CE1"/>
    <w:rsid w:val="005A758F"/>
    <w:rsid w:val="005A7B1E"/>
    <w:rsid w:val="005A7F9A"/>
    <w:rsid w:val="005B0187"/>
    <w:rsid w:val="005B0591"/>
    <w:rsid w:val="005B33FA"/>
    <w:rsid w:val="005B4CDF"/>
    <w:rsid w:val="005B6081"/>
    <w:rsid w:val="005B6B66"/>
    <w:rsid w:val="005C2C9A"/>
    <w:rsid w:val="005C4B18"/>
    <w:rsid w:val="005C5EFD"/>
    <w:rsid w:val="005C64AA"/>
    <w:rsid w:val="005C71AD"/>
    <w:rsid w:val="005C76F7"/>
    <w:rsid w:val="005C7EF0"/>
    <w:rsid w:val="005D0025"/>
    <w:rsid w:val="005D0235"/>
    <w:rsid w:val="005D11C3"/>
    <w:rsid w:val="005D1AEE"/>
    <w:rsid w:val="005D70A7"/>
    <w:rsid w:val="005E3403"/>
    <w:rsid w:val="005E38E7"/>
    <w:rsid w:val="005E56B2"/>
    <w:rsid w:val="005E742F"/>
    <w:rsid w:val="005E74C2"/>
    <w:rsid w:val="005F1629"/>
    <w:rsid w:val="005F18C0"/>
    <w:rsid w:val="005F4401"/>
    <w:rsid w:val="005F5DBA"/>
    <w:rsid w:val="005F7D98"/>
    <w:rsid w:val="005F7FA6"/>
    <w:rsid w:val="0060152D"/>
    <w:rsid w:val="00602F4C"/>
    <w:rsid w:val="00603D56"/>
    <w:rsid w:val="006040E8"/>
    <w:rsid w:val="00604D4C"/>
    <w:rsid w:val="00605B28"/>
    <w:rsid w:val="006075F9"/>
    <w:rsid w:val="00607ECB"/>
    <w:rsid w:val="006105D8"/>
    <w:rsid w:val="00612B38"/>
    <w:rsid w:val="00613175"/>
    <w:rsid w:val="0061561B"/>
    <w:rsid w:val="00615E98"/>
    <w:rsid w:val="0061606B"/>
    <w:rsid w:val="006206F1"/>
    <w:rsid w:val="0062092D"/>
    <w:rsid w:val="006209F6"/>
    <w:rsid w:val="00625352"/>
    <w:rsid w:val="0062592C"/>
    <w:rsid w:val="00625D77"/>
    <w:rsid w:val="00627635"/>
    <w:rsid w:val="00631C20"/>
    <w:rsid w:val="00631FE7"/>
    <w:rsid w:val="00632894"/>
    <w:rsid w:val="00633056"/>
    <w:rsid w:val="00633953"/>
    <w:rsid w:val="00633D4A"/>
    <w:rsid w:val="0063431F"/>
    <w:rsid w:val="00635257"/>
    <w:rsid w:val="0064141E"/>
    <w:rsid w:val="00641572"/>
    <w:rsid w:val="006423EC"/>
    <w:rsid w:val="006445A0"/>
    <w:rsid w:val="00644CDA"/>
    <w:rsid w:val="00645130"/>
    <w:rsid w:val="006521FA"/>
    <w:rsid w:val="00652E6D"/>
    <w:rsid w:val="00654F2F"/>
    <w:rsid w:val="0065652E"/>
    <w:rsid w:val="00657171"/>
    <w:rsid w:val="00661898"/>
    <w:rsid w:val="00661ACC"/>
    <w:rsid w:val="0066323C"/>
    <w:rsid w:val="0066510A"/>
    <w:rsid w:val="0066579A"/>
    <w:rsid w:val="00667034"/>
    <w:rsid w:val="00667285"/>
    <w:rsid w:val="006674E0"/>
    <w:rsid w:val="00667D3B"/>
    <w:rsid w:val="00670E9F"/>
    <w:rsid w:val="00672C79"/>
    <w:rsid w:val="00674BA7"/>
    <w:rsid w:val="00675AD7"/>
    <w:rsid w:val="0067611F"/>
    <w:rsid w:val="00676A8D"/>
    <w:rsid w:val="00683D6A"/>
    <w:rsid w:val="006847EC"/>
    <w:rsid w:val="006848EE"/>
    <w:rsid w:val="00684C50"/>
    <w:rsid w:val="00687F22"/>
    <w:rsid w:val="006904A2"/>
    <w:rsid w:val="00691C8A"/>
    <w:rsid w:val="00693278"/>
    <w:rsid w:val="006957DB"/>
    <w:rsid w:val="00696B68"/>
    <w:rsid w:val="00697559"/>
    <w:rsid w:val="006A13EB"/>
    <w:rsid w:val="006A1F33"/>
    <w:rsid w:val="006A2DC9"/>
    <w:rsid w:val="006A4118"/>
    <w:rsid w:val="006A52FD"/>
    <w:rsid w:val="006A59BB"/>
    <w:rsid w:val="006A717A"/>
    <w:rsid w:val="006A724A"/>
    <w:rsid w:val="006A72FB"/>
    <w:rsid w:val="006B1D26"/>
    <w:rsid w:val="006B2C24"/>
    <w:rsid w:val="006B4131"/>
    <w:rsid w:val="006B4E6D"/>
    <w:rsid w:val="006B7F03"/>
    <w:rsid w:val="006C1D1D"/>
    <w:rsid w:val="006C1E12"/>
    <w:rsid w:val="006C218F"/>
    <w:rsid w:val="006C5424"/>
    <w:rsid w:val="006C5B8C"/>
    <w:rsid w:val="006C7294"/>
    <w:rsid w:val="006D203C"/>
    <w:rsid w:val="006D37A1"/>
    <w:rsid w:val="006D3DC4"/>
    <w:rsid w:val="006D4109"/>
    <w:rsid w:val="006D4E92"/>
    <w:rsid w:val="006E1293"/>
    <w:rsid w:val="006E1DA8"/>
    <w:rsid w:val="006E237C"/>
    <w:rsid w:val="006E3549"/>
    <w:rsid w:val="006E4D08"/>
    <w:rsid w:val="006E518D"/>
    <w:rsid w:val="006E52AC"/>
    <w:rsid w:val="006E5881"/>
    <w:rsid w:val="006E6237"/>
    <w:rsid w:val="006E636B"/>
    <w:rsid w:val="006E775C"/>
    <w:rsid w:val="006F19C4"/>
    <w:rsid w:val="006F1DD7"/>
    <w:rsid w:val="006F26F7"/>
    <w:rsid w:val="006F2DCB"/>
    <w:rsid w:val="006F42FA"/>
    <w:rsid w:val="006F5424"/>
    <w:rsid w:val="00701EC8"/>
    <w:rsid w:val="00702E2A"/>
    <w:rsid w:val="007032BD"/>
    <w:rsid w:val="00704758"/>
    <w:rsid w:val="00705DF0"/>
    <w:rsid w:val="00706992"/>
    <w:rsid w:val="00706B9A"/>
    <w:rsid w:val="00710D0D"/>
    <w:rsid w:val="007111A4"/>
    <w:rsid w:val="00711B6F"/>
    <w:rsid w:val="00712B4F"/>
    <w:rsid w:val="0071348D"/>
    <w:rsid w:val="007167A1"/>
    <w:rsid w:val="0072014C"/>
    <w:rsid w:val="0072315D"/>
    <w:rsid w:val="00723894"/>
    <w:rsid w:val="007242F4"/>
    <w:rsid w:val="00724405"/>
    <w:rsid w:val="007274A6"/>
    <w:rsid w:val="00730C38"/>
    <w:rsid w:val="00732053"/>
    <w:rsid w:val="00732177"/>
    <w:rsid w:val="00732D54"/>
    <w:rsid w:val="0073309C"/>
    <w:rsid w:val="00733E59"/>
    <w:rsid w:val="0074221F"/>
    <w:rsid w:val="007443C0"/>
    <w:rsid w:val="00744B16"/>
    <w:rsid w:val="00745969"/>
    <w:rsid w:val="007471AD"/>
    <w:rsid w:val="007533F9"/>
    <w:rsid w:val="00753439"/>
    <w:rsid w:val="007541AA"/>
    <w:rsid w:val="0075455F"/>
    <w:rsid w:val="007563B8"/>
    <w:rsid w:val="00756610"/>
    <w:rsid w:val="00757BDE"/>
    <w:rsid w:val="00757D37"/>
    <w:rsid w:val="00763A1B"/>
    <w:rsid w:val="007677D5"/>
    <w:rsid w:val="00771308"/>
    <w:rsid w:val="00771EB4"/>
    <w:rsid w:val="0077292C"/>
    <w:rsid w:val="0077528F"/>
    <w:rsid w:val="007779AA"/>
    <w:rsid w:val="007815AC"/>
    <w:rsid w:val="007829EB"/>
    <w:rsid w:val="007843F6"/>
    <w:rsid w:val="00784CA2"/>
    <w:rsid w:val="00787B59"/>
    <w:rsid w:val="00787D2A"/>
    <w:rsid w:val="00790448"/>
    <w:rsid w:val="007923BE"/>
    <w:rsid w:val="007925B6"/>
    <w:rsid w:val="00793050"/>
    <w:rsid w:val="00793820"/>
    <w:rsid w:val="007A11F4"/>
    <w:rsid w:val="007A165C"/>
    <w:rsid w:val="007A2E1E"/>
    <w:rsid w:val="007A3AF1"/>
    <w:rsid w:val="007B16A2"/>
    <w:rsid w:val="007B18D1"/>
    <w:rsid w:val="007B6461"/>
    <w:rsid w:val="007C0CF8"/>
    <w:rsid w:val="007C1250"/>
    <w:rsid w:val="007C1B39"/>
    <w:rsid w:val="007C2BF2"/>
    <w:rsid w:val="007C2FDC"/>
    <w:rsid w:val="007C3171"/>
    <w:rsid w:val="007C7474"/>
    <w:rsid w:val="007C7B99"/>
    <w:rsid w:val="007D02F2"/>
    <w:rsid w:val="007D0400"/>
    <w:rsid w:val="007D0CCD"/>
    <w:rsid w:val="007D574A"/>
    <w:rsid w:val="007D68E0"/>
    <w:rsid w:val="007D6EE6"/>
    <w:rsid w:val="007D7F03"/>
    <w:rsid w:val="007E1113"/>
    <w:rsid w:val="007E2429"/>
    <w:rsid w:val="007E2661"/>
    <w:rsid w:val="007E2D92"/>
    <w:rsid w:val="007E2E5B"/>
    <w:rsid w:val="007E3352"/>
    <w:rsid w:val="007E3E2C"/>
    <w:rsid w:val="007E4171"/>
    <w:rsid w:val="007E5A49"/>
    <w:rsid w:val="007E71C4"/>
    <w:rsid w:val="007F34D0"/>
    <w:rsid w:val="007F38E4"/>
    <w:rsid w:val="007F40D4"/>
    <w:rsid w:val="007F661C"/>
    <w:rsid w:val="00800201"/>
    <w:rsid w:val="00802F71"/>
    <w:rsid w:val="0080455C"/>
    <w:rsid w:val="00805397"/>
    <w:rsid w:val="0080555A"/>
    <w:rsid w:val="00805CC0"/>
    <w:rsid w:val="00806F7B"/>
    <w:rsid w:val="00812334"/>
    <w:rsid w:val="008127DF"/>
    <w:rsid w:val="00813B54"/>
    <w:rsid w:val="00813E0C"/>
    <w:rsid w:val="008141A1"/>
    <w:rsid w:val="0081546A"/>
    <w:rsid w:val="00815885"/>
    <w:rsid w:val="00816B32"/>
    <w:rsid w:val="00817EAE"/>
    <w:rsid w:val="008204FC"/>
    <w:rsid w:val="00821726"/>
    <w:rsid w:val="00821DC9"/>
    <w:rsid w:val="00823461"/>
    <w:rsid w:val="00824809"/>
    <w:rsid w:val="0082518F"/>
    <w:rsid w:val="00826927"/>
    <w:rsid w:val="00826BAD"/>
    <w:rsid w:val="00831A42"/>
    <w:rsid w:val="008348D8"/>
    <w:rsid w:val="00834A6B"/>
    <w:rsid w:val="008351F7"/>
    <w:rsid w:val="00842980"/>
    <w:rsid w:val="00845184"/>
    <w:rsid w:val="008451CA"/>
    <w:rsid w:val="00845F5C"/>
    <w:rsid w:val="00846D5A"/>
    <w:rsid w:val="00847616"/>
    <w:rsid w:val="008477F9"/>
    <w:rsid w:val="00852D84"/>
    <w:rsid w:val="008536C2"/>
    <w:rsid w:val="00855434"/>
    <w:rsid w:val="008605D3"/>
    <w:rsid w:val="00861AF4"/>
    <w:rsid w:val="00861BC1"/>
    <w:rsid w:val="00861CBC"/>
    <w:rsid w:val="00863554"/>
    <w:rsid w:val="00863B27"/>
    <w:rsid w:val="00864A3C"/>
    <w:rsid w:val="008706A4"/>
    <w:rsid w:val="0087117A"/>
    <w:rsid w:val="008715A8"/>
    <w:rsid w:val="008738AB"/>
    <w:rsid w:val="00874835"/>
    <w:rsid w:val="008754CD"/>
    <w:rsid w:val="00875717"/>
    <w:rsid w:val="00876F79"/>
    <w:rsid w:val="00883536"/>
    <w:rsid w:val="0088394A"/>
    <w:rsid w:val="00887A84"/>
    <w:rsid w:val="00892B48"/>
    <w:rsid w:val="008A1B83"/>
    <w:rsid w:val="008A67CD"/>
    <w:rsid w:val="008A72D3"/>
    <w:rsid w:val="008A7D97"/>
    <w:rsid w:val="008B479C"/>
    <w:rsid w:val="008B6E6E"/>
    <w:rsid w:val="008B73BE"/>
    <w:rsid w:val="008B7E7B"/>
    <w:rsid w:val="008C008C"/>
    <w:rsid w:val="008C0CB3"/>
    <w:rsid w:val="008C16D4"/>
    <w:rsid w:val="008C579F"/>
    <w:rsid w:val="008D1C53"/>
    <w:rsid w:val="008D29CE"/>
    <w:rsid w:val="008D2A1C"/>
    <w:rsid w:val="008D3902"/>
    <w:rsid w:val="008D4A05"/>
    <w:rsid w:val="008D66AD"/>
    <w:rsid w:val="008D68CD"/>
    <w:rsid w:val="008E0802"/>
    <w:rsid w:val="008E482A"/>
    <w:rsid w:val="008E4A64"/>
    <w:rsid w:val="008E5141"/>
    <w:rsid w:val="008E72C4"/>
    <w:rsid w:val="008F0001"/>
    <w:rsid w:val="008F1CA2"/>
    <w:rsid w:val="008F2564"/>
    <w:rsid w:val="008F4740"/>
    <w:rsid w:val="008F5B93"/>
    <w:rsid w:val="008F674D"/>
    <w:rsid w:val="009005AB"/>
    <w:rsid w:val="0090186C"/>
    <w:rsid w:val="00903549"/>
    <w:rsid w:val="00903BA9"/>
    <w:rsid w:val="00905F74"/>
    <w:rsid w:val="0090760A"/>
    <w:rsid w:val="00911C7A"/>
    <w:rsid w:val="00913565"/>
    <w:rsid w:val="00916601"/>
    <w:rsid w:val="00924082"/>
    <w:rsid w:val="00924710"/>
    <w:rsid w:val="00925278"/>
    <w:rsid w:val="00926672"/>
    <w:rsid w:val="00926B22"/>
    <w:rsid w:val="0093008D"/>
    <w:rsid w:val="009310B1"/>
    <w:rsid w:val="009313D3"/>
    <w:rsid w:val="00931A1F"/>
    <w:rsid w:val="00931EF3"/>
    <w:rsid w:val="009323D2"/>
    <w:rsid w:val="00934495"/>
    <w:rsid w:val="00935494"/>
    <w:rsid w:val="00935AD5"/>
    <w:rsid w:val="00935E71"/>
    <w:rsid w:val="00940CB2"/>
    <w:rsid w:val="009417FC"/>
    <w:rsid w:val="00943082"/>
    <w:rsid w:val="0094482A"/>
    <w:rsid w:val="00950B51"/>
    <w:rsid w:val="00953A79"/>
    <w:rsid w:val="009547A0"/>
    <w:rsid w:val="0095560E"/>
    <w:rsid w:val="00955D9A"/>
    <w:rsid w:val="00956E65"/>
    <w:rsid w:val="00957D40"/>
    <w:rsid w:val="00961932"/>
    <w:rsid w:val="0096473A"/>
    <w:rsid w:val="00965422"/>
    <w:rsid w:val="00966E56"/>
    <w:rsid w:val="009676FF"/>
    <w:rsid w:val="00970A38"/>
    <w:rsid w:val="00970EEB"/>
    <w:rsid w:val="00971050"/>
    <w:rsid w:val="009711EC"/>
    <w:rsid w:val="00971518"/>
    <w:rsid w:val="0097161D"/>
    <w:rsid w:val="009716A0"/>
    <w:rsid w:val="00972F7D"/>
    <w:rsid w:val="009744F3"/>
    <w:rsid w:val="009761FC"/>
    <w:rsid w:val="00976A53"/>
    <w:rsid w:val="00981D26"/>
    <w:rsid w:val="009847E8"/>
    <w:rsid w:val="00985464"/>
    <w:rsid w:val="00985470"/>
    <w:rsid w:val="0098749B"/>
    <w:rsid w:val="00990115"/>
    <w:rsid w:val="00990612"/>
    <w:rsid w:val="00992E64"/>
    <w:rsid w:val="00993831"/>
    <w:rsid w:val="009955A0"/>
    <w:rsid w:val="009A05AA"/>
    <w:rsid w:val="009A1A8C"/>
    <w:rsid w:val="009A1B56"/>
    <w:rsid w:val="009A2E74"/>
    <w:rsid w:val="009A2E88"/>
    <w:rsid w:val="009A5280"/>
    <w:rsid w:val="009A555B"/>
    <w:rsid w:val="009A6539"/>
    <w:rsid w:val="009A7002"/>
    <w:rsid w:val="009A794D"/>
    <w:rsid w:val="009B16E0"/>
    <w:rsid w:val="009B1E4F"/>
    <w:rsid w:val="009B1F99"/>
    <w:rsid w:val="009B4568"/>
    <w:rsid w:val="009B533D"/>
    <w:rsid w:val="009B7FD5"/>
    <w:rsid w:val="009C081A"/>
    <w:rsid w:val="009C1C29"/>
    <w:rsid w:val="009C23CC"/>
    <w:rsid w:val="009C4AAA"/>
    <w:rsid w:val="009C577A"/>
    <w:rsid w:val="009C71C1"/>
    <w:rsid w:val="009C73D8"/>
    <w:rsid w:val="009D32E1"/>
    <w:rsid w:val="009D335D"/>
    <w:rsid w:val="009D43CD"/>
    <w:rsid w:val="009D69AC"/>
    <w:rsid w:val="009D74C3"/>
    <w:rsid w:val="009D76FE"/>
    <w:rsid w:val="009E0371"/>
    <w:rsid w:val="009E1087"/>
    <w:rsid w:val="009E2D08"/>
    <w:rsid w:val="009E4903"/>
    <w:rsid w:val="009E4F13"/>
    <w:rsid w:val="009E53D3"/>
    <w:rsid w:val="009E62D9"/>
    <w:rsid w:val="009E7515"/>
    <w:rsid w:val="009E780C"/>
    <w:rsid w:val="009F2616"/>
    <w:rsid w:val="009F5FBF"/>
    <w:rsid w:val="009F6106"/>
    <w:rsid w:val="009F66E7"/>
    <w:rsid w:val="009F71CA"/>
    <w:rsid w:val="009F7F5F"/>
    <w:rsid w:val="00A004EC"/>
    <w:rsid w:val="00A00DCC"/>
    <w:rsid w:val="00A00F69"/>
    <w:rsid w:val="00A0247C"/>
    <w:rsid w:val="00A0285A"/>
    <w:rsid w:val="00A03064"/>
    <w:rsid w:val="00A05772"/>
    <w:rsid w:val="00A059BD"/>
    <w:rsid w:val="00A05F66"/>
    <w:rsid w:val="00A069C8"/>
    <w:rsid w:val="00A102CE"/>
    <w:rsid w:val="00A103A4"/>
    <w:rsid w:val="00A113C7"/>
    <w:rsid w:val="00A12403"/>
    <w:rsid w:val="00A14CA5"/>
    <w:rsid w:val="00A16745"/>
    <w:rsid w:val="00A169B9"/>
    <w:rsid w:val="00A1715C"/>
    <w:rsid w:val="00A20145"/>
    <w:rsid w:val="00A2038D"/>
    <w:rsid w:val="00A22ED8"/>
    <w:rsid w:val="00A2408F"/>
    <w:rsid w:val="00A251E2"/>
    <w:rsid w:val="00A26A74"/>
    <w:rsid w:val="00A30FFA"/>
    <w:rsid w:val="00A314E1"/>
    <w:rsid w:val="00A33E4C"/>
    <w:rsid w:val="00A3468A"/>
    <w:rsid w:val="00A3622D"/>
    <w:rsid w:val="00A36471"/>
    <w:rsid w:val="00A36D3B"/>
    <w:rsid w:val="00A41FBC"/>
    <w:rsid w:val="00A43C37"/>
    <w:rsid w:val="00A451ED"/>
    <w:rsid w:val="00A45537"/>
    <w:rsid w:val="00A45874"/>
    <w:rsid w:val="00A463FD"/>
    <w:rsid w:val="00A4670A"/>
    <w:rsid w:val="00A470A3"/>
    <w:rsid w:val="00A50B47"/>
    <w:rsid w:val="00A52B80"/>
    <w:rsid w:val="00A549C7"/>
    <w:rsid w:val="00A5566C"/>
    <w:rsid w:val="00A55909"/>
    <w:rsid w:val="00A55C98"/>
    <w:rsid w:val="00A56B9B"/>
    <w:rsid w:val="00A57F4A"/>
    <w:rsid w:val="00A64D7C"/>
    <w:rsid w:val="00A64E43"/>
    <w:rsid w:val="00A66E0B"/>
    <w:rsid w:val="00A67F85"/>
    <w:rsid w:val="00A70A1F"/>
    <w:rsid w:val="00A70C70"/>
    <w:rsid w:val="00A71913"/>
    <w:rsid w:val="00A71AD2"/>
    <w:rsid w:val="00A72E8B"/>
    <w:rsid w:val="00A74457"/>
    <w:rsid w:val="00A746CE"/>
    <w:rsid w:val="00A8050E"/>
    <w:rsid w:val="00A84662"/>
    <w:rsid w:val="00A87270"/>
    <w:rsid w:val="00A91862"/>
    <w:rsid w:val="00A93E0C"/>
    <w:rsid w:val="00A96807"/>
    <w:rsid w:val="00A97A4A"/>
    <w:rsid w:val="00AA0F6F"/>
    <w:rsid w:val="00AA2874"/>
    <w:rsid w:val="00AA38E0"/>
    <w:rsid w:val="00AA4852"/>
    <w:rsid w:val="00AA497A"/>
    <w:rsid w:val="00AA5D35"/>
    <w:rsid w:val="00AA7013"/>
    <w:rsid w:val="00AA7E38"/>
    <w:rsid w:val="00AB40AB"/>
    <w:rsid w:val="00AB5873"/>
    <w:rsid w:val="00AB6569"/>
    <w:rsid w:val="00AB71CC"/>
    <w:rsid w:val="00AB791B"/>
    <w:rsid w:val="00AC0DB5"/>
    <w:rsid w:val="00AC1A81"/>
    <w:rsid w:val="00AC1D40"/>
    <w:rsid w:val="00AC249D"/>
    <w:rsid w:val="00AC28D4"/>
    <w:rsid w:val="00AC35D3"/>
    <w:rsid w:val="00AC3829"/>
    <w:rsid w:val="00AC6D0C"/>
    <w:rsid w:val="00AD02C6"/>
    <w:rsid w:val="00AD1DDD"/>
    <w:rsid w:val="00AD69C7"/>
    <w:rsid w:val="00AD7080"/>
    <w:rsid w:val="00AD7354"/>
    <w:rsid w:val="00AD77C2"/>
    <w:rsid w:val="00AE153D"/>
    <w:rsid w:val="00AE2D8D"/>
    <w:rsid w:val="00AE3F65"/>
    <w:rsid w:val="00AE542E"/>
    <w:rsid w:val="00AE574A"/>
    <w:rsid w:val="00AE63B4"/>
    <w:rsid w:val="00AE6CC8"/>
    <w:rsid w:val="00AE7E28"/>
    <w:rsid w:val="00AF0DDA"/>
    <w:rsid w:val="00AF1057"/>
    <w:rsid w:val="00AF1EF4"/>
    <w:rsid w:val="00AF3779"/>
    <w:rsid w:val="00AF52DE"/>
    <w:rsid w:val="00AF5F6C"/>
    <w:rsid w:val="00AF614B"/>
    <w:rsid w:val="00AF6C4C"/>
    <w:rsid w:val="00B00D7E"/>
    <w:rsid w:val="00B01313"/>
    <w:rsid w:val="00B0189B"/>
    <w:rsid w:val="00B02E1A"/>
    <w:rsid w:val="00B05AE1"/>
    <w:rsid w:val="00B06BD4"/>
    <w:rsid w:val="00B101E4"/>
    <w:rsid w:val="00B104EA"/>
    <w:rsid w:val="00B13AA9"/>
    <w:rsid w:val="00B2062B"/>
    <w:rsid w:val="00B20E32"/>
    <w:rsid w:val="00B21D13"/>
    <w:rsid w:val="00B22584"/>
    <w:rsid w:val="00B23BD0"/>
    <w:rsid w:val="00B24B44"/>
    <w:rsid w:val="00B258FF"/>
    <w:rsid w:val="00B26363"/>
    <w:rsid w:val="00B27B08"/>
    <w:rsid w:val="00B27C32"/>
    <w:rsid w:val="00B3014C"/>
    <w:rsid w:val="00B303EE"/>
    <w:rsid w:val="00B3143C"/>
    <w:rsid w:val="00B32E4F"/>
    <w:rsid w:val="00B34C43"/>
    <w:rsid w:val="00B35E0E"/>
    <w:rsid w:val="00B3781C"/>
    <w:rsid w:val="00B40470"/>
    <w:rsid w:val="00B42A82"/>
    <w:rsid w:val="00B43729"/>
    <w:rsid w:val="00B457E6"/>
    <w:rsid w:val="00B46285"/>
    <w:rsid w:val="00B470C3"/>
    <w:rsid w:val="00B5109A"/>
    <w:rsid w:val="00B51135"/>
    <w:rsid w:val="00B51A8C"/>
    <w:rsid w:val="00B52000"/>
    <w:rsid w:val="00B52AB4"/>
    <w:rsid w:val="00B61B75"/>
    <w:rsid w:val="00B62282"/>
    <w:rsid w:val="00B62C35"/>
    <w:rsid w:val="00B64082"/>
    <w:rsid w:val="00B64D98"/>
    <w:rsid w:val="00B64FB7"/>
    <w:rsid w:val="00B64FC7"/>
    <w:rsid w:val="00B665C5"/>
    <w:rsid w:val="00B71906"/>
    <w:rsid w:val="00B72E34"/>
    <w:rsid w:val="00B7317B"/>
    <w:rsid w:val="00B747B3"/>
    <w:rsid w:val="00B7665D"/>
    <w:rsid w:val="00B80122"/>
    <w:rsid w:val="00B81C50"/>
    <w:rsid w:val="00B82E44"/>
    <w:rsid w:val="00B8452E"/>
    <w:rsid w:val="00B84CAF"/>
    <w:rsid w:val="00B860EC"/>
    <w:rsid w:val="00B90E22"/>
    <w:rsid w:val="00B9283B"/>
    <w:rsid w:val="00B92EE3"/>
    <w:rsid w:val="00B934E8"/>
    <w:rsid w:val="00B9351F"/>
    <w:rsid w:val="00B942EC"/>
    <w:rsid w:val="00B95642"/>
    <w:rsid w:val="00B95753"/>
    <w:rsid w:val="00B95CC4"/>
    <w:rsid w:val="00B95FA1"/>
    <w:rsid w:val="00BA0894"/>
    <w:rsid w:val="00BA0F7B"/>
    <w:rsid w:val="00BA3F1F"/>
    <w:rsid w:val="00BA5055"/>
    <w:rsid w:val="00BA6874"/>
    <w:rsid w:val="00BA6911"/>
    <w:rsid w:val="00BA7A78"/>
    <w:rsid w:val="00BA7D51"/>
    <w:rsid w:val="00BB1141"/>
    <w:rsid w:val="00BB26F4"/>
    <w:rsid w:val="00BB2D99"/>
    <w:rsid w:val="00BB40B3"/>
    <w:rsid w:val="00BB641C"/>
    <w:rsid w:val="00BC0003"/>
    <w:rsid w:val="00BC28EA"/>
    <w:rsid w:val="00BC3657"/>
    <w:rsid w:val="00BC3F7D"/>
    <w:rsid w:val="00BC5C12"/>
    <w:rsid w:val="00BC78C5"/>
    <w:rsid w:val="00BD006F"/>
    <w:rsid w:val="00BD018C"/>
    <w:rsid w:val="00BD0B72"/>
    <w:rsid w:val="00BD1121"/>
    <w:rsid w:val="00BD1377"/>
    <w:rsid w:val="00BD25C7"/>
    <w:rsid w:val="00BD2BC6"/>
    <w:rsid w:val="00BD4EEC"/>
    <w:rsid w:val="00BD78DC"/>
    <w:rsid w:val="00BE1DFE"/>
    <w:rsid w:val="00BE3DFA"/>
    <w:rsid w:val="00BE5BFE"/>
    <w:rsid w:val="00BE5E40"/>
    <w:rsid w:val="00BE63DA"/>
    <w:rsid w:val="00BE6C14"/>
    <w:rsid w:val="00BF1205"/>
    <w:rsid w:val="00BF6AC0"/>
    <w:rsid w:val="00BF7FDA"/>
    <w:rsid w:val="00C00464"/>
    <w:rsid w:val="00C02359"/>
    <w:rsid w:val="00C02BB4"/>
    <w:rsid w:val="00C02DC8"/>
    <w:rsid w:val="00C04012"/>
    <w:rsid w:val="00C07993"/>
    <w:rsid w:val="00C1112F"/>
    <w:rsid w:val="00C13154"/>
    <w:rsid w:val="00C13C1E"/>
    <w:rsid w:val="00C15194"/>
    <w:rsid w:val="00C212A9"/>
    <w:rsid w:val="00C21643"/>
    <w:rsid w:val="00C21A5F"/>
    <w:rsid w:val="00C223D0"/>
    <w:rsid w:val="00C22CE1"/>
    <w:rsid w:val="00C34887"/>
    <w:rsid w:val="00C348E5"/>
    <w:rsid w:val="00C35D15"/>
    <w:rsid w:val="00C37124"/>
    <w:rsid w:val="00C43951"/>
    <w:rsid w:val="00C445B2"/>
    <w:rsid w:val="00C466A1"/>
    <w:rsid w:val="00C4786D"/>
    <w:rsid w:val="00C50C4A"/>
    <w:rsid w:val="00C51F37"/>
    <w:rsid w:val="00C5435B"/>
    <w:rsid w:val="00C54797"/>
    <w:rsid w:val="00C55264"/>
    <w:rsid w:val="00C5617C"/>
    <w:rsid w:val="00C61481"/>
    <w:rsid w:val="00C64891"/>
    <w:rsid w:val="00C65EBF"/>
    <w:rsid w:val="00C65FBC"/>
    <w:rsid w:val="00C71365"/>
    <w:rsid w:val="00C746DD"/>
    <w:rsid w:val="00C74B83"/>
    <w:rsid w:val="00C7536F"/>
    <w:rsid w:val="00C758E5"/>
    <w:rsid w:val="00C75C44"/>
    <w:rsid w:val="00C766D0"/>
    <w:rsid w:val="00C77417"/>
    <w:rsid w:val="00C822C1"/>
    <w:rsid w:val="00C82628"/>
    <w:rsid w:val="00C83BD1"/>
    <w:rsid w:val="00C856D9"/>
    <w:rsid w:val="00C87B1C"/>
    <w:rsid w:val="00C87D60"/>
    <w:rsid w:val="00C90B17"/>
    <w:rsid w:val="00C91838"/>
    <w:rsid w:val="00C918CB"/>
    <w:rsid w:val="00C91EFA"/>
    <w:rsid w:val="00C950CE"/>
    <w:rsid w:val="00CA0052"/>
    <w:rsid w:val="00CA08E0"/>
    <w:rsid w:val="00CA1340"/>
    <w:rsid w:val="00CA3F5A"/>
    <w:rsid w:val="00CA55F9"/>
    <w:rsid w:val="00CA65C0"/>
    <w:rsid w:val="00CA71B1"/>
    <w:rsid w:val="00CA72AB"/>
    <w:rsid w:val="00CB0B7B"/>
    <w:rsid w:val="00CB2873"/>
    <w:rsid w:val="00CB3051"/>
    <w:rsid w:val="00CB53DB"/>
    <w:rsid w:val="00CB6103"/>
    <w:rsid w:val="00CB671A"/>
    <w:rsid w:val="00CC4115"/>
    <w:rsid w:val="00CC5263"/>
    <w:rsid w:val="00CC5408"/>
    <w:rsid w:val="00CC688F"/>
    <w:rsid w:val="00CC6E18"/>
    <w:rsid w:val="00CC7571"/>
    <w:rsid w:val="00CD064B"/>
    <w:rsid w:val="00CD1C8F"/>
    <w:rsid w:val="00CD1E59"/>
    <w:rsid w:val="00CD380F"/>
    <w:rsid w:val="00CD402F"/>
    <w:rsid w:val="00CD5634"/>
    <w:rsid w:val="00CD5970"/>
    <w:rsid w:val="00CD69F7"/>
    <w:rsid w:val="00CD6D4D"/>
    <w:rsid w:val="00CE4CF7"/>
    <w:rsid w:val="00CE764D"/>
    <w:rsid w:val="00CE790C"/>
    <w:rsid w:val="00CE7B8F"/>
    <w:rsid w:val="00CF120F"/>
    <w:rsid w:val="00CF2AD9"/>
    <w:rsid w:val="00CF6A12"/>
    <w:rsid w:val="00D027E9"/>
    <w:rsid w:val="00D0332B"/>
    <w:rsid w:val="00D058A3"/>
    <w:rsid w:val="00D07BF9"/>
    <w:rsid w:val="00D11C65"/>
    <w:rsid w:val="00D16413"/>
    <w:rsid w:val="00D172A0"/>
    <w:rsid w:val="00D20FAF"/>
    <w:rsid w:val="00D21A07"/>
    <w:rsid w:val="00D22766"/>
    <w:rsid w:val="00D22EF7"/>
    <w:rsid w:val="00D22F12"/>
    <w:rsid w:val="00D241AC"/>
    <w:rsid w:val="00D248AD"/>
    <w:rsid w:val="00D26CD9"/>
    <w:rsid w:val="00D27149"/>
    <w:rsid w:val="00D27886"/>
    <w:rsid w:val="00D33625"/>
    <w:rsid w:val="00D352FF"/>
    <w:rsid w:val="00D35A7D"/>
    <w:rsid w:val="00D35C83"/>
    <w:rsid w:val="00D3614C"/>
    <w:rsid w:val="00D372C9"/>
    <w:rsid w:val="00D37B6F"/>
    <w:rsid w:val="00D416A9"/>
    <w:rsid w:val="00D433E1"/>
    <w:rsid w:val="00D447F4"/>
    <w:rsid w:val="00D4769C"/>
    <w:rsid w:val="00D4771E"/>
    <w:rsid w:val="00D51588"/>
    <w:rsid w:val="00D55427"/>
    <w:rsid w:val="00D5576F"/>
    <w:rsid w:val="00D5613B"/>
    <w:rsid w:val="00D56D74"/>
    <w:rsid w:val="00D57227"/>
    <w:rsid w:val="00D60222"/>
    <w:rsid w:val="00D61639"/>
    <w:rsid w:val="00D61CD8"/>
    <w:rsid w:val="00D638F1"/>
    <w:rsid w:val="00D67EFE"/>
    <w:rsid w:val="00D72EB9"/>
    <w:rsid w:val="00D735BC"/>
    <w:rsid w:val="00D7535E"/>
    <w:rsid w:val="00D76AD5"/>
    <w:rsid w:val="00D76E7A"/>
    <w:rsid w:val="00D770B2"/>
    <w:rsid w:val="00D82772"/>
    <w:rsid w:val="00D843DE"/>
    <w:rsid w:val="00D90164"/>
    <w:rsid w:val="00D90419"/>
    <w:rsid w:val="00D91A9D"/>
    <w:rsid w:val="00D91EB5"/>
    <w:rsid w:val="00D93012"/>
    <w:rsid w:val="00D93AD0"/>
    <w:rsid w:val="00D9720F"/>
    <w:rsid w:val="00D97634"/>
    <w:rsid w:val="00DA06BA"/>
    <w:rsid w:val="00DA2B74"/>
    <w:rsid w:val="00DB3361"/>
    <w:rsid w:val="00DB4F6B"/>
    <w:rsid w:val="00DB53D0"/>
    <w:rsid w:val="00DB585A"/>
    <w:rsid w:val="00DC1655"/>
    <w:rsid w:val="00DC1E09"/>
    <w:rsid w:val="00DC2396"/>
    <w:rsid w:val="00DC3496"/>
    <w:rsid w:val="00DC4EAD"/>
    <w:rsid w:val="00DD0310"/>
    <w:rsid w:val="00DD0C4E"/>
    <w:rsid w:val="00DD2089"/>
    <w:rsid w:val="00DD2303"/>
    <w:rsid w:val="00DD28E5"/>
    <w:rsid w:val="00DD34D5"/>
    <w:rsid w:val="00DD3C84"/>
    <w:rsid w:val="00DD5F4B"/>
    <w:rsid w:val="00DD6E9F"/>
    <w:rsid w:val="00DE28BA"/>
    <w:rsid w:val="00DE4A21"/>
    <w:rsid w:val="00DE518D"/>
    <w:rsid w:val="00DE57FA"/>
    <w:rsid w:val="00DF0122"/>
    <w:rsid w:val="00DF1929"/>
    <w:rsid w:val="00DF1F0D"/>
    <w:rsid w:val="00DF2881"/>
    <w:rsid w:val="00DF4CE6"/>
    <w:rsid w:val="00DF637F"/>
    <w:rsid w:val="00E001A4"/>
    <w:rsid w:val="00E05FF4"/>
    <w:rsid w:val="00E06DC5"/>
    <w:rsid w:val="00E07E3D"/>
    <w:rsid w:val="00E11098"/>
    <w:rsid w:val="00E11EB5"/>
    <w:rsid w:val="00E147EC"/>
    <w:rsid w:val="00E14C66"/>
    <w:rsid w:val="00E155DD"/>
    <w:rsid w:val="00E16AD4"/>
    <w:rsid w:val="00E17544"/>
    <w:rsid w:val="00E20CFF"/>
    <w:rsid w:val="00E2347D"/>
    <w:rsid w:val="00E317CC"/>
    <w:rsid w:val="00E31D45"/>
    <w:rsid w:val="00E4149D"/>
    <w:rsid w:val="00E42287"/>
    <w:rsid w:val="00E4470A"/>
    <w:rsid w:val="00E4779A"/>
    <w:rsid w:val="00E52D48"/>
    <w:rsid w:val="00E57278"/>
    <w:rsid w:val="00E6066B"/>
    <w:rsid w:val="00E62B03"/>
    <w:rsid w:val="00E62ED3"/>
    <w:rsid w:val="00E714C8"/>
    <w:rsid w:val="00E72296"/>
    <w:rsid w:val="00E75F41"/>
    <w:rsid w:val="00E76591"/>
    <w:rsid w:val="00E808B0"/>
    <w:rsid w:val="00E81B4A"/>
    <w:rsid w:val="00E823D5"/>
    <w:rsid w:val="00E836E8"/>
    <w:rsid w:val="00E8454F"/>
    <w:rsid w:val="00E84E74"/>
    <w:rsid w:val="00E8500F"/>
    <w:rsid w:val="00E85C78"/>
    <w:rsid w:val="00E862D4"/>
    <w:rsid w:val="00E92068"/>
    <w:rsid w:val="00E9348C"/>
    <w:rsid w:val="00E9769E"/>
    <w:rsid w:val="00E97B48"/>
    <w:rsid w:val="00EA0DA3"/>
    <w:rsid w:val="00EA0F1E"/>
    <w:rsid w:val="00EA10B6"/>
    <w:rsid w:val="00EA2ACC"/>
    <w:rsid w:val="00EA3F07"/>
    <w:rsid w:val="00EA41E3"/>
    <w:rsid w:val="00EA5486"/>
    <w:rsid w:val="00EA5982"/>
    <w:rsid w:val="00EB41B9"/>
    <w:rsid w:val="00EB64DC"/>
    <w:rsid w:val="00EB6DBC"/>
    <w:rsid w:val="00EB7AC2"/>
    <w:rsid w:val="00EC02A1"/>
    <w:rsid w:val="00EC1AEA"/>
    <w:rsid w:val="00EC2F8F"/>
    <w:rsid w:val="00EC3AD8"/>
    <w:rsid w:val="00EC4291"/>
    <w:rsid w:val="00EC5AEC"/>
    <w:rsid w:val="00EC5D92"/>
    <w:rsid w:val="00ED0AA6"/>
    <w:rsid w:val="00EE310C"/>
    <w:rsid w:val="00EE545A"/>
    <w:rsid w:val="00EE5C68"/>
    <w:rsid w:val="00EE5FA9"/>
    <w:rsid w:val="00EE7E6D"/>
    <w:rsid w:val="00EF0750"/>
    <w:rsid w:val="00EF3F3E"/>
    <w:rsid w:val="00EF4C94"/>
    <w:rsid w:val="00EF58DA"/>
    <w:rsid w:val="00EF7830"/>
    <w:rsid w:val="00F046B2"/>
    <w:rsid w:val="00F0554D"/>
    <w:rsid w:val="00F073F4"/>
    <w:rsid w:val="00F105B9"/>
    <w:rsid w:val="00F117CD"/>
    <w:rsid w:val="00F140D5"/>
    <w:rsid w:val="00F1514B"/>
    <w:rsid w:val="00F15E74"/>
    <w:rsid w:val="00F20141"/>
    <w:rsid w:val="00F22442"/>
    <w:rsid w:val="00F22913"/>
    <w:rsid w:val="00F23BBA"/>
    <w:rsid w:val="00F24B3B"/>
    <w:rsid w:val="00F2590B"/>
    <w:rsid w:val="00F26179"/>
    <w:rsid w:val="00F26225"/>
    <w:rsid w:val="00F26A91"/>
    <w:rsid w:val="00F274DE"/>
    <w:rsid w:val="00F314D6"/>
    <w:rsid w:val="00F315FF"/>
    <w:rsid w:val="00F318D5"/>
    <w:rsid w:val="00F37EC7"/>
    <w:rsid w:val="00F4096B"/>
    <w:rsid w:val="00F40A8A"/>
    <w:rsid w:val="00F41B10"/>
    <w:rsid w:val="00F422B0"/>
    <w:rsid w:val="00F42475"/>
    <w:rsid w:val="00F42D3B"/>
    <w:rsid w:val="00F436EF"/>
    <w:rsid w:val="00F43BDB"/>
    <w:rsid w:val="00F44B6F"/>
    <w:rsid w:val="00F465B1"/>
    <w:rsid w:val="00F47D87"/>
    <w:rsid w:val="00F5051F"/>
    <w:rsid w:val="00F51307"/>
    <w:rsid w:val="00F519CF"/>
    <w:rsid w:val="00F53B2C"/>
    <w:rsid w:val="00F565E1"/>
    <w:rsid w:val="00F57B49"/>
    <w:rsid w:val="00F61BF5"/>
    <w:rsid w:val="00F61FA2"/>
    <w:rsid w:val="00F629B4"/>
    <w:rsid w:val="00F63656"/>
    <w:rsid w:val="00F64B0C"/>
    <w:rsid w:val="00F679DC"/>
    <w:rsid w:val="00F67CFB"/>
    <w:rsid w:val="00F70F55"/>
    <w:rsid w:val="00F726D3"/>
    <w:rsid w:val="00F77767"/>
    <w:rsid w:val="00F77CFA"/>
    <w:rsid w:val="00F81150"/>
    <w:rsid w:val="00F821D5"/>
    <w:rsid w:val="00F83F95"/>
    <w:rsid w:val="00F84C92"/>
    <w:rsid w:val="00F85CF9"/>
    <w:rsid w:val="00F86F5F"/>
    <w:rsid w:val="00F91E5B"/>
    <w:rsid w:val="00F92270"/>
    <w:rsid w:val="00F9407A"/>
    <w:rsid w:val="00F9410F"/>
    <w:rsid w:val="00F94738"/>
    <w:rsid w:val="00F952D8"/>
    <w:rsid w:val="00F95F3B"/>
    <w:rsid w:val="00F96663"/>
    <w:rsid w:val="00F972CF"/>
    <w:rsid w:val="00FA02F0"/>
    <w:rsid w:val="00FA112F"/>
    <w:rsid w:val="00FA1B7E"/>
    <w:rsid w:val="00FA6609"/>
    <w:rsid w:val="00FA6983"/>
    <w:rsid w:val="00FA743B"/>
    <w:rsid w:val="00FB1136"/>
    <w:rsid w:val="00FB2FF3"/>
    <w:rsid w:val="00FB7F57"/>
    <w:rsid w:val="00FC04B9"/>
    <w:rsid w:val="00FC057D"/>
    <w:rsid w:val="00FC646F"/>
    <w:rsid w:val="00FC68DB"/>
    <w:rsid w:val="00FC6DE9"/>
    <w:rsid w:val="00FD0808"/>
    <w:rsid w:val="00FD1C1E"/>
    <w:rsid w:val="00FD1FDB"/>
    <w:rsid w:val="00FD2EC8"/>
    <w:rsid w:val="00FD30E5"/>
    <w:rsid w:val="00FD4A8C"/>
    <w:rsid w:val="00FD54EC"/>
    <w:rsid w:val="00FE5684"/>
    <w:rsid w:val="00FE63FB"/>
    <w:rsid w:val="00FE660B"/>
    <w:rsid w:val="00FF00AD"/>
    <w:rsid w:val="00FF1C25"/>
    <w:rsid w:val="00FF25D6"/>
    <w:rsid w:val="00FF2660"/>
    <w:rsid w:val="00FF5FF4"/>
    <w:rsid w:val="00FF71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343E1E9"/>
  <w15:chartTrackingRefBased/>
  <w15:docId w15:val="{5D724D04-D2F7-4C06-BAE0-5F87B4A1F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>
      <w:pPr>
        <w:spacing w:line="240" w:lineRule="exact"/>
        <w:ind w:firstLine="245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autoRedefine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ind w:right="113"/>
      <w:outlineLvl w:val="2"/>
    </w:pPr>
    <w:rPr>
      <w:b/>
      <w:bCs/>
      <w:szCs w:val="24"/>
    </w:rPr>
  </w:style>
  <w:style w:type="paragraph" w:styleId="Heading4">
    <w:name w:val="heading 4"/>
    <w:basedOn w:val="Normal"/>
    <w:next w:val="Normal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qFormat/>
    <w:pPr>
      <w:keepLines/>
      <w:spacing w:before="200" w:after="240" w:line="200" w:lineRule="exact"/>
    </w:pPr>
    <w:rPr>
      <w:sz w:val="16"/>
    </w:rPr>
  </w:style>
  <w:style w:type="paragraph" w:customStyle="1" w:styleId="Els-1storder-head">
    <w:name w:val="Els-1storder-head"/>
    <w:next w:val="Els-body-text"/>
    <w:pPr>
      <w:keepNext/>
      <w:numPr>
        <w:numId w:val="22"/>
      </w:numPr>
      <w:suppressAutoHyphens/>
      <w:spacing w:before="240" w:after="240"/>
      <w:ind w:left="0"/>
    </w:pPr>
    <w:rPr>
      <w:b/>
    </w:rPr>
  </w:style>
  <w:style w:type="paragraph" w:customStyle="1" w:styleId="Els-2ndorder-head">
    <w:name w:val="Els-2ndorder-head"/>
    <w:next w:val="Els-body-text"/>
    <w:pPr>
      <w:keepNext/>
      <w:numPr>
        <w:ilvl w:val="1"/>
        <w:numId w:val="23"/>
      </w:numPr>
      <w:suppressAutoHyphens/>
      <w:spacing w:before="240" w:after="240"/>
    </w:pPr>
    <w:rPr>
      <w:i/>
    </w:rPr>
  </w:style>
  <w:style w:type="paragraph" w:customStyle="1" w:styleId="Els-3rdorder-head">
    <w:name w:val="Els-3rdorder-head"/>
    <w:next w:val="Els-body-text"/>
    <w:pPr>
      <w:keepNext/>
      <w:numPr>
        <w:ilvl w:val="2"/>
        <w:numId w:val="24"/>
      </w:numPr>
      <w:suppressAutoHyphens/>
      <w:spacing w:before="240"/>
    </w:pPr>
    <w:rPr>
      <w:i/>
    </w:rPr>
  </w:style>
  <w:style w:type="paragraph" w:customStyle="1" w:styleId="Els-4thorder-head">
    <w:name w:val="Els-4thorder-head"/>
    <w:next w:val="Els-body-text"/>
    <w:pPr>
      <w:keepNext/>
      <w:numPr>
        <w:ilvl w:val="3"/>
        <w:numId w:val="25"/>
      </w:numPr>
      <w:suppressAutoHyphens/>
      <w:spacing w:before="240"/>
    </w:pPr>
    <w:rPr>
      <w:i/>
    </w:rPr>
  </w:style>
  <w:style w:type="paragraph" w:customStyle="1" w:styleId="Els-Abstract-head">
    <w:name w:val="Els-Abstract-head"/>
    <w:next w:val="Normal"/>
    <w:pPr>
      <w:keepNext/>
      <w:pBdr>
        <w:top w:val="single" w:sz="4" w:space="10" w:color="auto"/>
      </w:pBdr>
      <w:suppressAutoHyphens/>
      <w:spacing w:after="220" w:line="220" w:lineRule="exact"/>
    </w:pPr>
    <w:rPr>
      <w:b/>
      <w:sz w:val="18"/>
    </w:rPr>
  </w:style>
  <w:style w:type="paragraph" w:customStyle="1" w:styleId="Els-Abstract-text">
    <w:name w:val="Els-Abstract-text"/>
    <w:next w:val="Normal"/>
    <w:pPr>
      <w:spacing w:line="220" w:lineRule="exact"/>
    </w:pPr>
    <w:rPr>
      <w:sz w:val="18"/>
    </w:rPr>
  </w:style>
  <w:style w:type="paragraph" w:customStyle="1" w:styleId="Els-acknowledgement">
    <w:name w:val="Els-acknowledgement"/>
    <w:next w:val="Normal"/>
    <w:pPr>
      <w:keepNext/>
      <w:spacing w:before="480" w:after="240" w:line="220" w:lineRule="exact"/>
    </w:pPr>
    <w:rPr>
      <w:b/>
    </w:rPr>
  </w:style>
  <w:style w:type="paragraph" w:customStyle="1" w:styleId="Els-aditional-article-history">
    <w:name w:val="Els-aditional-article-history"/>
    <w:basedOn w:val="Normal"/>
    <w:pPr>
      <w:spacing w:after="400" w:line="200" w:lineRule="exact"/>
      <w:jc w:val="center"/>
    </w:pPr>
    <w:rPr>
      <w:b/>
      <w:noProof/>
      <w:sz w:val="16"/>
    </w:rPr>
  </w:style>
  <w:style w:type="paragraph" w:customStyle="1" w:styleId="Els-Affiliation">
    <w:name w:val="Els-Affiliation"/>
    <w:next w:val="Els-Abstract-head"/>
    <w:pPr>
      <w:suppressAutoHyphens/>
      <w:spacing w:line="200" w:lineRule="exact"/>
      <w:jc w:val="center"/>
    </w:pPr>
    <w:rPr>
      <w:i/>
      <w:noProof/>
      <w:sz w:val="16"/>
    </w:rPr>
  </w:style>
  <w:style w:type="paragraph" w:customStyle="1" w:styleId="Els-appendixhead">
    <w:name w:val="Els-appendixhead"/>
    <w:next w:val="Normal"/>
    <w:pPr>
      <w:numPr>
        <w:numId w:val="17"/>
      </w:numPr>
      <w:spacing w:before="480" w:after="240" w:line="220" w:lineRule="exact"/>
    </w:pPr>
    <w:rPr>
      <w:b/>
    </w:rPr>
  </w:style>
  <w:style w:type="paragraph" w:customStyle="1" w:styleId="Els-appendixsubhead">
    <w:name w:val="Els-appendixsubhead"/>
    <w:next w:val="Normal"/>
    <w:pPr>
      <w:numPr>
        <w:ilvl w:val="1"/>
        <w:numId w:val="18"/>
      </w:numPr>
      <w:spacing w:before="240" w:after="240" w:line="220" w:lineRule="exact"/>
    </w:pPr>
    <w:rPr>
      <w:i/>
    </w:rPr>
  </w:style>
  <w:style w:type="paragraph" w:customStyle="1" w:styleId="Els-Author">
    <w:name w:val="Els-Author"/>
    <w:next w:val="Normal"/>
    <w:pPr>
      <w:keepNext/>
      <w:suppressAutoHyphens/>
      <w:spacing w:after="160" w:line="300" w:lineRule="exact"/>
      <w:jc w:val="center"/>
    </w:pPr>
    <w:rPr>
      <w:noProof/>
      <w:sz w:val="26"/>
    </w:rPr>
  </w:style>
  <w:style w:type="paragraph" w:customStyle="1" w:styleId="Els-body-text">
    <w:name w:val="Els-body-text"/>
    <w:pPr>
      <w:ind w:firstLine="238"/>
    </w:pPr>
  </w:style>
  <w:style w:type="paragraph" w:customStyle="1" w:styleId="Els-bulletlist">
    <w:name w:val="Els-bulletlist"/>
    <w:basedOn w:val="Els-body-text"/>
    <w:pPr>
      <w:numPr>
        <w:numId w:val="19"/>
      </w:numPr>
      <w:tabs>
        <w:tab w:val="left" w:pos="240"/>
      </w:tabs>
      <w:jc w:val="left"/>
    </w:pPr>
  </w:style>
  <w:style w:type="paragraph" w:customStyle="1" w:styleId="Els-caption">
    <w:name w:val="Els-caption"/>
    <w:pPr>
      <w:keepLines/>
      <w:spacing w:before="200" w:after="240" w:line="200" w:lineRule="exact"/>
    </w:pPr>
    <w:rPr>
      <w:sz w:val="16"/>
    </w:rPr>
  </w:style>
  <w:style w:type="paragraph" w:customStyle="1" w:styleId="Els-chem-equation">
    <w:name w:val="Els-chem-equation"/>
    <w:next w:val="Els-body-text"/>
    <w:pPr>
      <w:tabs>
        <w:tab w:val="right" w:pos="4320"/>
        <w:tab w:val="right" w:pos="9120"/>
      </w:tabs>
      <w:spacing w:before="120" w:after="120" w:line="220" w:lineRule="exact"/>
    </w:pPr>
    <w:rPr>
      <w:noProof/>
      <w:sz w:val="18"/>
    </w:rPr>
  </w:style>
  <w:style w:type="paragraph" w:customStyle="1" w:styleId="Els-collaboration">
    <w:name w:val="Els-collaboration"/>
    <w:basedOn w:val="Els-Author"/>
    <w:pPr>
      <w:jc w:val="right"/>
    </w:pPr>
  </w:style>
  <w:style w:type="paragraph" w:customStyle="1" w:styleId="Els-collaboration-affiliation">
    <w:name w:val="Els-collaboration-affiliation"/>
    <w:basedOn w:val="Els-collaboration"/>
  </w:style>
  <w:style w:type="paragraph" w:customStyle="1" w:styleId="Els-presented-by">
    <w:name w:val="Els-presented-by"/>
    <w:pPr>
      <w:spacing w:after="200"/>
      <w:jc w:val="center"/>
    </w:pPr>
    <w:rPr>
      <w:b/>
      <w:sz w:val="16"/>
    </w:rPr>
  </w:style>
  <w:style w:type="paragraph" w:customStyle="1" w:styleId="Els-dedicated-to">
    <w:name w:val="Els-dedicated-to"/>
    <w:basedOn w:val="Els-presented-by"/>
    <w:rPr>
      <w:b w:val="0"/>
    </w:rPr>
  </w:style>
  <w:style w:type="paragraph" w:customStyle="1" w:styleId="Els-equation">
    <w:name w:val="Els-equation"/>
    <w:next w:val="Normal"/>
    <w:pPr>
      <w:widowControl w:val="0"/>
      <w:tabs>
        <w:tab w:val="right" w:pos="4320"/>
        <w:tab w:val="right" w:pos="9120"/>
      </w:tabs>
      <w:spacing w:before="240" w:after="240"/>
      <w:ind w:left="482"/>
    </w:pPr>
    <w:rPr>
      <w:i/>
      <w:noProof/>
    </w:rPr>
  </w:style>
  <w:style w:type="paragraph" w:customStyle="1" w:styleId="Els-footnote">
    <w:name w:val="Els-footnote"/>
    <w:pPr>
      <w:keepLines/>
      <w:widowControl w:val="0"/>
      <w:spacing w:line="200" w:lineRule="exact"/>
      <w:ind w:firstLine="240"/>
    </w:pPr>
    <w:rPr>
      <w:sz w:val="16"/>
    </w:rPr>
  </w:style>
  <w:style w:type="paragraph" w:customStyle="1" w:styleId="Els-history">
    <w:name w:val="Els-history"/>
    <w:next w:val="Normal"/>
    <w:pPr>
      <w:spacing w:before="120" w:after="400" w:line="200" w:lineRule="exact"/>
      <w:jc w:val="center"/>
    </w:pPr>
    <w:rPr>
      <w:noProof/>
      <w:sz w:val="16"/>
    </w:rPr>
  </w:style>
  <w:style w:type="paragraph" w:customStyle="1" w:styleId="Els-journal-logo">
    <w:name w:val="Els-journal-logo"/>
    <w:pPr>
      <w:pBdr>
        <w:top w:val="thinThickLargeGap" w:sz="12" w:space="0" w:color="auto"/>
        <w:bottom w:val="thickThinLargeGap" w:sz="12" w:space="0" w:color="auto"/>
      </w:pBdr>
    </w:pPr>
    <w:rPr>
      <w:rFonts w:ascii="Helvetica" w:hAnsi="Helvetica"/>
      <w:b/>
      <w:noProof/>
      <w:sz w:val="24"/>
    </w:rPr>
  </w:style>
  <w:style w:type="paragraph" w:customStyle="1" w:styleId="Els-keywords">
    <w:name w:val="Els-keywords"/>
    <w:next w:val="Normal"/>
    <w:pPr>
      <w:pBdr>
        <w:bottom w:val="single" w:sz="4" w:space="10" w:color="auto"/>
      </w:pBdr>
      <w:spacing w:after="200" w:line="200" w:lineRule="exact"/>
    </w:pPr>
    <w:rPr>
      <w:noProof/>
      <w:sz w:val="16"/>
    </w:rPr>
  </w:style>
  <w:style w:type="paragraph" w:customStyle="1" w:styleId="Els-numlist">
    <w:name w:val="Els-numlist"/>
    <w:basedOn w:val="Els-body-text"/>
    <w:pPr>
      <w:numPr>
        <w:numId w:val="20"/>
      </w:numPr>
      <w:tabs>
        <w:tab w:val="left" w:pos="240"/>
      </w:tabs>
      <w:ind w:left="480"/>
      <w:jc w:val="left"/>
    </w:pPr>
  </w:style>
  <w:style w:type="paragraph" w:customStyle="1" w:styleId="Els-reference">
    <w:name w:val="Els-reference"/>
    <w:pPr>
      <w:tabs>
        <w:tab w:val="left" w:pos="312"/>
      </w:tabs>
      <w:spacing w:line="200" w:lineRule="exact"/>
      <w:ind w:left="312" w:hanging="312"/>
    </w:pPr>
    <w:rPr>
      <w:noProof/>
      <w:sz w:val="16"/>
    </w:rPr>
  </w:style>
  <w:style w:type="paragraph" w:customStyle="1" w:styleId="Els-reference-head">
    <w:name w:val="Els-reference-head"/>
    <w:next w:val="Els-reference"/>
    <w:pPr>
      <w:keepNext/>
      <w:spacing w:before="480" w:after="200" w:line="220" w:lineRule="exact"/>
    </w:pPr>
    <w:rPr>
      <w:b/>
    </w:rPr>
  </w:style>
  <w:style w:type="paragraph" w:customStyle="1" w:styleId="Els-reprint-line">
    <w:name w:val="Els-reprint-line"/>
    <w:basedOn w:val="Normal"/>
    <w:pPr>
      <w:tabs>
        <w:tab w:val="left" w:pos="0"/>
        <w:tab w:val="center" w:pos="5443"/>
      </w:tabs>
      <w:jc w:val="center"/>
    </w:pPr>
    <w:rPr>
      <w:sz w:val="16"/>
    </w:rPr>
  </w:style>
  <w:style w:type="paragraph" w:customStyle="1" w:styleId="Els-table-text">
    <w:name w:val="Els-table-text"/>
    <w:pPr>
      <w:spacing w:after="80" w:line="200" w:lineRule="exact"/>
    </w:pPr>
    <w:rPr>
      <w:sz w:val="16"/>
    </w:rPr>
  </w:style>
  <w:style w:type="paragraph" w:customStyle="1" w:styleId="Els-Title">
    <w:name w:val="Els-Title"/>
    <w:next w:val="Els-Author"/>
    <w:autoRedefine/>
    <w:pPr>
      <w:suppressAutoHyphens/>
      <w:spacing w:after="240" w:line="400" w:lineRule="exact"/>
      <w:jc w:val="center"/>
    </w:pPr>
    <w:rPr>
      <w:sz w:val="34"/>
    </w:rPr>
  </w:style>
  <w:style w:type="character" w:styleId="EndnoteReference">
    <w:name w:val="endnote reference"/>
    <w:semiHidden/>
    <w:rPr>
      <w:vertAlign w:val="superscript"/>
    </w:rPr>
  </w:style>
  <w:style w:type="paragraph" w:styleId="Header">
    <w:name w:val="header"/>
    <w:semiHidden/>
    <w:pPr>
      <w:tabs>
        <w:tab w:val="center" w:pos="4706"/>
        <w:tab w:val="right" w:pos="9356"/>
      </w:tabs>
      <w:spacing w:before="100" w:beforeAutospacing="1" w:after="240" w:line="200" w:lineRule="atLeast"/>
    </w:pPr>
    <w:rPr>
      <w:i/>
      <w:noProof/>
      <w:sz w:val="16"/>
    </w:rPr>
  </w:style>
  <w:style w:type="paragraph" w:styleId="Footer">
    <w:name w:val="footer"/>
    <w:basedOn w:val="Header"/>
    <w:semiHidden/>
    <w:pPr>
      <w:tabs>
        <w:tab w:val="right" w:pos="10080"/>
      </w:tabs>
    </w:pPr>
    <w:rPr>
      <w:i w:val="0"/>
    </w:rPr>
  </w:style>
  <w:style w:type="character" w:styleId="FootnoteReference">
    <w:name w:val="footnote reference"/>
    <w:semiHidden/>
    <w:rPr>
      <w:vertAlign w:val="superscript"/>
    </w:rPr>
  </w:style>
  <w:style w:type="paragraph" w:styleId="FootnoteText">
    <w:name w:val="footnote text"/>
    <w:basedOn w:val="Normal"/>
    <w:semiHidden/>
    <w:rPr>
      <w:rFonts w:ascii="Univers" w:hAnsi="Univers"/>
    </w:rPr>
  </w:style>
  <w:style w:type="character" w:styleId="Hyperlink">
    <w:name w:val="Hyperlink"/>
    <w:semiHidden/>
    <w:rPr>
      <w:color w:val="auto"/>
      <w:sz w:val="16"/>
      <w:u w:val="none"/>
    </w:rPr>
  </w:style>
  <w:style w:type="character" w:customStyle="1" w:styleId="MTEquationSection">
    <w:name w:val="MTEquationSection"/>
    <w:rPr>
      <w:vanish/>
      <w:color w:val="FF0000"/>
    </w:rPr>
  </w:style>
  <w:style w:type="character" w:styleId="PageNumber">
    <w:name w:val="page number"/>
    <w:semiHidden/>
    <w:rPr>
      <w:sz w:val="16"/>
    </w:rPr>
  </w:style>
  <w:style w:type="paragraph" w:styleId="PlainText">
    <w:name w:val="Plain Text"/>
    <w:basedOn w:val="Normal"/>
    <w:semiHidden/>
    <w:rPr>
      <w:rFonts w:ascii="Courier New" w:hAnsi="Courier New" w:cs="Courier New"/>
    </w:rPr>
  </w:style>
  <w:style w:type="paragraph" w:customStyle="1" w:styleId="Els-5thorder-head">
    <w:name w:val="Els-5thorder-head"/>
    <w:next w:val="Els-body-text"/>
    <w:pPr>
      <w:keepNext/>
      <w:suppressAutoHyphens/>
    </w:pPr>
    <w:rPr>
      <w:i/>
    </w:rPr>
  </w:style>
  <w:style w:type="paragraph" w:customStyle="1" w:styleId="Els-Abstract-Copyright">
    <w:name w:val="Els-Abstract-Copyright"/>
    <w:basedOn w:val="Els-Abstract-text"/>
    <w:pPr>
      <w:spacing w:after="220"/>
    </w:pPr>
  </w:style>
  <w:style w:type="paragraph" w:customStyle="1" w:styleId="DocHead">
    <w:name w:val="DocHead"/>
    <w:pPr>
      <w:spacing w:before="240" w:after="240"/>
      <w:jc w:val="center"/>
    </w:pPr>
    <w:rPr>
      <w:sz w:val="24"/>
    </w:rPr>
  </w:style>
  <w:style w:type="character" w:styleId="FollowedHyperlink">
    <w:name w:val="FollowedHyperlink"/>
    <w:semiHidden/>
    <w:rPr>
      <w:color w:val="800080"/>
      <w:u w:val="single"/>
    </w:rPr>
  </w:style>
  <w:style w:type="character" w:customStyle="1" w:styleId="Els-1storder-headChar">
    <w:name w:val="Els-1storder-head Char"/>
    <w:rPr>
      <w:b/>
      <w:lang w:val="en-US" w:eastAsia="en-US" w:bidi="ar-SA"/>
    </w:rPr>
  </w:style>
  <w:style w:type="character" w:styleId="CommentReference">
    <w:name w:val="annotation reference"/>
    <w:semiHidden/>
    <w:unhideWhenUsed/>
    <w:rPr>
      <w:sz w:val="16"/>
      <w:szCs w:val="16"/>
    </w:r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rPr>
      <w:rFonts w:ascii="Tahoma" w:hAnsi="Tahoma" w:cs="Tahoma"/>
      <w:sz w:val="16"/>
      <w:szCs w:val="16"/>
      <w:lang w:eastAsia="en-US"/>
    </w:rPr>
  </w:style>
  <w:style w:type="paragraph" w:styleId="CommentText">
    <w:name w:val="annotation text"/>
    <w:basedOn w:val="Normal"/>
    <w:semiHidden/>
    <w:unhideWhenUsed/>
  </w:style>
  <w:style w:type="character" w:customStyle="1" w:styleId="CommentTextChar">
    <w:name w:val="Comment Text Char"/>
    <w:semiHidden/>
    <w:rPr>
      <w:lang w:val="en-GB"/>
    </w:rPr>
  </w:style>
  <w:style w:type="paragraph" w:styleId="CommentSubject">
    <w:name w:val="annotation subject"/>
    <w:basedOn w:val="CommentText"/>
    <w:next w:val="CommentText"/>
    <w:semiHidden/>
    <w:unhideWhenUsed/>
    <w:rPr>
      <w:b/>
      <w:bCs/>
    </w:rPr>
  </w:style>
  <w:style w:type="character" w:customStyle="1" w:styleId="CommentSubjectChar">
    <w:name w:val="Comment Subject Char"/>
    <w:semiHidden/>
    <w:rPr>
      <w:b/>
      <w:bCs/>
      <w:lang w:val="en-GB"/>
    </w:rPr>
  </w:style>
  <w:style w:type="paragraph" w:styleId="BodyTextIndent">
    <w:name w:val="Body Text Indent"/>
    <w:basedOn w:val="Normal"/>
    <w:semiHidden/>
    <w:pPr>
      <w:suppressAutoHyphens/>
      <w:ind w:firstLine="360"/>
    </w:pPr>
    <w:rPr>
      <w:rFonts w:eastAsia="Times New Roman"/>
      <w:kern w:val="14"/>
    </w:rPr>
  </w:style>
  <w:style w:type="paragraph" w:customStyle="1" w:styleId="ColorfulList-Accent11">
    <w:name w:val="Colorful List - Accent 11"/>
    <w:basedOn w:val="Normal"/>
    <w:qFormat/>
    <w:pPr>
      <w:ind w:left="720"/>
    </w:pPr>
    <w:rPr>
      <w:rFonts w:ascii="Arial" w:eastAsia="Batang" w:hAnsi="Arial"/>
      <w:sz w:val="22"/>
      <w:szCs w:val="24"/>
      <w:lang w:eastAsia="ko-KR"/>
    </w:rPr>
  </w:style>
  <w:style w:type="character" w:customStyle="1" w:styleId="UnresolvedMention1">
    <w:name w:val="Unresolved Mention1"/>
    <w:uiPriority w:val="99"/>
    <w:semiHidden/>
    <w:unhideWhenUsed/>
    <w:rsid w:val="00790448"/>
    <w:rPr>
      <w:color w:val="808080"/>
      <w:shd w:val="clear" w:color="auto" w:fill="E6E6E6"/>
    </w:rPr>
  </w:style>
  <w:style w:type="character" w:customStyle="1" w:styleId="text">
    <w:name w:val="text"/>
    <w:rsid w:val="004F55B9"/>
  </w:style>
  <w:style w:type="character" w:styleId="PlaceholderText">
    <w:name w:val="Placeholder Text"/>
    <w:uiPriority w:val="99"/>
    <w:semiHidden/>
    <w:rsid w:val="00F2590B"/>
    <w:rPr>
      <w:color w:val="808080"/>
    </w:rPr>
  </w:style>
  <w:style w:type="table" w:styleId="TableGrid">
    <w:name w:val="Table Grid"/>
    <w:basedOn w:val="TableNormal"/>
    <w:uiPriority w:val="59"/>
    <w:rsid w:val="005036F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61481"/>
    <w:pPr>
      <w:ind w:left="720"/>
      <w:contextualSpacing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00BA5055"/>
    <w:pPr>
      <w:spacing w:line="240" w:lineRule="auto"/>
    </w:p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BA50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05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414064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787161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89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67051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354570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7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179051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20727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0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504219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572811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59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096746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057437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9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438332">
          <w:marLeft w:val="240"/>
          <w:marRight w:val="90"/>
          <w:marTop w:val="12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228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35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223065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34238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084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607239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176268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991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087798">
          <w:marLeft w:val="240"/>
          <w:marRight w:val="90"/>
          <w:marTop w:val="12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864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123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4933207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2044748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42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366238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690885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178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21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9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64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654531">
          <w:marLeft w:val="240"/>
          <w:marRight w:val="90"/>
          <w:marTop w:val="12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905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597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669781">
          <w:marLeft w:val="240"/>
          <w:marRight w:val="90"/>
          <w:marTop w:val="12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56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486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126987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238592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706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646617">
          <w:marLeft w:val="240"/>
          <w:marRight w:val="90"/>
          <w:marTop w:val="12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10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94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800667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70392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09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057926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49213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918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185050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721243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162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282242">
          <w:marLeft w:val="240"/>
          <w:marRight w:val="90"/>
          <w:marTop w:val="12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700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892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0057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56625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03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9403415">
          <w:marLeft w:val="240"/>
          <w:marRight w:val="90"/>
          <w:marTop w:val="12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83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268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76082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353340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29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5090768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470170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306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8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193005">
          <w:marLeft w:val="240"/>
          <w:marRight w:val="90"/>
          <w:marTop w:val="12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811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811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02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592707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940719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02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492782">
          <w:marLeft w:val="240"/>
          <w:marRight w:val="90"/>
          <w:marTop w:val="12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630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053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331632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677266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506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48760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961964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10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649836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92475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209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576360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746607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687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292802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41871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907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794582">
          <w:marLeft w:val="240"/>
          <w:marRight w:val="90"/>
          <w:marTop w:val="12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20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046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25163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495728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5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273125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427820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09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3644910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2069065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097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9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24779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156535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317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352302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2086413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997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627024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408575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80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436323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055279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564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519348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55057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025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763041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048530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491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029386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933972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989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46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073522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2142922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56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920177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249194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306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0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685045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472745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943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394203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718117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744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0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436270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414401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760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927345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541942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979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187496">
          <w:marLeft w:val="240"/>
          <w:marRight w:val="90"/>
          <w:marTop w:val="12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766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76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9837071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55459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607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081047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362823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835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436146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419136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85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869789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412969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679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117442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970895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441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899301">
          <w:marLeft w:val="240"/>
          <w:marRight w:val="90"/>
          <w:marTop w:val="12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598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53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012832">
          <w:marLeft w:val="240"/>
          <w:marRight w:val="90"/>
          <w:marTop w:val="12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3001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203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4410264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444807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720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36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963296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103382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81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028610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1790583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292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753840">
          <w:marLeft w:val="240"/>
          <w:marRight w:val="90"/>
          <w:marTop w:val="12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966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204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220346">
          <w:marLeft w:val="240"/>
          <w:marRight w:val="90"/>
          <w:marTop w:val="120"/>
          <w:marBottom w:val="75"/>
          <w:divBdr>
            <w:top w:val="single" w:sz="6" w:space="8" w:color="C6C6C6"/>
            <w:left w:val="single" w:sz="6" w:space="12" w:color="C6C6C6"/>
            <w:bottom w:val="single" w:sz="6" w:space="6" w:color="C6C6C6"/>
            <w:right w:val="single" w:sz="6" w:space="12" w:color="C6C6C6"/>
          </w:divBdr>
          <w:divsChild>
            <w:div w:id="608195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14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6.jpeg"/><Relationship Id="rId26" Type="http://schemas.openxmlformats.org/officeDocument/2006/relationships/image" Target="media/image13.jpeg"/><Relationship Id="rId3" Type="http://schemas.openxmlformats.org/officeDocument/2006/relationships/numbering" Target="numbering.xml"/><Relationship Id="rId21" Type="http://schemas.openxmlformats.org/officeDocument/2006/relationships/image" Target="media/image11.jpeg"/><Relationship Id="rId34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5.JPG"/><Relationship Id="rId25" Type="http://schemas.openxmlformats.org/officeDocument/2006/relationships/image" Target="media/image12.jpeg"/><Relationship Id="rId33" Type="http://schemas.openxmlformats.org/officeDocument/2006/relationships/fontTable" Target="fontTable.xml"/><Relationship Id="rId2" Type="http://schemas.openxmlformats.org/officeDocument/2006/relationships/customXml" Target="../customXml/item1.xml"/><Relationship Id="rId20" Type="http://schemas.openxmlformats.org/officeDocument/2006/relationships/image" Target="media/image10.jpeg"/><Relationship Id="rId29" Type="http://schemas.openxmlformats.org/officeDocument/2006/relationships/image" Target="media/image19.jpeg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image" Target="media/image4.png"/><Relationship Id="rId24" Type="http://schemas.openxmlformats.org/officeDocument/2006/relationships/image" Target="media/image11.JPG"/><Relationship Id="rId32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image" Target="media/image8.jpeg"/><Relationship Id="rId23" Type="http://schemas.openxmlformats.org/officeDocument/2006/relationships/image" Target="media/image10.JPG"/><Relationship Id="rId28" Type="http://schemas.openxmlformats.org/officeDocument/2006/relationships/image" Target="media/image13.JPG"/><Relationship Id="rId10" Type="http://schemas.openxmlformats.org/officeDocument/2006/relationships/image" Target="media/image3.png"/><Relationship Id="rId19" Type="http://schemas.openxmlformats.org/officeDocument/2006/relationships/image" Target="media/image9.jpeg"/><Relationship Id="rId31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2.JPG"/><Relationship Id="rId14" Type="http://schemas.openxmlformats.org/officeDocument/2006/relationships/image" Target="media/image7.jpeg"/><Relationship Id="rId22" Type="http://schemas.openxmlformats.org/officeDocument/2006/relationships/image" Target="media/image9.JPG"/><Relationship Id="rId27" Type="http://schemas.openxmlformats.org/officeDocument/2006/relationships/image" Target="media/image12.JPG"/><Relationship Id="rId30" Type="http://schemas.openxmlformats.org/officeDocument/2006/relationships/image" Target="media/image20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aog\My%20Documents\--%20procedia\PROENG\Templates\new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28E7D9-9BBD-4C3F-8248-A3A2FA32FF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newtemplate.dotx</Template>
  <TotalTime>549</TotalTime>
  <Pages>25</Pages>
  <Words>3151</Words>
  <Characters>17963</Characters>
  <Application>Microsoft Office Word</Application>
  <DocSecurity>0</DocSecurity>
  <Lines>149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Article</vt:lpstr>
    </vt:vector>
  </TitlesOfParts>
  <Company>Hewlett-Packard Company</Company>
  <LinksUpToDate>false</LinksUpToDate>
  <CharactersWithSpaces>21072</CharactersWithSpaces>
  <SharedDoc>false</SharedDoc>
  <HLinks>
    <vt:vector size="12" baseType="variant">
      <vt:variant>
        <vt:i4>4456548</vt:i4>
      </vt:variant>
      <vt:variant>
        <vt:i4>0</vt:i4>
      </vt:variant>
      <vt:variant>
        <vt:i4>0</vt:i4>
      </vt:variant>
      <vt:variant>
        <vt:i4>5</vt:i4>
      </vt:variant>
      <vt:variant>
        <vt:lpwstr>mailto:mcgarveyr@missouri.edu</vt:lpwstr>
      </vt:variant>
      <vt:variant>
        <vt:lpwstr/>
      </vt:variant>
      <vt:variant>
        <vt:i4>4980737</vt:i4>
      </vt:variant>
      <vt:variant>
        <vt:i4>10</vt:i4>
      </vt:variant>
      <vt:variant>
        <vt:i4>0</vt:i4>
      </vt:variant>
      <vt:variant>
        <vt:i4>5</vt:i4>
      </vt:variant>
      <vt:variant>
        <vt:lpwstr>http://www.sciencedirect.com/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Article</dc:title>
  <dc:subject/>
  <dc:creator>yaog</dc:creator>
  <cp:keywords/>
  <dc:description/>
  <cp:lastModifiedBy>McGarvey, Ron</cp:lastModifiedBy>
  <cp:revision>65</cp:revision>
  <cp:lastPrinted>2020-06-18T21:32:00Z</cp:lastPrinted>
  <dcterms:created xsi:type="dcterms:W3CDTF">2020-06-04T15:00:00Z</dcterms:created>
  <dcterms:modified xsi:type="dcterms:W3CDTF">2021-04-27T19:06:00Z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http://www.zotero.org/styles/american-political-science-association</vt:lpwstr>
  </property>
  <property fmtid="{D5CDD505-2E9C-101B-9397-08002B2CF9AE}" pid="3" name="Mendeley Recent Style Name 0_1">
    <vt:lpwstr>American Political Science Association</vt:lpwstr>
  </property>
  <property fmtid="{D5CDD505-2E9C-101B-9397-08002B2CF9AE}" pid="4" name="Mendeley Recent Style Id 1_1">
    <vt:lpwstr>http://www.zotero.org/styles/apa</vt:lpwstr>
  </property>
  <property fmtid="{D5CDD505-2E9C-101B-9397-08002B2CF9AE}" pid="5" name="Mendeley Recent Style Name 1_1">
    <vt:lpwstr>American Psychological Association 6th edition</vt:lpwstr>
  </property>
  <property fmtid="{D5CDD505-2E9C-101B-9397-08002B2CF9AE}" pid="6" name="Mendeley Recent Style Id 2_1">
    <vt:lpwstr>http://www.zotero.org/styles/american-sociological-association</vt:lpwstr>
  </property>
  <property fmtid="{D5CDD505-2E9C-101B-9397-08002B2CF9AE}" pid="7" name="Mendeley Recent Style Name 2_1">
    <vt:lpwstr>American Sociological Association</vt:lpwstr>
  </property>
  <property fmtid="{D5CDD505-2E9C-101B-9397-08002B2CF9AE}" pid="8" name="Mendeley Recent Style Id 3_1">
    <vt:lpwstr>http://www.zotero.org/styles/chicago-author-date</vt:lpwstr>
  </property>
  <property fmtid="{D5CDD505-2E9C-101B-9397-08002B2CF9AE}" pid="9" name="Mendeley Recent Style Name 3_1">
    <vt:lpwstr>Chicago Manual of Style 17th edition (author-date)</vt:lpwstr>
  </property>
  <property fmtid="{D5CDD505-2E9C-101B-9397-08002B2CF9AE}" pid="10" name="Mendeley Recent Style Id 4_1">
    <vt:lpwstr>http://www.zotero.org/styles/harvard-cite-them-right</vt:lpwstr>
  </property>
  <property fmtid="{D5CDD505-2E9C-101B-9397-08002B2CF9AE}" pid="11" name="Mendeley Recent Style Name 4_1">
    <vt:lpwstr>Cite Them Right 10th edition - Harvard</vt:lpwstr>
  </property>
  <property fmtid="{D5CDD505-2E9C-101B-9397-08002B2CF9AE}" pid="12" name="Mendeley Recent Style Id 5_1">
    <vt:lpwstr>http://www.zotero.org/styles/ieee</vt:lpwstr>
  </property>
  <property fmtid="{D5CDD505-2E9C-101B-9397-08002B2CF9AE}" pid="13" name="Mendeley Recent Style Name 5_1">
    <vt:lpwstr>IEEE</vt:lpwstr>
  </property>
  <property fmtid="{D5CDD505-2E9C-101B-9397-08002B2CF9AE}" pid="14" name="Mendeley Recent Style Id 6_1">
    <vt:lpwstr>http://www.zotero.org/styles/modern-humanities-research-association</vt:lpwstr>
  </property>
  <property fmtid="{D5CDD505-2E9C-101B-9397-08002B2CF9AE}" pid="15" name="Mendeley Recent Style Name 6_1">
    <vt:lpwstr>Modern Humanities Research Association 3rd edition (note with bibliography)</vt:lpwstr>
  </property>
  <property fmtid="{D5CDD505-2E9C-101B-9397-08002B2CF9AE}" pid="16" name="Mendeley Recent Style Id 7_1">
    <vt:lpwstr>http://www.zotero.org/styles/modern-language-association</vt:lpwstr>
  </property>
  <property fmtid="{D5CDD505-2E9C-101B-9397-08002B2CF9AE}" pid="17" name="Mendeley Recent Style Name 7_1">
    <vt:lpwstr>Modern Language Association 8th edition</vt:lpwstr>
  </property>
  <property fmtid="{D5CDD505-2E9C-101B-9397-08002B2CF9AE}" pid="18" name="Mendeley Recent Style Id 8_1">
    <vt:lpwstr>http://www.zotero.org/styles/nature</vt:lpwstr>
  </property>
  <property fmtid="{D5CDD505-2E9C-101B-9397-08002B2CF9AE}" pid="19" name="Mendeley Recent Style Name 8_1">
    <vt:lpwstr>Nature</vt:lpwstr>
  </property>
  <property fmtid="{D5CDD505-2E9C-101B-9397-08002B2CF9AE}" pid="20" name="Mendeley Recent Style Id 9_1">
    <vt:lpwstr>http://www.zotero.org/styles/operations-research-for-health-care</vt:lpwstr>
  </property>
  <property fmtid="{D5CDD505-2E9C-101B-9397-08002B2CF9AE}" pid="21" name="Mendeley Recent Style Name 9_1">
    <vt:lpwstr>Operations Research for Health Care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332a1d1a-08ed-3047-b324-6595f61dfe4f</vt:lpwstr>
  </property>
  <property fmtid="{D5CDD505-2E9C-101B-9397-08002B2CF9AE}" pid="24" name="Mendeley Citation Style_1">
    <vt:lpwstr>http://www.zotero.org/styles/operations-research-for-health-care</vt:lpwstr>
  </property>
</Properties>
</file>